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Fonts w:hint="cs"/>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3BC0FEF4" w:rsidR="00165C46" w:rsidRPr="00FC7AE7" w:rsidRDefault="00165C46" w:rsidP="000566D5">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305A97">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305A97">
              <w:rPr>
                <w:szCs w:val="48"/>
                <w:rtl/>
              </w:rPr>
              <w:t>12-2021</w:t>
            </w:r>
            <w:r w:rsidR="00853C8D" w:rsidRPr="00EC5824">
              <w:rPr>
                <w:szCs w:val="48"/>
                <w:rtl/>
              </w:rPr>
              <w:fldChar w:fldCharType="end"/>
            </w:r>
          </w:p>
          <w:p w14:paraId="4D261170" w14:textId="712C23CA"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305A97">
              <w:rPr>
                <w:b/>
                <w:bCs/>
                <w:sz w:val="48"/>
                <w:szCs w:val="48"/>
                <w:rtl/>
              </w:rPr>
              <w:t xml:space="preserve">אספקה, הטמעה ותחזוקה של מוצרי חברת </w:t>
            </w:r>
            <w:r w:rsidR="00305A97">
              <w:rPr>
                <w:b/>
                <w:bCs/>
                <w:sz w:val="48"/>
                <w:szCs w:val="48"/>
              </w:rPr>
              <w:t>Pulse Secure</w:t>
            </w:r>
            <w:r w:rsidR="00305A97">
              <w:rPr>
                <w:b/>
                <w:bCs/>
                <w:sz w:val="48"/>
                <w:szCs w:val="48"/>
                <w:rtl/>
              </w:rPr>
              <w:t xml:space="preserve"> עבור משרד המשפטים</w:t>
            </w:r>
            <w:r>
              <w:rPr>
                <w:b/>
                <w:bCs/>
                <w:sz w:val="48"/>
                <w:szCs w:val="48"/>
                <w:rtl/>
              </w:rPr>
              <w:fldChar w:fldCharType="end"/>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51729F7" w14:textId="77777777" w:rsidR="00555D9D" w:rsidRPr="009633F0" w:rsidRDefault="00555D9D" w:rsidP="00555D9D">
      <w:pPr>
        <w:pStyle w:val="12"/>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04B1AF64" w14:textId="77777777" w:rsidR="00555D9D" w:rsidRPr="00BE6CBA" w:rsidRDefault="00555D9D" w:rsidP="00555D9D">
      <w:pPr>
        <w:pStyle w:val="Para0"/>
        <w:spacing w:before="240"/>
        <w:rPr>
          <w:rtl/>
        </w:rPr>
      </w:pPr>
      <w:r w:rsidRPr="00BE6CBA">
        <w:rPr>
          <w:rFonts w:hint="cs"/>
          <w:rtl/>
        </w:rPr>
        <w:t>לכבוד,</w:t>
      </w:r>
    </w:p>
    <w:p w14:paraId="2FA24DD2" w14:textId="77777777" w:rsidR="00555D9D" w:rsidRPr="00BB03A5" w:rsidRDefault="00555D9D" w:rsidP="00555D9D">
      <w:pPr>
        <w:pStyle w:val="Para0"/>
        <w:rPr>
          <w:u w:val="single"/>
          <w:rtl/>
        </w:rPr>
      </w:pPr>
      <w:r w:rsidRPr="00BB03A5">
        <w:rPr>
          <w:rFonts w:hint="cs"/>
          <w:u w:val="single"/>
          <w:rtl/>
        </w:rPr>
        <w:t>ממשלת ישראל בשם מדינת ישראל באמצעות משרד המשפטים</w:t>
      </w:r>
    </w:p>
    <w:p w14:paraId="00903780" w14:textId="55FB6861" w:rsidR="00555D9D" w:rsidRPr="00D229B8" w:rsidRDefault="00555D9D" w:rsidP="00555D9D">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fldSimple w:instr=" DOCPROPERTY  סוג_המכרז  \* MERGEFORMAT ">
        <w:r w:rsidR="00305A97">
          <w:rPr>
            <w:rtl/>
          </w:rPr>
          <w:t>פומבי</w:t>
        </w:r>
      </w:fldSimple>
      <w:r w:rsidRPr="00BE23EB">
        <w:rPr>
          <w:rtl/>
        </w:rPr>
        <w:t xml:space="preserve"> </w:t>
      </w:r>
      <w:r w:rsidR="00C41372">
        <w:fldChar w:fldCharType="begin"/>
      </w:r>
      <w:r w:rsidR="00C41372">
        <w:instrText xml:space="preserve"> DOCPROPERTY  </w:instrText>
      </w:r>
      <w:r w:rsidR="00C41372">
        <w:rPr>
          <w:rtl/>
        </w:rPr>
        <w:instrText>מזהה_המכרז</w:instrText>
      </w:r>
      <w:r w:rsidR="00C41372">
        <w:instrText xml:space="preserve"> </w:instrText>
      </w:r>
      <w:r w:rsidR="00C41372">
        <w:fldChar w:fldCharType="separate"/>
      </w:r>
      <w:r w:rsidR="00305A97">
        <w:t>12-2021</w:t>
      </w:r>
      <w:r w:rsidR="00C41372">
        <w:fldChar w:fldCharType="end"/>
      </w:r>
      <w:r w:rsidRPr="00BE23EB">
        <w:rPr>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55D9D" w:rsidRPr="00BE6CBA" w14:paraId="2BC97196" w14:textId="77777777" w:rsidTr="00FA243F">
        <w:trPr>
          <w:trHeight w:hRule="exact" w:val="397"/>
        </w:trPr>
        <w:tc>
          <w:tcPr>
            <w:tcW w:w="3449" w:type="dxa"/>
            <w:shd w:val="clear" w:color="auto" w:fill="B8CCE4" w:themeFill="accent1" w:themeFillTint="66"/>
            <w:vAlign w:val="center"/>
            <w:hideMark/>
          </w:tcPr>
          <w:p w14:paraId="37ADE48B" w14:textId="77777777" w:rsidR="00555D9D" w:rsidRPr="00BE6CBA" w:rsidRDefault="00555D9D" w:rsidP="00FA243F">
            <w:pPr>
              <w:pStyle w:val="TableText"/>
            </w:pPr>
            <w:r w:rsidRPr="00BE6CBA">
              <w:rPr>
                <w:rFonts w:hint="cs"/>
                <w:rtl/>
              </w:rPr>
              <w:t>שם הספק</w:t>
            </w:r>
          </w:p>
        </w:tc>
        <w:tc>
          <w:tcPr>
            <w:tcW w:w="5103" w:type="dxa"/>
            <w:vAlign w:val="center"/>
          </w:tcPr>
          <w:p w14:paraId="2525876F" w14:textId="7977D758" w:rsidR="00555D9D" w:rsidRPr="00BE6CBA" w:rsidRDefault="00555D9D" w:rsidP="00FA243F">
            <w:pPr>
              <w:pStyle w:val="TableText"/>
            </w:pPr>
            <w:r>
              <w:rPr>
                <w:rtl/>
              </w:rPr>
              <w:fldChar w:fldCharType="begin">
                <w:ffData>
                  <w:name w:val="Text1"/>
                  <w:enabled/>
                  <w:calcOnExit w:val="0"/>
                  <w:textInput/>
                </w:ffData>
              </w:fldChar>
            </w:r>
            <w:bookmarkStart w:id="0" w:name="Text1"/>
            <w:r>
              <w:rPr>
                <w:rtl/>
              </w:rPr>
              <w:instrText xml:space="preserve"> </w:instrText>
            </w:r>
            <w:r>
              <w:instrText>FORMTEXT</w:instrText>
            </w:r>
            <w:r>
              <w:rPr>
                <w:rtl/>
              </w:rPr>
              <w:instrText xml:space="preserve"> </w:instrText>
            </w:r>
            <w:r>
              <w:rPr>
                <w:rtl/>
              </w:rPr>
            </w:r>
            <w:r>
              <w:rPr>
                <w:rtl/>
              </w:rPr>
              <w:fldChar w:fldCharType="separate"/>
            </w:r>
            <w:bookmarkStart w:id="1" w:name="_GoBack"/>
            <w:r w:rsidR="00305A97">
              <w:rPr>
                <w:noProof/>
                <w:rtl/>
              </w:rPr>
              <w:t> </w:t>
            </w:r>
            <w:r w:rsidR="00305A97">
              <w:rPr>
                <w:noProof/>
                <w:rtl/>
              </w:rPr>
              <w:t> </w:t>
            </w:r>
            <w:r w:rsidR="00305A97">
              <w:rPr>
                <w:noProof/>
                <w:rtl/>
              </w:rPr>
              <w:t> </w:t>
            </w:r>
            <w:r w:rsidR="00305A97">
              <w:rPr>
                <w:noProof/>
                <w:rtl/>
              </w:rPr>
              <w:t> </w:t>
            </w:r>
            <w:r w:rsidR="00305A97">
              <w:rPr>
                <w:noProof/>
                <w:rtl/>
              </w:rPr>
              <w:t> </w:t>
            </w:r>
            <w:bookmarkEnd w:id="1"/>
            <w:r>
              <w:rPr>
                <w:rtl/>
              </w:rPr>
              <w:fldChar w:fldCharType="end"/>
            </w:r>
            <w:bookmarkEnd w:id="0"/>
          </w:p>
        </w:tc>
      </w:tr>
      <w:tr w:rsidR="00555D9D" w:rsidRPr="00BE6CBA" w14:paraId="4C797506" w14:textId="77777777" w:rsidTr="00FA243F">
        <w:trPr>
          <w:trHeight w:hRule="exact" w:val="397"/>
        </w:trPr>
        <w:tc>
          <w:tcPr>
            <w:tcW w:w="3449" w:type="dxa"/>
            <w:shd w:val="clear" w:color="auto" w:fill="B8CCE4" w:themeFill="accent1" w:themeFillTint="66"/>
            <w:vAlign w:val="center"/>
            <w:hideMark/>
          </w:tcPr>
          <w:p w14:paraId="6A174D2C" w14:textId="77777777" w:rsidR="00555D9D" w:rsidRPr="00BE6CBA" w:rsidRDefault="00555D9D" w:rsidP="00FA243F">
            <w:pPr>
              <w:pStyle w:val="TableText"/>
            </w:pPr>
            <w:r w:rsidRPr="00BE6CBA">
              <w:rPr>
                <w:rFonts w:hint="cs"/>
                <w:rtl/>
              </w:rPr>
              <w:t>מזהה הספק (ח.פ/ח.צ/ע.מ)</w:t>
            </w:r>
          </w:p>
        </w:tc>
        <w:tc>
          <w:tcPr>
            <w:tcW w:w="5103" w:type="dxa"/>
            <w:vAlign w:val="center"/>
          </w:tcPr>
          <w:p w14:paraId="1AF88E58" w14:textId="23F9C6EB" w:rsidR="00555D9D" w:rsidRPr="00BE6CBA" w:rsidRDefault="00555D9D" w:rsidP="00FA243F">
            <w:pPr>
              <w:pStyle w:val="TableText"/>
            </w:pPr>
            <w:r>
              <w:rPr>
                <w:rtl/>
              </w:rPr>
              <w:fldChar w:fldCharType="begin">
                <w:ffData>
                  <w:name w:val="Text2"/>
                  <w:enabled/>
                  <w:calcOnExit w:val="0"/>
                  <w:textInput/>
                </w:ffData>
              </w:fldChar>
            </w:r>
            <w:bookmarkStart w:id="2" w:name="Text2"/>
            <w:r>
              <w:rPr>
                <w:rtl/>
              </w:rPr>
              <w:instrText xml:space="preserve"> </w:instrText>
            </w:r>
            <w:r>
              <w:instrText>FORMTEXT</w:instrText>
            </w:r>
            <w:r>
              <w:rPr>
                <w:rtl/>
              </w:rPr>
              <w:instrText xml:space="preserve"> </w:instrText>
            </w:r>
            <w:r>
              <w:rPr>
                <w:rtl/>
              </w:rPr>
            </w:r>
            <w:r>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Pr>
                <w:rtl/>
              </w:rPr>
              <w:fldChar w:fldCharType="end"/>
            </w:r>
            <w:bookmarkEnd w:id="2"/>
          </w:p>
        </w:tc>
      </w:tr>
      <w:tr w:rsidR="00555D9D" w:rsidRPr="00BE6CBA" w14:paraId="69CD2EDC" w14:textId="77777777" w:rsidTr="00FA243F">
        <w:trPr>
          <w:trHeight w:hRule="exact" w:val="397"/>
        </w:trPr>
        <w:tc>
          <w:tcPr>
            <w:tcW w:w="3449" w:type="dxa"/>
            <w:shd w:val="clear" w:color="auto" w:fill="B8CCE4" w:themeFill="accent1" w:themeFillTint="66"/>
            <w:vAlign w:val="center"/>
            <w:hideMark/>
          </w:tcPr>
          <w:p w14:paraId="6A8B43B7" w14:textId="77777777" w:rsidR="00555D9D" w:rsidRPr="00BE6CBA" w:rsidRDefault="00555D9D" w:rsidP="00FA243F">
            <w:pPr>
              <w:pStyle w:val="TableText"/>
            </w:pPr>
            <w:r w:rsidRPr="00BE6CBA">
              <w:rPr>
                <w:rFonts w:hint="cs"/>
                <w:rtl/>
              </w:rPr>
              <w:t>כתובת דואר אלקטרוני</w:t>
            </w:r>
          </w:p>
        </w:tc>
        <w:tc>
          <w:tcPr>
            <w:tcW w:w="5103" w:type="dxa"/>
            <w:vAlign w:val="center"/>
          </w:tcPr>
          <w:p w14:paraId="7BB1A9D4" w14:textId="0FCC2E4F" w:rsidR="00555D9D" w:rsidRPr="00BE6CBA" w:rsidRDefault="00555D9D" w:rsidP="00FA243F">
            <w:pPr>
              <w:pStyle w:val="TableText"/>
            </w:pPr>
            <w:r>
              <w:rPr>
                <w:rtl/>
              </w:rPr>
              <w:fldChar w:fldCharType="begin">
                <w:ffData>
                  <w:name w:val="Text3"/>
                  <w:enabled/>
                  <w:calcOnExit w:val="0"/>
                  <w:textInput/>
                </w:ffData>
              </w:fldChar>
            </w:r>
            <w:bookmarkStart w:id="3" w:name="Text3"/>
            <w:r>
              <w:rPr>
                <w:rtl/>
              </w:rPr>
              <w:instrText xml:space="preserve"> </w:instrText>
            </w:r>
            <w:r>
              <w:instrText>FORMTEXT</w:instrText>
            </w:r>
            <w:r>
              <w:rPr>
                <w:rtl/>
              </w:rPr>
              <w:instrText xml:space="preserve"> </w:instrText>
            </w:r>
            <w:r>
              <w:rPr>
                <w:rtl/>
              </w:rPr>
            </w:r>
            <w:r>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Pr>
                <w:rtl/>
              </w:rPr>
              <w:fldChar w:fldCharType="end"/>
            </w:r>
            <w:bookmarkEnd w:id="3"/>
          </w:p>
        </w:tc>
      </w:tr>
      <w:tr w:rsidR="00555D9D" w:rsidRPr="00BE6CBA" w14:paraId="5714A528" w14:textId="77777777" w:rsidTr="00FA243F">
        <w:trPr>
          <w:trHeight w:hRule="exact" w:val="397"/>
        </w:trPr>
        <w:tc>
          <w:tcPr>
            <w:tcW w:w="3449" w:type="dxa"/>
            <w:shd w:val="clear" w:color="auto" w:fill="B8CCE4" w:themeFill="accent1" w:themeFillTint="66"/>
            <w:vAlign w:val="center"/>
            <w:hideMark/>
          </w:tcPr>
          <w:p w14:paraId="7F8BB012" w14:textId="77777777" w:rsidR="00555D9D" w:rsidRPr="00BE6CBA" w:rsidRDefault="00555D9D" w:rsidP="00FA243F">
            <w:pPr>
              <w:pStyle w:val="TableText"/>
            </w:pPr>
            <w:r w:rsidRPr="00BE6CBA">
              <w:rPr>
                <w:rFonts w:hint="cs"/>
                <w:rtl/>
              </w:rPr>
              <w:t>שם איש הקשר אצל הספק</w:t>
            </w:r>
          </w:p>
        </w:tc>
        <w:tc>
          <w:tcPr>
            <w:tcW w:w="5103" w:type="dxa"/>
            <w:vAlign w:val="center"/>
          </w:tcPr>
          <w:p w14:paraId="2CEE8FF0" w14:textId="1D3C94E4" w:rsidR="00555D9D" w:rsidRPr="00BE6CBA" w:rsidRDefault="00555D9D" w:rsidP="00FA243F">
            <w:pPr>
              <w:pStyle w:val="TableText"/>
            </w:pPr>
            <w:r>
              <w:rPr>
                <w:rtl/>
              </w:rPr>
              <w:fldChar w:fldCharType="begin">
                <w:ffData>
                  <w:name w:val="Text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Pr>
                <w:rtl/>
              </w:rPr>
              <w:fldChar w:fldCharType="end"/>
            </w:r>
          </w:p>
        </w:tc>
      </w:tr>
    </w:tbl>
    <w:p w14:paraId="4E10C77F" w14:textId="77777777" w:rsidR="00555D9D" w:rsidRPr="00BE6CBA" w:rsidRDefault="00555D9D" w:rsidP="00555D9D">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חתימת מורשה חתימה"/>
      </w:tblPr>
      <w:tblGrid>
        <w:gridCol w:w="1404"/>
        <w:gridCol w:w="1380"/>
        <w:gridCol w:w="6288"/>
      </w:tblGrid>
      <w:tr w:rsidR="00555D9D" w:rsidRPr="00BE6CBA" w14:paraId="3AB8E608" w14:textId="77777777" w:rsidTr="00FA243F">
        <w:trPr>
          <w:tblHeader/>
        </w:trPr>
        <w:tc>
          <w:tcPr>
            <w:tcW w:w="1404" w:type="dxa"/>
            <w:shd w:val="clear" w:color="auto" w:fill="B8CCE4" w:themeFill="accent1" w:themeFillTint="66"/>
            <w:vAlign w:val="center"/>
            <w:hideMark/>
          </w:tcPr>
          <w:p w14:paraId="74C2366A" w14:textId="77777777" w:rsidR="00555D9D" w:rsidRPr="00BE6CBA" w:rsidRDefault="00555D9D" w:rsidP="00FA243F">
            <w:pPr>
              <w:pStyle w:val="TableHead"/>
            </w:pPr>
            <w:r w:rsidRPr="00BE6CBA">
              <w:rPr>
                <w:rFonts w:hint="cs"/>
                <w:rtl/>
              </w:rPr>
              <w:t>המסמך</w:t>
            </w:r>
          </w:p>
        </w:tc>
        <w:tc>
          <w:tcPr>
            <w:tcW w:w="1380" w:type="dxa"/>
            <w:shd w:val="clear" w:color="auto" w:fill="B8CCE4" w:themeFill="accent1" w:themeFillTint="66"/>
            <w:vAlign w:val="center"/>
            <w:hideMark/>
          </w:tcPr>
          <w:p w14:paraId="59AE7432" w14:textId="77777777" w:rsidR="00555D9D" w:rsidRPr="00BE6CBA" w:rsidRDefault="00555D9D" w:rsidP="00FA243F">
            <w:pPr>
              <w:pStyle w:val="TableHead"/>
            </w:pPr>
            <w:r w:rsidRPr="00BE6CBA">
              <w:rPr>
                <w:rFonts w:hint="cs"/>
                <w:rtl/>
              </w:rPr>
              <w:t>סעיף</w:t>
            </w:r>
          </w:p>
        </w:tc>
        <w:tc>
          <w:tcPr>
            <w:tcW w:w="6288" w:type="dxa"/>
            <w:shd w:val="clear" w:color="auto" w:fill="B8CCE4" w:themeFill="accent1" w:themeFillTint="66"/>
            <w:vAlign w:val="center"/>
            <w:hideMark/>
          </w:tcPr>
          <w:p w14:paraId="14AC8D64" w14:textId="77777777" w:rsidR="00555D9D" w:rsidRPr="00BE6CBA" w:rsidRDefault="00555D9D" w:rsidP="00FA243F">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B3BAD5E2A29E47788FA422DAF61C96F6"/>
              </w:placeholder>
              <w15:repeatingSectionItem/>
            </w:sdtPr>
            <w:sdtEndPr>
              <w:rPr>
                <w:noProof/>
              </w:rPr>
            </w:sdtEndPr>
            <w:sdtContent>
              <w:tr w:rsidR="00555D9D" w:rsidRPr="00BE6CBA" w14:paraId="52762039" w14:textId="77777777" w:rsidTr="00FA243F">
                <w:trPr>
                  <w:trHeight w:hRule="exact" w:val="397"/>
                </w:trPr>
                <w:tc>
                  <w:tcPr>
                    <w:tcW w:w="1404" w:type="dxa"/>
                  </w:tcPr>
                  <w:p w14:paraId="625D9D4B" w14:textId="2BD16687"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1380" w:type="dxa"/>
                  </w:tcPr>
                  <w:p w14:paraId="3C681EA9" w14:textId="01D44EB8"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6288" w:type="dxa"/>
                  </w:tcPr>
                  <w:p w14:paraId="016D2020" w14:textId="4A79A785"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r>
              <w:tr w:rsidR="00555D9D" w:rsidRPr="00BE6CBA" w14:paraId="250910BC" w14:textId="77777777" w:rsidTr="00FA243F">
                <w:trPr>
                  <w:trHeight w:hRule="exact" w:val="397"/>
                </w:trPr>
                <w:tc>
                  <w:tcPr>
                    <w:tcW w:w="1404" w:type="dxa"/>
                  </w:tcPr>
                  <w:p w14:paraId="18BF182E" w14:textId="5D6D0091"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1380" w:type="dxa"/>
                  </w:tcPr>
                  <w:p w14:paraId="760F6A1C" w14:textId="508405FC"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6288" w:type="dxa"/>
                  </w:tcPr>
                  <w:p w14:paraId="4866A65D" w14:textId="13E79F9A"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r>
              <w:tr w:rsidR="00555D9D" w:rsidRPr="00BE6CBA" w14:paraId="67749260" w14:textId="77777777" w:rsidTr="00FA243F">
                <w:trPr>
                  <w:trHeight w:hRule="exact" w:val="397"/>
                </w:trPr>
                <w:tc>
                  <w:tcPr>
                    <w:tcW w:w="1404" w:type="dxa"/>
                  </w:tcPr>
                  <w:p w14:paraId="67D3B2B1" w14:textId="7ECB3826"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1380" w:type="dxa"/>
                  </w:tcPr>
                  <w:p w14:paraId="3F7B2B8F" w14:textId="2580B0EF"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c>
                  <w:tcPr>
                    <w:tcW w:w="6288" w:type="dxa"/>
                  </w:tcPr>
                  <w:p w14:paraId="7342DF11" w14:textId="6C442C01" w:rsidR="00555D9D" w:rsidRPr="00BE6CBA" w:rsidRDefault="00555D9D" w:rsidP="00FA243F">
                    <w:pPr>
                      <w:pStyle w:val="TableText"/>
                    </w:pPr>
                    <w:r w:rsidRPr="0091767C">
                      <w:rPr>
                        <w:rtl/>
                      </w:rPr>
                      <w:fldChar w:fldCharType="begin">
                        <w:ffData>
                          <w:name w:val="Text1"/>
                          <w:enabled/>
                          <w:calcOnExit w:val="0"/>
                          <w:textInput/>
                        </w:ffData>
                      </w:fldChar>
                    </w:r>
                    <w:r w:rsidRPr="0091767C">
                      <w:rPr>
                        <w:rtl/>
                      </w:rPr>
                      <w:instrText xml:space="preserve"> </w:instrText>
                    </w:r>
                    <w:r w:rsidRPr="0091767C">
                      <w:instrText>FORMTEXT</w:instrText>
                    </w:r>
                    <w:r w:rsidRPr="0091767C">
                      <w:rPr>
                        <w:rtl/>
                      </w:rPr>
                      <w:instrText xml:space="preserve"> </w:instrText>
                    </w:r>
                    <w:r w:rsidRPr="0091767C">
                      <w:rPr>
                        <w:rtl/>
                      </w:rPr>
                    </w:r>
                    <w:r w:rsidRPr="0091767C">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1767C">
                      <w:rPr>
                        <w:rtl/>
                      </w:rPr>
                      <w:fldChar w:fldCharType="end"/>
                    </w:r>
                  </w:p>
                </w:tc>
              </w:tr>
              <w:tr w:rsidR="00555D9D" w:rsidRPr="00BE6CBA" w14:paraId="3D411A98" w14:textId="77777777" w:rsidTr="00FA243F">
                <w:trPr>
                  <w:trHeight w:hRule="exact" w:val="397"/>
                </w:trPr>
                <w:tc>
                  <w:tcPr>
                    <w:tcW w:w="1404" w:type="dxa"/>
                  </w:tcPr>
                  <w:p w14:paraId="7E2048CF" w14:textId="3DD3539E"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37962888" w14:textId="6279AF74"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169DC2A6" w14:textId="4CB4596E"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196BE314" w14:textId="77777777" w:rsidTr="00FA243F">
                <w:trPr>
                  <w:trHeight w:hRule="exact" w:val="397"/>
                </w:trPr>
                <w:tc>
                  <w:tcPr>
                    <w:tcW w:w="1404" w:type="dxa"/>
                  </w:tcPr>
                  <w:p w14:paraId="05A60D38" w14:textId="2696DB2D"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4E55C235" w14:textId="48BB3FB1"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4B08532E" w14:textId="541E4A8F"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202AAEA3" w14:textId="77777777" w:rsidTr="00FA243F">
                <w:trPr>
                  <w:trHeight w:hRule="exact" w:val="397"/>
                </w:trPr>
                <w:tc>
                  <w:tcPr>
                    <w:tcW w:w="1404" w:type="dxa"/>
                  </w:tcPr>
                  <w:p w14:paraId="5AF34829" w14:textId="51F19616"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42243B30" w14:textId="63E9B581"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02FF88AB" w14:textId="4CBCB308"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70117734" w14:textId="77777777" w:rsidTr="00FA243F">
                <w:trPr>
                  <w:trHeight w:hRule="exact" w:val="397"/>
                </w:trPr>
                <w:tc>
                  <w:tcPr>
                    <w:tcW w:w="1404" w:type="dxa"/>
                  </w:tcPr>
                  <w:p w14:paraId="207A64A2" w14:textId="3DF3C8FF"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127354ED" w14:textId="091525CE"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6D8DB2CE" w14:textId="34C8F16D"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0B12B623" w14:textId="77777777" w:rsidTr="00FA243F">
                <w:trPr>
                  <w:trHeight w:hRule="exact" w:val="397"/>
                </w:trPr>
                <w:tc>
                  <w:tcPr>
                    <w:tcW w:w="1404" w:type="dxa"/>
                  </w:tcPr>
                  <w:p w14:paraId="6916F528" w14:textId="76B57140"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30C7F5B2" w14:textId="1BE1AFAD"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0229724D" w14:textId="788C878E"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5F9A4827" w14:textId="77777777" w:rsidTr="00FA243F">
                <w:trPr>
                  <w:trHeight w:hRule="exact" w:val="397"/>
                </w:trPr>
                <w:tc>
                  <w:tcPr>
                    <w:tcW w:w="1404" w:type="dxa"/>
                  </w:tcPr>
                  <w:p w14:paraId="67E21F1A" w14:textId="3D695DBB"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68D016BA" w14:textId="3996E1B0"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1204DCE0" w14:textId="61841008"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3C838A6F" w14:textId="77777777" w:rsidTr="00FA243F">
                <w:trPr>
                  <w:trHeight w:hRule="exact" w:val="397"/>
                </w:trPr>
                <w:tc>
                  <w:tcPr>
                    <w:tcW w:w="1404" w:type="dxa"/>
                  </w:tcPr>
                  <w:p w14:paraId="3CCEE4A6" w14:textId="0907AE27"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68267E08" w14:textId="7FE2C8B7"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27BDEEEC" w14:textId="556886BD"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21E098A7" w14:textId="77777777" w:rsidTr="00FA243F">
                <w:trPr>
                  <w:trHeight w:hRule="exact" w:val="397"/>
                </w:trPr>
                <w:tc>
                  <w:tcPr>
                    <w:tcW w:w="1404" w:type="dxa"/>
                  </w:tcPr>
                  <w:p w14:paraId="1D628EBB" w14:textId="5DA621A6"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1380" w:type="dxa"/>
                  </w:tcPr>
                  <w:p w14:paraId="690A5D92" w14:textId="7F4F8F36"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c>
                  <w:tcPr>
                    <w:tcW w:w="6288" w:type="dxa"/>
                  </w:tcPr>
                  <w:p w14:paraId="4DB48860" w14:textId="6B3220D0" w:rsidR="00555D9D" w:rsidRPr="00BE6CBA" w:rsidRDefault="00555D9D" w:rsidP="00FA243F">
                    <w:pPr>
                      <w:pStyle w:val="TableText"/>
                    </w:pPr>
                    <w:r w:rsidRPr="00180F74">
                      <w:rPr>
                        <w:rtl/>
                      </w:rPr>
                      <w:fldChar w:fldCharType="begin">
                        <w:ffData>
                          <w:name w:val="Text1"/>
                          <w:enabled/>
                          <w:calcOnExit w:val="0"/>
                          <w:textInput/>
                        </w:ffData>
                      </w:fldChar>
                    </w:r>
                    <w:r w:rsidRPr="00180F74">
                      <w:rPr>
                        <w:rtl/>
                      </w:rPr>
                      <w:instrText xml:space="preserve"> </w:instrText>
                    </w:r>
                    <w:r w:rsidRPr="00180F74">
                      <w:instrText>FORMTEXT</w:instrText>
                    </w:r>
                    <w:r w:rsidRPr="00180F74">
                      <w:rPr>
                        <w:rtl/>
                      </w:rPr>
                      <w:instrText xml:space="preserve"> </w:instrText>
                    </w:r>
                    <w:r w:rsidRPr="00180F74">
                      <w:rPr>
                        <w:rtl/>
                      </w:rPr>
                    </w:r>
                    <w:r w:rsidRPr="00180F74">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180F74">
                      <w:rPr>
                        <w:rtl/>
                      </w:rPr>
                      <w:fldChar w:fldCharType="end"/>
                    </w:r>
                  </w:p>
                </w:tc>
              </w:tr>
              <w:tr w:rsidR="00555D9D" w:rsidRPr="00BE6CBA" w14:paraId="1A38F6B2" w14:textId="77777777" w:rsidTr="00FA243F">
                <w:trPr>
                  <w:trHeight w:hRule="exact" w:val="397"/>
                </w:trPr>
                <w:tc>
                  <w:tcPr>
                    <w:tcW w:w="1404" w:type="dxa"/>
                  </w:tcPr>
                  <w:p w14:paraId="404D06F9" w14:textId="06228B5A" w:rsidR="00555D9D" w:rsidRPr="00BE6CBA" w:rsidRDefault="00555D9D" w:rsidP="00FA243F">
                    <w:pPr>
                      <w:pStyle w:val="TableText"/>
                      <w:rPr>
                        <w:noProof/>
                      </w:rPr>
                    </w:pPr>
                    <w:r w:rsidRPr="00EC565E">
                      <w:rPr>
                        <w:noProof/>
                        <w:rtl/>
                      </w:rPr>
                      <w:fldChar w:fldCharType="begin">
                        <w:ffData>
                          <w:name w:val="Text1"/>
                          <w:enabled/>
                          <w:calcOnExit w:val="0"/>
                          <w:textInput/>
                        </w:ffData>
                      </w:fldChar>
                    </w:r>
                    <w:r w:rsidRPr="00EC565E">
                      <w:rPr>
                        <w:noProof/>
                        <w:rtl/>
                      </w:rPr>
                      <w:instrText xml:space="preserve"> </w:instrText>
                    </w:r>
                    <w:r w:rsidRPr="00EC565E">
                      <w:rPr>
                        <w:noProof/>
                      </w:rPr>
                      <w:instrText>FORMTEXT</w:instrText>
                    </w:r>
                    <w:r w:rsidRPr="00EC565E">
                      <w:rPr>
                        <w:noProof/>
                        <w:rtl/>
                      </w:rPr>
                      <w:instrText xml:space="preserve"> </w:instrText>
                    </w:r>
                    <w:r w:rsidRPr="00EC565E">
                      <w:rPr>
                        <w:noProof/>
                        <w:rtl/>
                      </w:rPr>
                    </w:r>
                    <w:r w:rsidRPr="00EC565E">
                      <w:rPr>
                        <w:noProof/>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EC565E">
                      <w:rPr>
                        <w:noProof/>
                        <w:rtl/>
                      </w:rPr>
                      <w:fldChar w:fldCharType="end"/>
                    </w:r>
                  </w:p>
                </w:tc>
                <w:tc>
                  <w:tcPr>
                    <w:tcW w:w="1380" w:type="dxa"/>
                  </w:tcPr>
                  <w:p w14:paraId="66116329" w14:textId="386422F6" w:rsidR="00555D9D" w:rsidRPr="00BE6CBA" w:rsidRDefault="00555D9D" w:rsidP="00FA243F">
                    <w:pPr>
                      <w:pStyle w:val="TableText"/>
                      <w:rPr>
                        <w:noProof/>
                      </w:rPr>
                    </w:pPr>
                    <w:r w:rsidRPr="00EC565E">
                      <w:rPr>
                        <w:noProof/>
                        <w:rtl/>
                      </w:rPr>
                      <w:fldChar w:fldCharType="begin">
                        <w:ffData>
                          <w:name w:val="Text1"/>
                          <w:enabled/>
                          <w:calcOnExit w:val="0"/>
                          <w:textInput/>
                        </w:ffData>
                      </w:fldChar>
                    </w:r>
                    <w:r w:rsidRPr="00EC565E">
                      <w:rPr>
                        <w:noProof/>
                        <w:rtl/>
                      </w:rPr>
                      <w:instrText xml:space="preserve"> </w:instrText>
                    </w:r>
                    <w:r w:rsidRPr="00EC565E">
                      <w:rPr>
                        <w:noProof/>
                      </w:rPr>
                      <w:instrText>FORMTEXT</w:instrText>
                    </w:r>
                    <w:r w:rsidRPr="00EC565E">
                      <w:rPr>
                        <w:noProof/>
                        <w:rtl/>
                      </w:rPr>
                      <w:instrText xml:space="preserve"> </w:instrText>
                    </w:r>
                    <w:r w:rsidRPr="00EC565E">
                      <w:rPr>
                        <w:noProof/>
                        <w:rtl/>
                      </w:rPr>
                    </w:r>
                    <w:r w:rsidRPr="00EC565E">
                      <w:rPr>
                        <w:noProof/>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EC565E">
                      <w:rPr>
                        <w:noProof/>
                        <w:rtl/>
                      </w:rPr>
                      <w:fldChar w:fldCharType="end"/>
                    </w:r>
                  </w:p>
                </w:tc>
                <w:tc>
                  <w:tcPr>
                    <w:tcW w:w="6288" w:type="dxa"/>
                    <w:vAlign w:val="center"/>
                  </w:tcPr>
                  <w:p w14:paraId="4415FA87" w14:textId="150FDBC4" w:rsidR="00555D9D" w:rsidRPr="00BE6CBA" w:rsidRDefault="00555D9D" w:rsidP="00FA243F">
                    <w:pPr>
                      <w:pStyle w:val="TableText"/>
                      <w:rPr>
                        <w:noProof/>
                      </w:rPr>
                    </w:pPr>
                    <w:r>
                      <w:rPr>
                        <w:noProof/>
                        <w:rtl/>
                      </w:rPr>
                      <w:fldChar w:fldCharType="begin">
                        <w:ffData>
                          <w:name w:val="Text1"/>
                          <w:enabled/>
                          <w:calcOnExit w:val="0"/>
                          <w:textInput/>
                        </w:ffData>
                      </w:fldChar>
                    </w:r>
                    <w:r>
                      <w:rPr>
                        <w:noProof/>
                        <w:rtl/>
                      </w:rPr>
                      <w:instrText xml:space="preserve"> </w:instrText>
                    </w:r>
                    <w:r>
                      <w:rPr>
                        <w:noProof/>
                      </w:rPr>
                      <w:instrText>FORMTEXT</w:instrText>
                    </w:r>
                    <w:r>
                      <w:rPr>
                        <w:noProof/>
                        <w:rtl/>
                      </w:rPr>
                      <w:instrText xml:space="preserve"> </w:instrText>
                    </w:r>
                    <w:r>
                      <w:rPr>
                        <w:noProof/>
                        <w:rtl/>
                      </w:rPr>
                    </w:r>
                    <w:r>
                      <w:rPr>
                        <w:noProof/>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Pr>
                        <w:noProof/>
                        <w:rtl/>
                      </w:rPr>
                      <w:fldChar w:fldCharType="end"/>
                    </w:r>
                  </w:p>
                </w:tc>
              </w:tr>
            </w:sdtContent>
          </w:sdt>
        </w:sdtContent>
      </w:sdt>
    </w:tbl>
    <w:tbl>
      <w:tblPr>
        <w:tblpPr w:leftFromText="181" w:rightFromText="181" w:vertAnchor="page" w:horzAnchor="margin" w:tblpY="1395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ת מורשה חתימה"/>
      </w:tblPr>
      <w:tblGrid>
        <w:gridCol w:w="3019"/>
        <w:gridCol w:w="3027"/>
        <w:gridCol w:w="3026"/>
      </w:tblGrid>
      <w:tr w:rsidR="00B200C5" w:rsidRPr="00BE6CBA" w14:paraId="7520CF50" w14:textId="77777777" w:rsidTr="00B200C5">
        <w:trPr>
          <w:cantSplit/>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324617" w14:textId="77777777" w:rsidR="00B200C5" w:rsidRPr="00BE6CBA" w:rsidRDefault="00B200C5" w:rsidP="00B200C5">
            <w:pPr>
              <w:pStyle w:val="TableHead"/>
              <w:widowControl w:val="0"/>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B7DF96" w14:textId="77777777" w:rsidR="00B200C5" w:rsidRPr="00BE6CBA" w:rsidRDefault="00B200C5" w:rsidP="00B200C5">
            <w:pPr>
              <w:pStyle w:val="TableHead"/>
              <w:widowControl w:val="0"/>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094173" w14:textId="77777777" w:rsidR="00B200C5" w:rsidRPr="00BE6CBA" w:rsidRDefault="00B200C5" w:rsidP="00B200C5">
            <w:pPr>
              <w:pStyle w:val="TableHead"/>
              <w:widowControl w:val="0"/>
            </w:pPr>
            <w:r w:rsidRPr="00BE6CBA">
              <w:rPr>
                <w:rFonts w:hint="cs"/>
                <w:rtl/>
              </w:rPr>
              <w:t>ח</w:t>
            </w:r>
            <w:r>
              <w:rPr>
                <w:rFonts w:hint="cs"/>
                <w:rtl/>
              </w:rPr>
              <w:t>ותמת וח</w:t>
            </w:r>
            <w:r w:rsidRPr="00BE6CBA">
              <w:rPr>
                <w:rFonts w:hint="cs"/>
                <w:rtl/>
              </w:rPr>
              <w:t>תימה</w:t>
            </w:r>
          </w:p>
        </w:tc>
      </w:tr>
      <w:tr w:rsidR="00B200C5" w:rsidRPr="00BE6CBA" w14:paraId="39CA1844" w14:textId="77777777" w:rsidTr="00B200C5">
        <w:trPr>
          <w:cantSplit/>
          <w:trHeight w:hRule="exact" w:val="578"/>
        </w:trPr>
        <w:tc>
          <w:tcPr>
            <w:tcW w:w="3019" w:type="dxa"/>
            <w:tcBorders>
              <w:top w:val="single" w:sz="4" w:space="0" w:color="auto"/>
              <w:left w:val="single" w:sz="4" w:space="0" w:color="auto"/>
              <w:bottom w:val="single" w:sz="4" w:space="0" w:color="auto"/>
              <w:right w:val="single" w:sz="4" w:space="0" w:color="auto"/>
            </w:tcBorders>
          </w:tcPr>
          <w:p w14:paraId="06BE2E8C" w14:textId="2400B78D" w:rsidR="00B200C5" w:rsidRPr="00BE6CBA" w:rsidRDefault="00B200C5" w:rsidP="00B200C5">
            <w:pPr>
              <w:pStyle w:val="Para20"/>
              <w:widowControl w:val="0"/>
              <w:ind w:left="0"/>
              <w:jc w:val="left"/>
            </w:pPr>
            <w:r w:rsidRPr="0003287E">
              <w:rPr>
                <w:rtl/>
              </w:rPr>
              <w:fldChar w:fldCharType="begin">
                <w:ffData>
                  <w:name w:val="Text1"/>
                  <w:enabled/>
                  <w:calcOnExit w:val="0"/>
                  <w:textInput/>
                </w:ffData>
              </w:fldChar>
            </w:r>
            <w:r w:rsidRPr="0003287E">
              <w:rPr>
                <w:rtl/>
              </w:rPr>
              <w:instrText xml:space="preserve"> </w:instrText>
            </w:r>
            <w:r w:rsidRPr="0003287E">
              <w:instrText>FORMTEXT</w:instrText>
            </w:r>
            <w:r w:rsidRPr="0003287E">
              <w:rPr>
                <w:rtl/>
              </w:rPr>
              <w:instrText xml:space="preserve"> </w:instrText>
            </w:r>
            <w:r w:rsidRPr="0003287E">
              <w:rPr>
                <w:rtl/>
              </w:rPr>
            </w:r>
            <w:r w:rsidRPr="0003287E">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03287E">
              <w:rPr>
                <w:rtl/>
              </w:rPr>
              <w:fldChar w:fldCharType="end"/>
            </w:r>
          </w:p>
        </w:tc>
        <w:tc>
          <w:tcPr>
            <w:tcW w:w="3027" w:type="dxa"/>
            <w:tcBorders>
              <w:top w:val="single" w:sz="4" w:space="0" w:color="auto"/>
              <w:left w:val="single" w:sz="4" w:space="0" w:color="auto"/>
              <w:bottom w:val="single" w:sz="4" w:space="0" w:color="auto"/>
              <w:right w:val="single" w:sz="4" w:space="0" w:color="auto"/>
            </w:tcBorders>
          </w:tcPr>
          <w:p w14:paraId="490C5559" w14:textId="527FB0D3" w:rsidR="00B200C5" w:rsidRPr="00BE6CBA" w:rsidRDefault="00B200C5" w:rsidP="00B200C5">
            <w:pPr>
              <w:pStyle w:val="Para20"/>
              <w:widowControl w:val="0"/>
              <w:ind w:left="0"/>
              <w:jc w:val="left"/>
            </w:pPr>
            <w:r w:rsidRPr="0003287E">
              <w:rPr>
                <w:rtl/>
              </w:rPr>
              <w:fldChar w:fldCharType="begin">
                <w:ffData>
                  <w:name w:val="Text1"/>
                  <w:enabled/>
                  <w:calcOnExit w:val="0"/>
                  <w:textInput/>
                </w:ffData>
              </w:fldChar>
            </w:r>
            <w:r w:rsidRPr="0003287E">
              <w:rPr>
                <w:rtl/>
              </w:rPr>
              <w:instrText xml:space="preserve"> </w:instrText>
            </w:r>
            <w:r w:rsidRPr="0003287E">
              <w:instrText>FORMTEXT</w:instrText>
            </w:r>
            <w:r w:rsidRPr="0003287E">
              <w:rPr>
                <w:rtl/>
              </w:rPr>
              <w:instrText xml:space="preserve"> </w:instrText>
            </w:r>
            <w:r w:rsidRPr="0003287E">
              <w:rPr>
                <w:rtl/>
              </w:rPr>
            </w:r>
            <w:r w:rsidRPr="0003287E">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03287E">
              <w:rPr>
                <w:rtl/>
              </w:rPr>
              <w:fldChar w:fldCharType="end"/>
            </w:r>
          </w:p>
        </w:tc>
        <w:tc>
          <w:tcPr>
            <w:tcW w:w="3026" w:type="dxa"/>
            <w:tcBorders>
              <w:top w:val="single" w:sz="4" w:space="0" w:color="auto"/>
              <w:left w:val="single" w:sz="4" w:space="0" w:color="auto"/>
              <w:bottom w:val="single" w:sz="4" w:space="0" w:color="auto"/>
              <w:right w:val="single" w:sz="4" w:space="0" w:color="auto"/>
            </w:tcBorders>
          </w:tcPr>
          <w:p w14:paraId="793322C7" w14:textId="5AD5BA35" w:rsidR="00B200C5" w:rsidRPr="00BE6CBA" w:rsidRDefault="00B200C5" w:rsidP="00B200C5">
            <w:pPr>
              <w:pStyle w:val="Para20"/>
              <w:widowControl w:val="0"/>
              <w:ind w:left="0"/>
              <w:jc w:val="left"/>
            </w:pPr>
            <w:r w:rsidRPr="0003287E">
              <w:rPr>
                <w:rtl/>
              </w:rPr>
              <w:fldChar w:fldCharType="begin">
                <w:ffData>
                  <w:name w:val="Text1"/>
                  <w:enabled/>
                  <w:calcOnExit w:val="0"/>
                  <w:textInput/>
                </w:ffData>
              </w:fldChar>
            </w:r>
            <w:r w:rsidRPr="0003287E">
              <w:rPr>
                <w:rtl/>
              </w:rPr>
              <w:instrText xml:space="preserve"> </w:instrText>
            </w:r>
            <w:r w:rsidRPr="0003287E">
              <w:instrText>FORMTEXT</w:instrText>
            </w:r>
            <w:r w:rsidRPr="0003287E">
              <w:rPr>
                <w:rtl/>
              </w:rPr>
              <w:instrText xml:space="preserve"> </w:instrText>
            </w:r>
            <w:r w:rsidRPr="0003287E">
              <w:rPr>
                <w:rtl/>
              </w:rPr>
            </w:r>
            <w:r w:rsidRPr="0003287E">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03287E">
              <w:rPr>
                <w:rtl/>
              </w:rPr>
              <w:fldChar w:fldCharType="end"/>
            </w:r>
          </w:p>
        </w:tc>
      </w:tr>
    </w:tbl>
    <w:p w14:paraId="1181CA26" w14:textId="685107BA" w:rsidR="00FA243F" w:rsidRDefault="00FA243F" w:rsidP="00B200C5">
      <w:pPr>
        <w:spacing w:before="240"/>
        <w:jc w:val="both"/>
      </w:pPr>
      <w:r>
        <w:rPr>
          <w:noProof/>
        </w:rPr>
        <w:drawing>
          <wp:anchor distT="0" distB="0" distL="114300" distR="114300" simplePos="0" relativeHeight="251658240" behindDoc="0" locked="0" layoutInCell="1" allowOverlap="1" wp14:anchorId="73203AF2" wp14:editId="091D553D">
            <wp:simplePos x="0" y="0"/>
            <wp:positionH relativeFrom="column">
              <wp:posOffset>4966823</wp:posOffset>
            </wp:positionH>
            <wp:positionV relativeFrom="paragraph">
              <wp:posOffset>304165</wp:posOffset>
            </wp:positionV>
            <wp:extent cx="170180" cy="181610"/>
            <wp:effectExtent l="19050" t="19050" r="20320" b="2794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80" cy="18161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כדי להוסיף שורות בטבלה יש להצביע עם סמן העכבר על הפינה השמאלית התחתונה</w:t>
      </w:r>
      <w:r w:rsidR="00B200C5">
        <w:rPr>
          <w:rFonts w:hint="cs"/>
          <w:rtl/>
        </w:rPr>
        <w:t xml:space="preserve"> של הטבלה ולהקיש על סימן ה- ש  </w:t>
      </w:r>
      <w:r>
        <w:rPr>
          <w:rFonts w:hint="cs"/>
          <w:rtl/>
        </w:rPr>
        <w:t>.</w:t>
      </w:r>
    </w:p>
    <w:p w14:paraId="7E3F1905" w14:textId="77777777" w:rsidR="00400C32" w:rsidRPr="00BE09C1" w:rsidRDefault="00400C32" w:rsidP="00400C32">
      <w:pPr>
        <w:pStyle w:val="12"/>
        <w:keepNext w:val="0"/>
        <w:pageBreakBefore/>
        <w:widowControl w:val="0"/>
        <w:numPr>
          <w:ilvl w:val="0"/>
          <w:numId w:val="0"/>
        </w:numPr>
        <w:rPr>
          <w:sz w:val="22"/>
          <w:szCs w:val="24"/>
          <w:rtl/>
        </w:rPr>
      </w:pPr>
      <w:r>
        <w:rPr>
          <w:rFonts w:hint="cs"/>
          <w:sz w:val="22"/>
          <w:szCs w:val="24"/>
          <w:rtl/>
        </w:rPr>
        <w:lastRenderedPageBreak/>
        <w:t xml:space="preserve">1.2.4(א) טופס </w:t>
      </w:r>
      <w:r w:rsidRPr="00BE09C1">
        <w:rPr>
          <w:rFonts w:hint="cs"/>
          <w:sz w:val="22"/>
          <w:szCs w:val="24"/>
          <w:rtl/>
        </w:rPr>
        <w:t>פרטי ספק</w:t>
      </w:r>
    </w:p>
    <w:p w14:paraId="55AFD6D1" w14:textId="77777777" w:rsidR="00400C32" w:rsidRPr="009C438A" w:rsidRDefault="00400C32" w:rsidP="00400C32">
      <w:pPr>
        <w:pStyle w:val="Para0"/>
        <w:spacing w:before="240"/>
        <w:rPr>
          <w:rtl/>
        </w:rPr>
      </w:pPr>
      <w:r w:rsidRPr="0096047F">
        <w:rPr>
          <w:rFonts w:hint="cs"/>
          <w:rtl/>
        </w:rPr>
        <w:t>לכבוד</w:t>
      </w:r>
      <w:r>
        <w:rPr>
          <w:rFonts w:hint="cs"/>
          <w:rtl/>
        </w:rPr>
        <w:t>,</w:t>
      </w:r>
    </w:p>
    <w:p w14:paraId="55D0EF75" w14:textId="77777777" w:rsidR="00400C32" w:rsidRPr="00BB03A5" w:rsidRDefault="00400C32" w:rsidP="00400C32">
      <w:pPr>
        <w:pStyle w:val="Para0"/>
        <w:rPr>
          <w:u w:val="single"/>
          <w:rtl/>
        </w:rPr>
      </w:pPr>
      <w:r w:rsidRPr="00BB03A5">
        <w:rPr>
          <w:rFonts w:hint="cs"/>
          <w:u w:val="single"/>
          <w:rtl/>
        </w:rPr>
        <w:t>ממשלת ישראל בשם מדינת ישראל באמצעות משרד המשפטים</w:t>
      </w:r>
    </w:p>
    <w:p w14:paraId="4B7F4C0C" w14:textId="397B240B" w:rsidR="00400C32" w:rsidRPr="00D229B8" w:rsidRDefault="00400C32" w:rsidP="00400C32">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C41372">
        <w:fldChar w:fldCharType="begin"/>
      </w:r>
      <w:r w:rsidR="00C41372">
        <w:instrText xml:space="preserve"> DOCPROPERTY  </w:instrText>
      </w:r>
      <w:r w:rsidR="00C41372">
        <w:rPr>
          <w:rtl/>
        </w:rPr>
        <w:instrText>סוג_המכרז</w:instrText>
      </w:r>
      <w:r w:rsidR="00C41372">
        <w:instrText xml:space="preserve">  \* MERGEFORMAT </w:instrText>
      </w:r>
      <w:r w:rsidR="00C41372">
        <w:fldChar w:fldCharType="separate"/>
      </w:r>
      <w:r w:rsidR="00305A97">
        <w:rPr>
          <w:rtl/>
        </w:rPr>
        <w:t>פומבי</w:t>
      </w:r>
      <w:r w:rsidR="00C41372">
        <w:fldChar w:fldCharType="end"/>
      </w:r>
      <w:r w:rsidRPr="00BE23EB">
        <w:rPr>
          <w:rtl/>
        </w:rPr>
        <w:t xml:space="preserve"> </w:t>
      </w:r>
      <w:r w:rsidR="00C41372">
        <w:fldChar w:fldCharType="begin"/>
      </w:r>
      <w:r w:rsidR="00C41372">
        <w:instrText xml:space="preserve"> DOCPROPERTY  </w:instrText>
      </w:r>
      <w:r w:rsidR="00C41372">
        <w:rPr>
          <w:rtl/>
        </w:rPr>
        <w:instrText>מזהה_המכרז</w:instrText>
      </w:r>
      <w:r w:rsidR="00C41372">
        <w:instrText xml:space="preserve"> </w:instrText>
      </w:r>
      <w:r w:rsidR="00C41372">
        <w:fldChar w:fldCharType="separate"/>
      </w:r>
      <w:r w:rsidR="00305A97">
        <w:t>12-2021</w:t>
      </w:r>
      <w:r w:rsidR="00C41372">
        <w:fldChar w:fldCharType="end"/>
      </w:r>
      <w:r w:rsidRPr="00BE23EB">
        <w:rPr>
          <w:rtl/>
        </w:rPr>
        <w:t xml:space="preserve"> </w:t>
      </w:r>
      <w:r w:rsidR="00C41372">
        <w:fldChar w:fldCharType="begin"/>
      </w:r>
      <w:r w:rsidR="00C41372">
        <w:instrText xml:space="preserve"> DOCPROPERTY  </w:instrText>
      </w:r>
      <w:r w:rsidR="00C41372">
        <w:rPr>
          <w:rtl/>
        </w:rPr>
        <w:instrText>נושא_המכרז</w:instrText>
      </w:r>
      <w:r w:rsidR="00C41372">
        <w:instrText xml:space="preserve">  \* MERGEFORMAT </w:instrText>
      </w:r>
      <w:r w:rsidR="00C41372">
        <w:fldChar w:fldCharType="separate"/>
      </w:r>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r w:rsidR="00C41372">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400C32" w:rsidRPr="00BE6CBA" w14:paraId="61042C58" w14:textId="77777777" w:rsidTr="007B07F7">
        <w:trPr>
          <w:trHeight w:hRule="exact" w:val="397"/>
        </w:trPr>
        <w:tc>
          <w:tcPr>
            <w:tcW w:w="522" w:type="dxa"/>
            <w:vMerge w:val="restart"/>
            <w:shd w:val="clear" w:color="auto" w:fill="B8CCE4" w:themeFill="accent1" w:themeFillTint="66"/>
            <w:textDirection w:val="tbRl"/>
          </w:tcPr>
          <w:p w14:paraId="6D953B74" w14:textId="77777777" w:rsidR="00400C32" w:rsidRPr="00A23590" w:rsidRDefault="00400C32" w:rsidP="007B07F7">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1116BBD7" w14:textId="77777777" w:rsidR="00400C32" w:rsidRPr="00A23590" w:rsidRDefault="00400C32" w:rsidP="007B07F7">
            <w:pPr>
              <w:pStyle w:val="TableText"/>
              <w:rPr>
                <w:rtl/>
              </w:rPr>
            </w:pPr>
            <w:r w:rsidRPr="00A23590">
              <w:rPr>
                <w:rFonts w:hint="cs"/>
                <w:rtl/>
              </w:rPr>
              <w:t>שם החברה</w:t>
            </w:r>
          </w:p>
        </w:tc>
        <w:tc>
          <w:tcPr>
            <w:tcW w:w="5387" w:type="dxa"/>
          </w:tcPr>
          <w:p w14:paraId="3030F3C2" w14:textId="10C80588" w:rsidR="00400C32" w:rsidRPr="00BE6CBA" w:rsidRDefault="00400C32" w:rsidP="007B07F7">
            <w:pPr>
              <w:pStyle w:val="TableText"/>
            </w:pPr>
            <w:r w:rsidRPr="00801F45">
              <w:rPr>
                <w:rtl/>
              </w:rPr>
              <w:fldChar w:fldCharType="begin">
                <w:ffData>
                  <w:name w:val="Text1"/>
                  <w:enabled/>
                  <w:calcOnExit w:val="0"/>
                  <w:textInput/>
                </w:ffData>
              </w:fldChar>
            </w:r>
            <w:r w:rsidRPr="00801F45">
              <w:rPr>
                <w:rtl/>
              </w:rPr>
              <w:instrText xml:space="preserve"> </w:instrText>
            </w:r>
            <w:r w:rsidRPr="00801F45">
              <w:instrText>FORMTEXT</w:instrText>
            </w:r>
            <w:r w:rsidRPr="00801F45">
              <w:rPr>
                <w:rtl/>
              </w:rPr>
              <w:instrText xml:space="preserve"> </w:instrText>
            </w:r>
            <w:r w:rsidRPr="00801F45">
              <w:rPr>
                <w:rtl/>
              </w:rPr>
            </w:r>
            <w:r w:rsidRPr="00801F45">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801F45">
              <w:rPr>
                <w:rtl/>
              </w:rPr>
              <w:fldChar w:fldCharType="end"/>
            </w:r>
          </w:p>
        </w:tc>
      </w:tr>
      <w:tr w:rsidR="00400C32" w:rsidRPr="00BE6CBA" w14:paraId="47998D96" w14:textId="77777777" w:rsidTr="007B07F7">
        <w:trPr>
          <w:trHeight w:hRule="exact" w:val="397"/>
        </w:trPr>
        <w:tc>
          <w:tcPr>
            <w:tcW w:w="522" w:type="dxa"/>
            <w:vMerge/>
            <w:shd w:val="clear" w:color="auto" w:fill="B8CCE4" w:themeFill="accent1" w:themeFillTint="66"/>
          </w:tcPr>
          <w:p w14:paraId="7826281F"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6ADE2CA3" w14:textId="77777777" w:rsidR="00400C32" w:rsidRPr="00A23590" w:rsidRDefault="00400C32" w:rsidP="007B07F7">
            <w:pPr>
              <w:pStyle w:val="TableText"/>
              <w:rPr>
                <w:rtl/>
              </w:rPr>
            </w:pPr>
            <w:r w:rsidRPr="00BE6CBA">
              <w:rPr>
                <w:rFonts w:hint="cs"/>
                <w:rtl/>
              </w:rPr>
              <w:t>מזהה הספק (ח.פ/ח.צ/ע.מ)</w:t>
            </w:r>
          </w:p>
        </w:tc>
        <w:tc>
          <w:tcPr>
            <w:tcW w:w="5387" w:type="dxa"/>
          </w:tcPr>
          <w:p w14:paraId="68636153" w14:textId="16706581" w:rsidR="00400C32" w:rsidRPr="00BE6CBA" w:rsidRDefault="00400C32" w:rsidP="007B07F7">
            <w:pPr>
              <w:pStyle w:val="TableText"/>
            </w:pPr>
            <w:r w:rsidRPr="00801F45">
              <w:rPr>
                <w:rtl/>
              </w:rPr>
              <w:fldChar w:fldCharType="begin">
                <w:ffData>
                  <w:name w:val="Text1"/>
                  <w:enabled/>
                  <w:calcOnExit w:val="0"/>
                  <w:textInput/>
                </w:ffData>
              </w:fldChar>
            </w:r>
            <w:r w:rsidRPr="00801F45">
              <w:rPr>
                <w:rtl/>
              </w:rPr>
              <w:instrText xml:space="preserve"> </w:instrText>
            </w:r>
            <w:r w:rsidRPr="00801F45">
              <w:instrText>FORMTEXT</w:instrText>
            </w:r>
            <w:r w:rsidRPr="00801F45">
              <w:rPr>
                <w:rtl/>
              </w:rPr>
              <w:instrText xml:space="preserve"> </w:instrText>
            </w:r>
            <w:r w:rsidRPr="00801F45">
              <w:rPr>
                <w:rtl/>
              </w:rPr>
            </w:r>
            <w:r w:rsidRPr="00801F45">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801F45">
              <w:rPr>
                <w:rtl/>
              </w:rPr>
              <w:fldChar w:fldCharType="end"/>
            </w:r>
          </w:p>
        </w:tc>
      </w:tr>
      <w:tr w:rsidR="00400C32" w:rsidRPr="00BE6CBA" w14:paraId="5005BE89" w14:textId="77777777" w:rsidTr="007B07F7">
        <w:trPr>
          <w:trHeight w:hRule="exact" w:val="397"/>
        </w:trPr>
        <w:tc>
          <w:tcPr>
            <w:tcW w:w="522" w:type="dxa"/>
            <w:vMerge/>
            <w:shd w:val="clear" w:color="auto" w:fill="B8CCE4" w:themeFill="accent1" w:themeFillTint="66"/>
          </w:tcPr>
          <w:p w14:paraId="68D98490"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7BBF76AE" w14:textId="77777777" w:rsidR="00400C32" w:rsidRPr="00A23590" w:rsidRDefault="00400C32" w:rsidP="007B07F7">
            <w:pPr>
              <w:pStyle w:val="TableText"/>
              <w:rPr>
                <w:rtl/>
              </w:rPr>
            </w:pPr>
            <w:r w:rsidRPr="00A23590">
              <w:rPr>
                <w:rFonts w:hint="cs"/>
                <w:rtl/>
              </w:rPr>
              <w:t>כתובת</w:t>
            </w:r>
          </w:p>
        </w:tc>
        <w:tc>
          <w:tcPr>
            <w:tcW w:w="5387" w:type="dxa"/>
          </w:tcPr>
          <w:p w14:paraId="7B38E067" w14:textId="5E391BCD" w:rsidR="00400C32" w:rsidRPr="00BE6CBA" w:rsidRDefault="00400C32" w:rsidP="007B07F7">
            <w:pPr>
              <w:pStyle w:val="TableText"/>
            </w:pPr>
            <w:r w:rsidRPr="00801F45">
              <w:rPr>
                <w:rtl/>
              </w:rPr>
              <w:fldChar w:fldCharType="begin">
                <w:ffData>
                  <w:name w:val="Text1"/>
                  <w:enabled/>
                  <w:calcOnExit w:val="0"/>
                  <w:textInput/>
                </w:ffData>
              </w:fldChar>
            </w:r>
            <w:r w:rsidRPr="00801F45">
              <w:rPr>
                <w:rtl/>
              </w:rPr>
              <w:instrText xml:space="preserve"> </w:instrText>
            </w:r>
            <w:r w:rsidRPr="00801F45">
              <w:instrText>FORMTEXT</w:instrText>
            </w:r>
            <w:r w:rsidRPr="00801F45">
              <w:rPr>
                <w:rtl/>
              </w:rPr>
              <w:instrText xml:space="preserve"> </w:instrText>
            </w:r>
            <w:r w:rsidRPr="00801F45">
              <w:rPr>
                <w:rtl/>
              </w:rPr>
            </w:r>
            <w:r w:rsidRPr="00801F45">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801F45">
              <w:rPr>
                <w:rtl/>
              </w:rPr>
              <w:fldChar w:fldCharType="end"/>
            </w:r>
          </w:p>
        </w:tc>
      </w:tr>
      <w:tr w:rsidR="00400C32" w:rsidRPr="00BE6CBA" w14:paraId="13084895" w14:textId="77777777" w:rsidTr="007B07F7">
        <w:trPr>
          <w:trHeight w:hRule="exact" w:val="397"/>
        </w:trPr>
        <w:tc>
          <w:tcPr>
            <w:tcW w:w="522" w:type="dxa"/>
            <w:vMerge/>
            <w:shd w:val="clear" w:color="auto" w:fill="B8CCE4" w:themeFill="accent1" w:themeFillTint="66"/>
          </w:tcPr>
          <w:p w14:paraId="076B7600"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409A8483" w14:textId="77777777" w:rsidR="00400C32" w:rsidRPr="00A23590" w:rsidRDefault="00400C32" w:rsidP="007B07F7">
            <w:pPr>
              <w:pStyle w:val="TableText"/>
              <w:rPr>
                <w:rtl/>
              </w:rPr>
            </w:pPr>
            <w:r w:rsidRPr="00A23590">
              <w:rPr>
                <w:rFonts w:hint="cs"/>
                <w:rtl/>
              </w:rPr>
              <w:t>טלפון</w:t>
            </w:r>
          </w:p>
        </w:tc>
        <w:tc>
          <w:tcPr>
            <w:tcW w:w="5387" w:type="dxa"/>
          </w:tcPr>
          <w:p w14:paraId="02DA7D5F" w14:textId="4D81DAD3" w:rsidR="00400C32" w:rsidRPr="00BE6CBA" w:rsidRDefault="00400C32" w:rsidP="007B07F7">
            <w:pPr>
              <w:pStyle w:val="TableText"/>
            </w:pPr>
            <w:r w:rsidRPr="00801F45">
              <w:rPr>
                <w:rtl/>
              </w:rPr>
              <w:fldChar w:fldCharType="begin">
                <w:ffData>
                  <w:name w:val="Text1"/>
                  <w:enabled/>
                  <w:calcOnExit w:val="0"/>
                  <w:textInput/>
                </w:ffData>
              </w:fldChar>
            </w:r>
            <w:r w:rsidRPr="00801F45">
              <w:rPr>
                <w:rtl/>
              </w:rPr>
              <w:instrText xml:space="preserve"> </w:instrText>
            </w:r>
            <w:r w:rsidRPr="00801F45">
              <w:instrText>FORMTEXT</w:instrText>
            </w:r>
            <w:r w:rsidRPr="00801F45">
              <w:rPr>
                <w:rtl/>
              </w:rPr>
              <w:instrText xml:space="preserve"> </w:instrText>
            </w:r>
            <w:r w:rsidRPr="00801F45">
              <w:rPr>
                <w:rtl/>
              </w:rPr>
            </w:r>
            <w:r w:rsidRPr="00801F45">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801F45">
              <w:rPr>
                <w:rtl/>
              </w:rPr>
              <w:fldChar w:fldCharType="end"/>
            </w:r>
          </w:p>
        </w:tc>
      </w:tr>
      <w:tr w:rsidR="00400C32" w:rsidRPr="00BE6CBA" w14:paraId="6EEB7EDF" w14:textId="77777777" w:rsidTr="007B07F7">
        <w:trPr>
          <w:trHeight w:hRule="exact" w:val="397"/>
        </w:trPr>
        <w:tc>
          <w:tcPr>
            <w:tcW w:w="522" w:type="dxa"/>
            <w:vMerge/>
            <w:shd w:val="clear" w:color="auto" w:fill="B8CCE4" w:themeFill="accent1" w:themeFillTint="66"/>
          </w:tcPr>
          <w:p w14:paraId="3FD52FE8" w14:textId="77777777" w:rsidR="00400C32" w:rsidRPr="00A23590" w:rsidRDefault="00400C32" w:rsidP="007B07F7">
            <w:pPr>
              <w:pStyle w:val="TableText"/>
              <w:rPr>
                <w:rtl/>
              </w:rPr>
            </w:pPr>
          </w:p>
        </w:tc>
        <w:tc>
          <w:tcPr>
            <w:tcW w:w="3163" w:type="dxa"/>
            <w:shd w:val="clear" w:color="auto" w:fill="B8CCE4" w:themeFill="accent1" w:themeFillTint="66"/>
            <w:vAlign w:val="center"/>
          </w:tcPr>
          <w:p w14:paraId="709BB577" w14:textId="77777777" w:rsidR="00400C32" w:rsidRPr="00A23590" w:rsidRDefault="00400C32" w:rsidP="007B07F7">
            <w:pPr>
              <w:pStyle w:val="TableText"/>
              <w:rPr>
                <w:rtl/>
              </w:rPr>
            </w:pPr>
            <w:r w:rsidRPr="00A23590">
              <w:rPr>
                <w:rFonts w:hint="cs"/>
                <w:rtl/>
              </w:rPr>
              <w:t>דואר אלקטרוני</w:t>
            </w:r>
          </w:p>
        </w:tc>
        <w:tc>
          <w:tcPr>
            <w:tcW w:w="5387" w:type="dxa"/>
          </w:tcPr>
          <w:p w14:paraId="208D7C6F" w14:textId="7814FF1B" w:rsidR="00400C32" w:rsidRPr="00BE6CBA" w:rsidRDefault="00400C32" w:rsidP="007B07F7">
            <w:pPr>
              <w:pStyle w:val="TableText"/>
              <w:rPr>
                <w:rtl/>
              </w:rPr>
            </w:pPr>
            <w:r w:rsidRPr="00801F45">
              <w:rPr>
                <w:rtl/>
              </w:rPr>
              <w:fldChar w:fldCharType="begin">
                <w:ffData>
                  <w:name w:val="Text1"/>
                  <w:enabled/>
                  <w:calcOnExit w:val="0"/>
                  <w:textInput/>
                </w:ffData>
              </w:fldChar>
            </w:r>
            <w:r w:rsidRPr="00801F45">
              <w:rPr>
                <w:rtl/>
              </w:rPr>
              <w:instrText xml:space="preserve"> </w:instrText>
            </w:r>
            <w:r w:rsidRPr="00801F45">
              <w:instrText>FORMTEXT</w:instrText>
            </w:r>
            <w:r w:rsidRPr="00801F45">
              <w:rPr>
                <w:rtl/>
              </w:rPr>
              <w:instrText xml:space="preserve"> </w:instrText>
            </w:r>
            <w:r w:rsidRPr="00801F45">
              <w:rPr>
                <w:rtl/>
              </w:rPr>
            </w:r>
            <w:r w:rsidRPr="00801F45">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801F45">
              <w:rPr>
                <w:rtl/>
              </w:rPr>
              <w:fldChar w:fldCharType="end"/>
            </w:r>
          </w:p>
        </w:tc>
      </w:tr>
    </w:tbl>
    <w:p w14:paraId="5B6F14F7" w14:textId="77777777" w:rsidR="00400C32" w:rsidRDefault="00400C32" w:rsidP="00400C32">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400C32" w:rsidRPr="00BE6CBA" w14:paraId="310413E5" w14:textId="77777777" w:rsidTr="007B07F7">
        <w:trPr>
          <w:trHeight w:hRule="exact" w:val="397"/>
        </w:trPr>
        <w:tc>
          <w:tcPr>
            <w:tcW w:w="522" w:type="dxa"/>
            <w:vMerge w:val="restart"/>
            <w:shd w:val="clear" w:color="auto" w:fill="B8CCE4" w:themeFill="accent1" w:themeFillTint="66"/>
            <w:textDirection w:val="tbRl"/>
          </w:tcPr>
          <w:p w14:paraId="4F842D8F" w14:textId="77777777" w:rsidR="00400C32" w:rsidRPr="00A23590" w:rsidRDefault="00400C32" w:rsidP="007B07F7">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1CD49B05" w14:textId="77777777" w:rsidR="00400C32" w:rsidRPr="00A23590" w:rsidRDefault="00400C32" w:rsidP="007B07F7">
            <w:pPr>
              <w:pStyle w:val="TableText"/>
              <w:rPr>
                <w:rtl/>
              </w:rPr>
            </w:pPr>
            <w:r w:rsidRPr="00A23590">
              <w:rPr>
                <w:rFonts w:hint="cs"/>
                <w:rtl/>
              </w:rPr>
              <w:t>תפקיד ארגוני</w:t>
            </w:r>
          </w:p>
        </w:tc>
        <w:tc>
          <w:tcPr>
            <w:tcW w:w="5387" w:type="dxa"/>
          </w:tcPr>
          <w:p w14:paraId="234BE104" w14:textId="0CF81D4D" w:rsidR="00400C32" w:rsidRPr="00BE6CBA" w:rsidRDefault="00400C32" w:rsidP="007B07F7">
            <w:pPr>
              <w:pStyle w:val="TableText"/>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3AEF1014" w14:textId="77777777" w:rsidTr="007B07F7">
        <w:trPr>
          <w:trHeight w:hRule="exact" w:val="397"/>
        </w:trPr>
        <w:tc>
          <w:tcPr>
            <w:tcW w:w="522" w:type="dxa"/>
            <w:vMerge/>
            <w:shd w:val="clear" w:color="auto" w:fill="B8CCE4" w:themeFill="accent1" w:themeFillTint="66"/>
          </w:tcPr>
          <w:p w14:paraId="047C0FF0"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267C1233" w14:textId="77777777" w:rsidR="00400C32" w:rsidRPr="00A23590" w:rsidRDefault="00400C32" w:rsidP="007B07F7">
            <w:pPr>
              <w:pStyle w:val="TableText"/>
              <w:rPr>
                <w:rtl/>
              </w:rPr>
            </w:pPr>
            <w:r w:rsidRPr="00A23590">
              <w:rPr>
                <w:rFonts w:hint="cs"/>
                <w:rtl/>
              </w:rPr>
              <w:t>שם מלא</w:t>
            </w:r>
          </w:p>
        </w:tc>
        <w:tc>
          <w:tcPr>
            <w:tcW w:w="5387" w:type="dxa"/>
          </w:tcPr>
          <w:p w14:paraId="00D30838" w14:textId="125470DC" w:rsidR="00400C32" w:rsidRPr="00BE6CBA" w:rsidRDefault="00400C32" w:rsidP="007B07F7">
            <w:pPr>
              <w:pStyle w:val="TableText"/>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000C8DE1" w14:textId="77777777" w:rsidTr="007B07F7">
        <w:trPr>
          <w:trHeight w:hRule="exact" w:val="397"/>
        </w:trPr>
        <w:tc>
          <w:tcPr>
            <w:tcW w:w="522" w:type="dxa"/>
            <w:vMerge/>
            <w:shd w:val="clear" w:color="auto" w:fill="B8CCE4" w:themeFill="accent1" w:themeFillTint="66"/>
          </w:tcPr>
          <w:p w14:paraId="0048B0E7"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7FB7407E" w14:textId="77777777" w:rsidR="00400C32" w:rsidRPr="00A23590" w:rsidRDefault="00400C32" w:rsidP="007B07F7">
            <w:pPr>
              <w:pStyle w:val="TableText"/>
              <w:rPr>
                <w:rtl/>
              </w:rPr>
            </w:pPr>
            <w:r w:rsidRPr="00A23590">
              <w:rPr>
                <w:rFonts w:hint="cs"/>
                <w:rtl/>
              </w:rPr>
              <w:t>אגף/מחלקה/יחידה</w:t>
            </w:r>
          </w:p>
        </w:tc>
        <w:tc>
          <w:tcPr>
            <w:tcW w:w="5387" w:type="dxa"/>
          </w:tcPr>
          <w:p w14:paraId="343212EB" w14:textId="6CC9799A" w:rsidR="00400C32" w:rsidRPr="00BE6CBA" w:rsidRDefault="00400C32" w:rsidP="007B07F7">
            <w:pPr>
              <w:pStyle w:val="TableText"/>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350A0870" w14:textId="77777777" w:rsidTr="007B07F7">
        <w:trPr>
          <w:trHeight w:hRule="exact" w:val="397"/>
        </w:trPr>
        <w:tc>
          <w:tcPr>
            <w:tcW w:w="522" w:type="dxa"/>
            <w:vMerge/>
            <w:shd w:val="clear" w:color="auto" w:fill="B8CCE4" w:themeFill="accent1" w:themeFillTint="66"/>
          </w:tcPr>
          <w:p w14:paraId="7CAB8F4E" w14:textId="77777777" w:rsidR="00400C32" w:rsidRPr="00A23590" w:rsidRDefault="00400C32" w:rsidP="007B07F7">
            <w:pPr>
              <w:pStyle w:val="TableText"/>
              <w:rPr>
                <w:rtl/>
              </w:rPr>
            </w:pPr>
          </w:p>
        </w:tc>
        <w:tc>
          <w:tcPr>
            <w:tcW w:w="3163" w:type="dxa"/>
            <w:shd w:val="clear" w:color="auto" w:fill="B8CCE4" w:themeFill="accent1" w:themeFillTint="66"/>
            <w:vAlign w:val="center"/>
            <w:hideMark/>
          </w:tcPr>
          <w:p w14:paraId="5CA5A7BC" w14:textId="77777777" w:rsidR="00400C32" w:rsidRPr="00A23590" w:rsidRDefault="00400C32" w:rsidP="007B07F7">
            <w:pPr>
              <w:pStyle w:val="TableText"/>
              <w:rPr>
                <w:rtl/>
              </w:rPr>
            </w:pPr>
            <w:r w:rsidRPr="00A23590">
              <w:rPr>
                <w:rFonts w:hint="cs"/>
                <w:rtl/>
              </w:rPr>
              <w:t>כתובת</w:t>
            </w:r>
          </w:p>
        </w:tc>
        <w:tc>
          <w:tcPr>
            <w:tcW w:w="5387" w:type="dxa"/>
          </w:tcPr>
          <w:p w14:paraId="5A20BD46" w14:textId="36E878E1" w:rsidR="00400C32" w:rsidRPr="00BE6CBA" w:rsidRDefault="00400C32" w:rsidP="007B07F7">
            <w:pPr>
              <w:pStyle w:val="TableText"/>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6935FD40" w14:textId="77777777" w:rsidTr="007B07F7">
        <w:trPr>
          <w:trHeight w:hRule="exact" w:val="397"/>
        </w:trPr>
        <w:tc>
          <w:tcPr>
            <w:tcW w:w="522" w:type="dxa"/>
            <w:vMerge/>
            <w:shd w:val="clear" w:color="auto" w:fill="B8CCE4" w:themeFill="accent1" w:themeFillTint="66"/>
          </w:tcPr>
          <w:p w14:paraId="5CF27AA4" w14:textId="77777777" w:rsidR="00400C32" w:rsidRPr="00A23590" w:rsidRDefault="00400C32" w:rsidP="007B07F7">
            <w:pPr>
              <w:pStyle w:val="TableText"/>
              <w:rPr>
                <w:rtl/>
              </w:rPr>
            </w:pPr>
          </w:p>
        </w:tc>
        <w:tc>
          <w:tcPr>
            <w:tcW w:w="3163" w:type="dxa"/>
            <w:shd w:val="clear" w:color="auto" w:fill="B8CCE4" w:themeFill="accent1" w:themeFillTint="66"/>
            <w:vAlign w:val="center"/>
          </w:tcPr>
          <w:p w14:paraId="5D57CA21" w14:textId="77777777" w:rsidR="00400C32" w:rsidRPr="00A23590" w:rsidRDefault="00400C32" w:rsidP="007B07F7">
            <w:pPr>
              <w:pStyle w:val="TableText"/>
              <w:rPr>
                <w:rtl/>
              </w:rPr>
            </w:pPr>
            <w:r w:rsidRPr="00A23590">
              <w:rPr>
                <w:rFonts w:hint="cs"/>
                <w:rtl/>
              </w:rPr>
              <w:t>טלפון</w:t>
            </w:r>
          </w:p>
        </w:tc>
        <w:tc>
          <w:tcPr>
            <w:tcW w:w="5387" w:type="dxa"/>
          </w:tcPr>
          <w:p w14:paraId="0BF24B0E" w14:textId="42EBBECE" w:rsidR="00400C32" w:rsidRPr="00BE6CBA" w:rsidRDefault="00400C32" w:rsidP="007B07F7">
            <w:pPr>
              <w:pStyle w:val="TableText"/>
              <w:rPr>
                <w:rtl/>
              </w:rPr>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0C19FFCA" w14:textId="77777777" w:rsidTr="007B07F7">
        <w:trPr>
          <w:trHeight w:hRule="exact" w:val="397"/>
        </w:trPr>
        <w:tc>
          <w:tcPr>
            <w:tcW w:w="522" w:type="dxa"/>
            <w:vMerge/>
            <w:shd w:val="clear" w:color="auto" w:fill="B8CCE4" w:themeFill="accent1" w:themeFillTint="66"/>
          </w:tcPr>
          <w:p w14:paraId="57415DAF" w14:textId="77777777" w:rsidR="00400C32" w:rsidRPr="00A23590" w:rsidRDefault="00400C32" w:rsidP="007B07F7">
            <w:pPr>
              <w:pStyle w:val="TableText"/>
              <w:rPr>
                <w:rtl/>
              </w:rPr>
            </w:pPr>
          </w:p>
        </w:tc>
        <w:tc>
          <w:tcPr>
            <w:tcW w:w="3163" w:type="dxa"/>
            <w:shd w:val="clear" w:color="auto" w:fill="B8CCE4" w:themeFill="accent1" w:themeFillTint="66"/>
            <w:vAlign w:val="center"/>
          </w:tcPr>
          <w:p w14:paraId="01B3EFD3" w14:textId="77777777" w:rsidR="00400C32" w:rsidRPr="00A23590" w:rsidRDefault="00400C32" w:rsidP="007B07F7">
            <w:pPr>
              <w:pStyle w:val="TableText"/>
              <w:rPr>
                <w:rtl/>
              </w:rPr>
            </w:pPr>
            <w:r w:rsidRPr="00A23590">
              <w:rPr>
                <w:rFonts w:hint="cs"/>
                <w:rtl/>
              </w:rPr>
              <w:t>נייד</w:t>
            </w:r>
          </w:p>
        </w:tc>
        <w:tc>
          <w:tcPr>
            <w:tcW w:w="5387" w:type="dxa"/>
          </w:tcPr>
          <w:p w14:paraId="6F041EAF" w14:textId="67E6C22F" w:rsidR="00400C32" w:rsidRPr="00BE6CBA" w:rsidRDefault="00400C32" w:rsidP="007B07F7">
            <w:pPr>
              <w:pStyle w:val="TableText"/>
              <w:rPr>
                <w:rtl/>
              </w:rPr>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r w:rsidR="00400C32" w:rsidRPr="00BE6CBA" w14:paraId="725A950D" w14:textId="77777777" w:rsidTr="007B07F7">
        <w:trPr>
          <w:trHeight w:hRule="exact" w:val="397"/>
        </w:trPr>
        <w:tc>
          <w:tcPr>
            <w:tcW w:w="522" w:type="dxa"/>
            <w:vMerge/>
            <w:shd w:val="clear" w:color="auto" w:fill="B8CCE4" w:themeFill="accent1" w:themeFillTint="66"/>
          </w:tcPr>
          <w:p w14:paraId="5C769543" w14:textId="77777777" w:rsidR="00400C32" w:rsidRPr="00A23590" w:rsidRDefault="00400C32" w:rsidP="007B07F7">
            <w:pPr>
              <w:pStyle w:val="TableText"/>
              <w:rPr>
                <w:rtl/>
              </w:rPr>
            </w:pPr>
          </w:p>
        </w:tc>
        <w:tc>
          <w:tcPr>
            <w:tcW w:w="3163" w:type="dxa"/>
            <w:shd w:val="clear" w:color="auto" w:fill="B8CCE4" w:themeFill="accent1" w:themeFillTint="66"/>
            <w:vAlign w:val="center"/>
          </w:tcPr>
          <w:p w14:paraId="4C4923F9" w14:textId="77777777" w:rsidR="00400C32" w:rsidRPr="00A23590" w:rsidRDefault="00400C32" w:rsidP="007B07F7">
            <w:pPr>
              <w:pStyle w:val="TableText"/>
              <w:rPr>
                <w:rtl/>
              </w:rPr>
            </w:pPr>
            <w:r w:rsidRPr="00A23590">
              <w:rPr>
                <w:rFonts w:hint="cs"/>
                <w:rtl/>
              </w:rPr>
              <w:t>דואר אלקטרוני</w:t>
            </w:r>
          </w:p>
        </w:tc>
        <w:tc>
          <w:tcPr>
            <w:tcW w:w="5387" w:type="dxa"/>
          </w:tcPr>
          <w:p w14:paraId="2CF5F23B" w14:textId="1AEF7397" w:rsidR="00400C32" w:rsidRPr="00BE6CBA" w:rsidRDefault="00400C32" w:rsidP="007B07F7">
            <w:pPr>
              <w:pStyle w:val="TableText"/>
              <w:rPr>
                <w:rtl/>
              </w:rPr>
            </w:pPr>
            <w:r w:rsidRPr="00CE3A0A">
              <w:rPr>
                <w:rtl/>
              </w:rPr>
              <w:fldChar w:fldCharType="begin">
                <w:ffData>
                  <w:name w:val="Text1"/>
                  <w:enabled/>
                  <w:calcOnExit w:val="0"/>
                  <w:textInput/>
                </w:ffData>
              </w:fldChar>
            </w:r>
            <w:r w:rsidRPr="00CE3A0A">
              <w:rPr>
                <w:rtl/>
              </w:rPr>
              <w:instrText xml:space="preserve"> </w:instrText>
            </w:r>
            <w:r w:rsidRPr="00CE3A0A">
              <w:instrText>FORMTEXT</w:instrText>
            </w:r>
            <w:r w:rsidRPr="00CE3A0A">
              <w:rPr>
                <w:rtl/>
              </w:rPr>
              <w:instrText xml:space="preserve"> </w:instrText>
            </w:r>
            <w:r w:rsidRPr="00CE3A0A">
              <w:rPr>
                <w:rtl/>
              </w:rPr>
            </w:r>
            <w:r w:rsidRPr="00CE3A0A">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CE3A0A">
              <w:rPr>
                <w:rtl/>
              </w:rPr>
              <w:fldChar w:fldCharType="end"/>
            </w:r>
          </w:p>
        </w:tc>
      </w:tr>
    </w:tbl>
    <w:p w14:paraId="181508D7" w14:textId="77777777" w:rsidR="00400C32" w:rsidRPr="00C1589A" w:rsidRDefault="00400C32" w:rsidP="00400C32">
      <w:pPr>
        <w:pStyle w:val="Para0"/>
        <w:spacing w:before="240"/>
        <w:rPr>
          <w:b/>
          <w:bCs/>
          <w:rtl/>
        </w:rPr>
      </w:pPr>
      <w:r w:rsidRPr="00C1589A">
        <w:rPr>
          <w:rFonts w:hint="cs"/>
          <w:b/>
          <w:bCs/>
          <w:rtl/>
        </w:rPr>
        <w:t>להלן מבנה תאגידי מבחינה תפעולית ועסקית - אשכול חברות</w:t>
      </w:r>
    </w:p>
    <w:p w14:paraId="7A00CFFB" w14:textId="793182CE" w:rsidR="00400C32" w:rsidRPr="008D3DEA" w:rsidRDefault="00400C32" w:rsidP="00400C32">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r w:rsidR="00C41372">
        <w:fldChar w:fldCharType="begin"/>
      </w:r>
      <w:r w:rsidR="00C41372">
        <w:instrText xml:space="preserve"> DOCPROPERTY  </w:instrText>
      </w:r>
      <w:r w:rsidR="00C41372">
        <w:rPr>
          <w:rtl/>
        </w:rPr>
        <w:instrText>סוג_המכרז</w:instrText>
      </w:r>
      <w:r w:rsidR="00C41372">
        <w:instrText xml:space="preserve">  \* MERGEFORMAT </w:instrText>
      </w:r>
      <w:r w:rsidR="00C41372">
        <w:fldChar w:fldCharType="separate"/>
      </w:r>
      <w:r w:rsidR="00305A97">
        <w:rPr>
          <w:rtl/>
        </w:rPr>
        <w:t>פומבי</w:t>
      </w:r>
      <w:r w:rsidR="00C41372">
        <w:fldChar w:fldCharType="end"/>
      </w:r>
      <w:r w:rsidRPr="008D3DEA">
        <w:rPr>
          <w:rFonts w:hint="cs"/>
          <w:rtl/>
        </w:rPr>
        <w:t xml:space="preserve"> </w:t>
      </w:r>
      <w:r w:rsidR="00C41372">
        <w:fldChar w:fldCharType="begin"/>
      </w:r>
      <w:r w:rsidR="00C41372">
        <w:instrText xml:space="preserve"> DOCPROPERTY  </w:instrText>
      </w:r>
      <w:r w:rsidR="00C41372">
        <w:rPr>
          <w:rtl/>
        </w:rPr>
        <w:instrText>מזהה_המכרז</w:instrText>
      </w:r>
      <w:r w:rsidR="00C41372">
        <w:instrText xml:space="preserve">  \* MERGEFORMAT </w:instrText>
      </w:r>
      <w:r w:rsidR="00C41372">
        <w:fldChar w:fldCharType="separate"/>
      </w:r>
      <w:r w:rsidR="00305A97">
        <w:t>12-2021</w:t>
      </w:r>
      <w:r w:rsidR="00C41372">
        <w:fldChar w:fldCharType="end"/>
      </w:r>
      <w:r w:rsidRPr="008D3DEA">
        <w:rPr>
          <w:rFonts w:hint="cs"/>
          <w:szCs w:val="28"/>
          <w:rtl/>
        </w:rPr>
        <w:t xml:space="preserve"> </w:t>
      </w:r>
      <w:r w:rsidR="00C41372">
        <w:fldChar w:fldCharType="begin"/>
      </w:r>
      <w:r w:rsidR="00C41372">
        <w:instrText xml:space="preserve"> DOCPROPERTY  </w:instrText>
      </w:r>
      <w:r w:rsidR="00C41372">
        <w:rPr>
          <w:rtl/>
        </w:rPr>
        <w:instrText>נושא_המכרז</w:instrText>
      </w:r>
      <w:r w:rsidR="00C41372">
        <w:instrText xml:space="preserve">  \* MERGEFORMAT </w:instrText>
      </w:r>
      <w:r w:rsidR="00C41372">
        <w:fldChar w:fldCharType="separate"/>
      </w:r>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r w:rsidR="00C41372">
        <w:fldChar w:fldCharType="end"/>
      </w:r>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400C32" w:rsidRPr="009C438A" w14:paraId="1F037B85" w14:textId="77777777" w:rsidTr="007B07F7">
        <w:trPr>
          <w:tblHeader/>
        </w:trPr>
        <w:tc>
          <w:tcPr>
            <w:tcW w:w="2687" w:type="dxa"/>
            <w:shd w:val="clear" w:color="auto" w:fill="B4C6E7"/>
          </w:tcPr>
          <w:p w14:paraId="0C37D303" w14:textId="77777777" w:rsidR="00400C32" w:rsidRPr="00A23590" w:rsidRDefault="00400C32" w:rsidP="007B07F7">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54A6D342" w14:textId="77777777" w:rsidR="00400C32" w:rsidRPr="00A23590" w:rsidRDefault="00400C32" w:rsidP="007B07F7">
            <w:pPr>
              <w:pStyle w:val="TableHead"/>
              <w:rPr>
                <w:rtl/>
              </w:rPr>
            </w:pPr>
            <w:r>
              <w:rPr>
                <w:rFonts w:hint="cs"/>
                <w:rtl/>
              </w:rPr>
              <w:t>רשימת מסמכים/אסמכתאות (נדרש לצרף אותם כצרופה)</w:t>
            </w:r>
          </w:p>
        </w:tc>
      </w:tr>
      <w:sdt>
        <w:sdtPr>
          <w:rPr>
            <w:rtl/>
          </w:rPr>
          <w:id w:val="2113167244"/>
          <w15:repeatingSection/>
        </w:sdtPr>
        <w:sdtEndPr/>
        <w:sdtContent>
          <w:sdt>
            <w:sdtPr>
              <w:rPr>
                <w:rtl/>
              </w:rPr>
              <w:id w:val="854085606"/>
              <w:placeholder>
                <w:docPart w:val="68917D9F887944D9A5A114347392C598"/>
              </w:placeholder>
              <w15:repeatingSectionItem/>
            </w:sdtPr>
            <w:sdtEndPr/>
            <w:sdtContent>
              <w:tr w:rsidR="00400C32" w:rsidRPr="009C438A" w14:paraId="6397691E" w14:textId="77777777" w:rsidTr="007B07F7">
                <w:trPr>
                  <w:trHeight w:hRule="exact" w:val="397"/>
                  <w:tblHeader/>
                </w:trPr>
                <w:tc>
                  <w:tcPr>
                    <w:tcW w:w="2687" w:type="dxa"/>
                    <w:shd w:val="clear" w:color="auto" w:fill="auto"/>
                  </w:tcPr>
                  <w:p w14:paraId="63A67069" w14:textId="7A27004A" w:rsidR="00400C32" w:rsidRDefault="00400C32" w:rsidP="007B07F7">
                    <w:pPr>
                      <w:pStyle w:val="TableText"/>
                      <w:rPr>
                        <w:rtl/>
                      </w:rPr>
                    </w:pPr>
                    <w:r w:rsidRPr="00971D9D">
                      <w:rPr>
                        <w:rtl/>
                      </w:rPr>
                      <w:fldChar w:fldCharType="begin">
                        <w:ffData>
                          <w:name w:val="Text1"/>
                          <w:enabled/>
                          <w:calcOnExit w:val="0"/>
                          <w:textInput/>
                        </w:ffData>
                      </w:fldChar>
                    </w:r>
                    <w:r w:rsidRPr="00971D9D">
                      <w:rPr>
                        <w:rtl/>
                      </w:rPr>
                      <w:instrText xml:space="preserve"> </w:instrText>
                    </w:r>
                    <w:r w:rsidRPr="00971D9D">
                      <w:instrText>FORMTEXT</w:instrText>
                    </w:r>
                    <w:r w:rsidRPr="00971D9D">
                      <w:rPr>
                        <w:rtl/>
                      </w:rPr>
                      <w:instrText xml:space="preserve"> </w:instrText>
                    </w:r>
                    <w:r w:rsidRPr="00971D9D">
                      <w:rPr>
                        <w:rtl/>
                      </w:rPr>
                    </w:r>
                    <w:r w:rsidRPr="00971D9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71D9D">
                      <w:rPr>
                        <w:rtl/>
                      </w:rPr>
                      <w:fldChar w:fldCharType="end"/>
                    </w:r>
                  </w:p>
                </w:tc>
                <w:tc>
                  <w:tcPr>
                    <w:tcW w:w="6385" w:type="dxa"/>
                    <w:shd w:val="clear" w:color="auto" w:fill="auto"/>
                  </w:tcPr>
                  <w:p w14:paraId="033356D9" w14:textId="32C8985E" w:rsidR="00400C32" w:rsidRDefault="00400C32" w:rsidP="007B07F7">
                    <w:pPr>
                      <w:pStyle w:val="TableText"/>
                      <w:rPr>
                        <w:rtl/>
                      </w:rPr>
                    </w:pPr>
                    <w:r w:rsidRPr="00971D9D">
                      <w:rPr>
                        <w:rtl/>
                      </w:rPr>
                      <w:fldChar w:fldCharType="begin">
                        <w:ffData>
                          <w:name w:val="Text1"/>
                          <w:enabled/>
                          <w:calcOnExit w:val="0"/>
                          <w:textInput/>
                        </w:ffData>
                      </w:fldChar>
                    </w:r>
                    <w:r w:rsidRPr="00971D9D">
                      <w:rPr>
                        <w:rtl/>
                      </w:rPr>
                      <w:instrText xml:space="preserve"> </w:instrText>
                    </w:r>
                    <w:r w:rsidRPr="00971D9D">
                      <w:instrText>FORMTEXT</w:instrText>
                    </w:r>
                    <w:r w:rsidRPr="00971D9D">
                      <w:rPr>
                        <w:rtl/>
                      </w:rPr>
                      <w:instrText xml:space="preserve"> </w:instrText>
                    </w:r>
                    <w:r w:rsidRPr="00971D9D">
                      <w:rPr>
                        <w:rtl/>
                      </w:rPr>
                    </w:r>
                    <w:r w:rsidRPr="00971D9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71D9D">
                      <w:rPr>
                        <w:rtl/>
                      </w:rPr>
                      <w:fldChar w:fldCharType="end"/>
                    </w:r>
                  </w:p>
                </w:tc>
              </w:tr>
              <w:tr w:rsidR="00400C32" w:rsidRPr="009C438A" w14:paraId="12A897C2" w14:textId="77777777" w:rsidTr="007B07F7">
                <w:trPr>
                  <w:trHeight w:hRule="exact" w:val="397"/>
                  <w:tblHeader/>
                </w:trPr>
                <w:tc>
                  <w:tcPr>
                    <w:tcW w:w="2687" w:type="dxa"/>
                    <w:shd w:val="clear" w:color="auto" w:fill="auto"/>
                  </w:tcPr>
                  <w:p w14:paraId="42A89D23" w14:textId="68DCB855" w:rsidR="00400C32" w:rsidRDefault="00400C32" w:rsidP="007B07F7">
                    <w:pPr>
                      <w:pStyle w:val="TableText"/>
                      <w:rPr>
                        <w:rtl/>
                      </w:rPr>
                    </w:pPr>
                    <w:r w:rsidRPr="00971D9D">
                      <w:rPr>
                        <w:rtl/>
                      </w:rPr>
                      <w:fldChar w:fldCharType="begin">
                        <w:ffData>
                          <w:name w:val="Text1"/>
                          <w:enabled/>
                          <w:calcOnExit w:val="0"/>
                          <w:textInput/>
                        </w:ffData>
                      </w:fldChar>
                    </w:r>
                    <w:r w:rsidRPr="00971D9D">
                      <w:rPr>
                        <w:rtl/>
                      </w:rPr>
                      <w:instrText xml:space="preserve"> </w:instrText>
                    </w:r>
                    <w:r w:rsidRPr="00971D9D">
                      <w:instrText>FORMTEXT</w:instrText>
                    </w:r>
                    <w:r w:rsidRPr="00971D9D">
                      <w:rPr>
                        <w:rtl/>
                      </w:rPr>
                      <w:instrText xml:space="preserve"> </w:instrText>
                    </w:r>
                    <w:r w:rsidRPr="00971D9D">
                      <w:rPr>
                        <w:rtl/>
                      </w:rPr>
                    </w:r>
                    <w:r w:rsidRPr="00971D9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71D9D">
                      <w:rPr>
                        <w:rtl/>
                      </w:rPr>
                      <w:fldChar w:fldCharType="end"/>
                    </w:r>
                  </w:p>
                </w:tc>
                <w:tc>
                  <w:tcPr>
                    <w:tcW w:w="6385" w:type="dxa"/>
                    <w:shd w:val="clear" w:color="auto" w:fill="auto"/>
                  </w:tcPr>
                  <w:p w14:paraId="59A10E25" w14:textId="62D3B84A" w:rsidR="00400C32" w:rsidRDefault="00400C32" w:rsidP="007B07F7">
                    <w:pPr>
                      <w:pStyle w:val="TableText"/>
                      <w:rPr>
                        <w:rtl/>
                      </w:rPr>
                    </w:pPr>
                    <w:r w:rsidRPr="00971D9D">
                      <w:rPr>
                        <w:rtl/>
                      </w:rPr>
                      <w:fldChar w:fldCharType="begin">
                        <w:ffData>
                          <w:name w:val="Text1"/>
                          <w:enabled/>
                          <w:calcOnExit w:val="0"/>
                          <w:textInput/>
                        </w:ffData>
                      </w:fldChar>
                    </w:r>
                    <w:r w:rsidRPr="00971D9D">
                      <w:rPr>
                        <w:rtl/>
                      </w:rPr>
                      <w:instrText xml:space="preserve"> </w:instrText>
                    </w:r>
                    <w:r w:rsidRPr="00971D9D">
                      <w:instrText>FORMTEXT</w:instrText>
                    </w:r>
                    <w:r w:rsidRPr="00971D9D">
                      <w:rPr>
                        <w:rtl/>
                      </w:rPr>
                      <w:instrText xml:space="preserve"> </w:instrText>
                    </w:r>
                    <w:r w:rsidRPr="00971D9D">
                      <w:rPr>
                        <w:rtl/>
                      </w:rPr>
                    </w:r>
                    <w:r w:rsidRPr="00971D9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971D9D">
                      <w:rPr>
                        <w:rtl/>
                      </w:rPr>
                      <w:fldChar w:fldCharType="end"/>
                    </w:r>
                  </w:p>
                </w:tc>
              </w:tr>
              <w:tr w:rsidR="00400C32" w:rsidRPr="009C438A" w14:paraId="3566F10F" w14:textId="77777777" w:rsidTr="007B07F7">
                <w:trPr>
                  <w:trHeight w:hRule="exact" w:val="397"/>
                  <w:tblHeader/>
                </w:trPr>
                <w:tc>
                  <w:tcPr>
                    <w:tcW w:w="2687" w:type="dxa"/>
                    <w:shd w:val="clear" w:color="auto" w:fill="auto"/>
                  </w:tcPr>
                  <w:p w14:paraId="68D299AF" w14:textId="77B2B11F" w:rsidR="00400C32" w:rsidRDefault="00400C32" w:rsidP="007B07F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385" w:type="dxa"/>
                    <w:shd w:val="clear" w:color="auto" w:fill="auto"/>
                  </w:tcPr>
                  <w:p w14:paraId="725EAEDB" w14:textId="269AE0DD" w:rsidR="00400C32" w:rsidRDefault="00400C32" w:rsidP="007B07F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sdtContent>
          </w:sdt>
        </w:sdtContent>
      </w:sdt>
    </w:tbl>
    <w:p w14:paraId="493A9CB2" w14:textId="77777777" w:rsidR="00400C32" w:rsidRPr="00AC6E79" w:rsidRDefault="00400C32" w:rsidP="00400C32">
      <w:pPr>
        <w:pStyle w:val="Para0"/>
      </w:pPr>
      <w:r>
        <w:rPr>
          <w:noProof/>
          <w:lang w:eastAsia="en-US"/>
        </w:rPr>
        <w:drawing>
          <wp:anchor distT="0" distB="0" distL="114300" distR="114300" simplePos="0" relativeHeight="251662336" behindDoc="0" locked="0" layoutInCell="1" allowOverlap="1" wp14:anchorId="689A471B" wp14:editId="01A6CCFA">
            <wp:simplePos x="0" y="0"/>
            <wp:positionH relativeFrom="column">
              <wp:posOffset>5267960</wp:posOffset>
            </wp:positionH>
            <wp:positionV relativeFrom="paragraph">
              <wp:posOffset>303530</wp:posOffset>
            </wp:positionV>
            <wp:extent cx="165100" cy="152400"/>
            <wp:effectExtent l="19050" t="19050" r="25400" b="190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214E4C3F" w14:textId="77777777" w:rsidR="00400C32" w:rsidRPr="00400C32" w:rsidRDefault="00400C32" w:rsidP="00400C32">
      <w:pPr>
        <w:pStyle w:val="Para0"/>
        <w:rPr>
          <w:rtl/>
        </w:rPr>
      </w:pPr>
    </w:p>
    <w:tbl>
      <w:tblPr>
        <w:tblpPr w:vertAnchor="page" w:horzAnchor="margin" w:tblpY="1406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52CF2" w14:paraId="1DF9DEBA" w14:textId="77777777" w:rsidTr="00152CF2">
        <w:tc>
          <w:tcPr>
            <w:tcW w:w="9072" w:type="dxa"/>
            <w:gridSpan w:val="3"/>
            <w:tcBorders>
              <w:top w:val="nil"/>
              <w:left w:val="nil"/>
              <w:bottom w:val="single" w:sz="4" w:space="0" w:color="auto"/>
              <w:right w:val="nil"/>
            </w:tcBorders>
            <w:shd w:val="clear" w:color="auto" w:fill="auto"/>
          </w:tcPr>
          <w:p w14:paraId="5BAD2F3B" w14:textId="77777777" w:rsidR="00152CF2" w:rsidRDefault="00152CF2" w:rsidP="00152CF2">
            <w:pPr>
              <w:pStyle w:val="TableText"/>
              <w:rPr>
                <w:rtl/>
              </w:rPr>
            </w:pPr>
            <w:r w:rsidRPr="00E412CB">
              <w:rPr>
                <w:rFonts w:hint="cs"/>
                <w:rtl/>
              </w:rPr>
              <w:t>על החתום</w:t>
            </w:r>
            <w:r>
              <w:rPr>
                <w:rFonts w:hint="cs"/>
                <w:rtl/>
              </w:rPr>
              <w:t>,</w:t>
            </w:r>
          </w:p>
        </w:tc>
      </w:tr>
      <w:tr w:rsidR="00152CF2" w14:paraId="76BEAF19" w14:textId="77777777" w:rsidTr="00152CF2">
        <w:tc>
          <w:tcPr>
            <w:tcW w:w="3019" w:type="dxa"/>
            <w:tcBorders>
              <w:bottom w:val="single" w:sz="4" w:space="0" w:color="auto"/>
            </w:tcBorders>
            <w:shd w:val="clear" w:color="auto" w:fill="B8CCE4" w:themeFill="accent1" w:themeFillTint="66"/>
          </w:tcPr>
          <w:p w14:paraId="15E23574" w14:textId="77777777" w:rsidR="00152CF2" w:rsidRDefault="00152CF2" w:rsidP="00152CF2">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2229593E" w14:textId="77777777" w:rsidR="00152CF2" w:rsidRDefault="00152CF2" w:rsidP="00152CF2">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2751588C" w14:textId="77777777" w:rsidR="00152CF2" w:rsidRDefault="00152CF2" w:rsidP="00152CF2">
            <w:pPr>
              <w:pStyle w:val="TableHead"/>
              <w:rPr>
                <w:rtl/>
              </w:rPr>
            </w:pPr>
            <w:r>
              <w:rPr>
                <w:rFonts w:hint="cs"/>
                <w:rtl/>
              </w:rPr>
              <w:t>חתימה</w:t>
            </w:r>
          </w:p>
        </w:tc>
      </w:tr>
      <w:tr w:rsidR="00152CF2" w14:paraId="426F8CF9" w14:textId="77777777" w:rsidTr="00152CF2">
        <w:trPr>
          <w:trHeight w:hRule="exact" w:val="567"/>
        </w:trPr>
        <w:tc>
          <w:tcPr>
            <w:tcW w:w="3019" w:type="dxa"/>
            <w:tcBorders>
              <w:bottom w:val="single" w:sz="4" w:space="0" w:color="auto"/>
            </w:tcBorders>
            <w:shd w:val="clear" w:color="auto" w:fill="auto"/>
          </w:tcPr>
          <w:p w14:paraId="0C5053C9" w14:textId="2A04013E" w:rsidR="00152CF2" w:rsidRDefault="00152CF2" w:rsidP="00152CF2">
            <w:pPr>
              <w:pStyle w:val="Para20"/>
              <w:ind w:left="0"/>
              <w:rPr>
                <w:rtl/>
              </w:rPr>
            </w:pPr>
            <w:r w:rsidRPr="00AE3017">
              <w:rPr>
                <w:rtl/>
              </w:rPr>
              <w:fldChar w:fldCharType="begin">
                <w:ffData>
                  <w:name w:val="Text1"/>
                  <w:enabled/>
                  <w:calcOnExit w:val="0"/>
                  <w:textInput/>
                </w:ffData>
              </w:fldChar>
            </w:r>
            <w:r w:rsidRPr="00AE3017">
              <w:rPr>
                <w:rtl/>
              </w:rPr>
              <w:instrText xml:space="preserve"> </w:instrText>
            </w:r>
            <w:r w:rsidRPr="00AE3017">
              <w:instrText>FORMTEXT</w:instrText>
            </w:r>
            <w:r w:rsidRPr="00AE3017">
              <w:rPr>
                <w:rtl/>
              </w:rPr>
              <w:instrText xml:space="preserve"> </w:instrText>
            </w:r>
            <w:r w:rsidRPr="00AE3017">
              <w:rPr>
                <w:rtl/>
              </w:rPr>
            </w:r>
            <w:r w:rsidRPr="00AE3017">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AE3017">
              <w:rPr>
                <w:rtl/>
              </w:rPr>
              <w:fldChar w:fldCharType="end"/>
            </w:r>
          </w:p>
        </w:tc>
        <w:tc>
          <w:tcPr>
            <w:tcW w:w="3027" w:type="dxa"/>
            <w:tcBorders>
              <w:bottom w:val="single" w:sz="4" w:space="0" w:color="auto"/>
            </w:tcBorders>
            <w:shd w:val="clear" w:color="auto" w:fill="auto"/>
          </w:tcPr>
          <w:p w14:paraId="00AB09AF" w14:textId="5BB2EC72" w:rsidR="00152CF2" w:rsidRDefault="00152CF2" w:rsidP="00152CF2">
            <w:pPr>
              <w:pStyle w:val="Para20"/>
              <w:ind w:left="0"/>
              <w:rPr>
                <w:rtl/>
              </w:rPr>
            </w:pPr>
            <w:r w:rsidRPr="00AE3017">
              <w:rPr>
                <w:rtl/>
              </w:rPr>
              <w:fldChar w:fldCharType="begin">
                <w:ffData>
                  <w:name w:val="Text1"/>
                  <w:enabled/>
                  <w:calcOnExit w:val="0"/>
                  <w:textInput/>
                </w:ffData>
              </w:fldChar>
            </w:r>
            <w:r w:rsidRPr="00AE3017">
              <w:rPr>
                <w:rtl/>
              </w:rPr>
              <w:instrText xml:space="preserve"> </w:instrText>
            </w:r>
            <w:r w:rsidRPr="00AE3017">
              <w:instrText>FORMTEXT</w:instrText>
            </w:r>
            <w:r w:rsidRPr="00AE3017">
              <w:rPr>
                <w:rtl/>
              </w:rPr>
              <w:instrText xml:space="preserve"> </w:instrText>
            </w:r>
            <w:r w:rsidRPr="00AE3017">
              <w:rPr>
                <w:rtl/>
              </w:rPr>
            </w:r>
            <w:r w:rsidRPr="00AE3017">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AE3017">
              <w:rPr>
                <w:rtl/>
              </w:rPr>
              <w:fldChar w:fldCharType="end"/>
            </w:r>
          </w:p>
        </w:tc>
        <w:tc>
          <w:tcPr>
            <w:tcW w:w="3026" w:type="dxa"/>
            <w:tcBorders>
              <w:bottom w:val="single" w:sz="4" w:space="0" w:color="auto"/>
            </w:tcBorders>
            <w:shd w:val="clear" w:color="auto" w:fill="auto"/>
          </w:tcPr>
          <w:p w14:paraId="3C9F32E0" w14:textId="6C30881E" w:rsidR="00152CF2" w:rsidRDefault="00152CF2" w:rsidP="00152CF2">
            <w:pPr>
              <w:pStyle w:val="Para20"/>
              <w:ind w:left="0"/>
              <w:rPr>
                <w:rtl/>
              </w:rPr>
            </w:pPr>
            <w:r w:rsidRPr="00AE3017">
              <w:rPr>
                <w:rtl/>
              </w:rPr>
              <w:fldChar w:fldCharType="begin">
                <w:ffData>
                  <w:name w:val="Text1"/>
                  <w:enabled/>
                  <w:calcOnExit w:val="0"/>
                  <w:textInput/>
                </w:ffData>
              </w:fldChar>
            </w:r>
            <w:r w:rsidRPr="00AE3017">
              <w:rPr>
                <w:rtl/>
              </w:rPr>
              <w:instrText xml:space="preserve"> </w:instrText>
            </w:r>
            <w:r w:rsidRPr="00AE3017">
              <w:instrText>FORMTEXT</w:instrText>
            </w:r>
            <w:r w:rsidRPr="00AE3017">
              <w:rPr>
                <w:rtl/>
              </w:rPr>
              <w:instrText xml:space="preserve"> </w:instrText>
            </w:r>
            <w:r w:rsidRPr="00AE3017">
              <w:rPr>
                <w:rtl/>
              </w:rPr>
            </w:r>
            <w:r w:rsidRPr="00AE3017">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AE3017">
              <w:rPr>
                <w:rtl/>
              </w:rPr>
              <w:fldChar w:fldCharType="end"/>
            </w:r>
          </w:p>
        </w:tc>
      </w:tr>
    </w:tbl>
    <w:p w14:paraId="41427E40" w14:textId="77777777" w:rsidR="00152CF2" w:rsidRPr="003E6384" w:rsidRDefault="00152CF2" w:rsidP="00152CF2">
      <w:pPr>
        <w:pStyle w:val="Para0"/>
      </w:pPr>
    </w:p>
    <w:p w14:paraId="5044150E" w14:textId="77777777" w:rsidR="00555D9D" w:rsidRPr="00273264" w:rsidRDefault="00555D9D" w:rsidP="001E0C0F">
      <w:pPr>
        <w:pStyle w:val="12"/>
        <w:keepNext w:val="0"/>
        <w:pageBreakBefore/>
        <w:widowControl w:val="0"/>
        <w:numPr>
          <w:ilvl w:val="0"/>
          <w:numId w:val="0"/>
        </w:numPr>
        <w:rPr>
          <w:sz w:val="22"/>
          <w:szCs w:val="24"/>
          <w:rtl/>
        </w:rPr>
      </w:pPr>
      <w:r>
        <w:rPr>
          <w:rFonts w:hint="cs"/>
          <w:sz w:val="22"/>
          <w:szCs w:val="24"/>
          <w:rtl/>
        </w:rPr>
        <w:lastRenderedPageBreak/>
        <w:t xml:space="preserve">1.4.7 </w:t>
      </w:r>
      <w:r w:rsidRPr="00431EAC">
        <w:rPr>
          <w:rFonts w:hint="cs"/>
          <w:sz w:val="22"/>
          <w:szCs w:val="24"/>
          <w:rtl/>
        </w:rPr>
        <w:t>אישור רואה חשבון לעניין שליטת אישה</w:t>
      </w:r>
    </w:p>
    <w:p w14:paraId="5EE8A11C" w14:textId="77777777" w:rsidR="00555D9D" w:rsidRPr="00BE6CBA" w:rsidRDefault="00555D9D" w:rsidP="00555D9D">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555D9D" w:rsidRPr="00BE6CBA" w14:paraId="05B2F2F4" w14:textId="77777777" w:rsidTr="00FA243F">
        <w:tc>
          <w:tcPr>
            <w:tcW w:w="2094" w:type="dxa"/>
            <w:shd w:val="clear" w:color="auto" w:fill="auto"/>
          </w:tcPr>
          <w:p w14:paraId="1D79A603" w14:textId="77777777" w:rsidR="00555D9D" w:rsidRPr="00BE6CBA" w:rsidRDefault="00555D9D" w:rsidP="00FA243F">
            <w:pPr>
              <w:pStyle w:val="Para0"/>
              <w:spacing w:before="0"/>
              <w:rPr>
                <w:b/>
                <w:bCs/>
                <w:rtl/>
              </w:rPr>
            </w:pPr>
            <w:r w:rsidRPr="00BE6CBA">
              <w:rPr>
                <w:b/>
                <w:bCs/>
                <w:rtl/>
              </w:rPr>
              <w:t>אישור</w:t>
            </w:r>
          </w:p>
        </w:tc>
        <w:tc>
          <w:tcPr>
            <w:tcW w:w="6978" w:type="dxa"/>
            <w:shd w:val="clear" w:color="auto" w:fill="auto"/>
          </w:tcPr>
          <w:p w14:paraId="5EE277B6" w14:textId="77777777" w:rsidR="00555D9D" w:rsidRPr="00BE6CBA" w:rsidRDefault="00555D9D" w:rsidP="00FA243F">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31176AEB" w14:textId="77777777" w:rsidR="00555D9D" w:rsidRPr="00BE6CBA" w:rsidRDefault="00555D9D" w:rsidP="00FA243F">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6A6D7F21" w14:textId="77777777" w:rsidR="00555D9D" w:rsidRPr="00BE6CBA" w:rsidRDefault="00555D9D" w:rsidP="00FA243F">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555D9D" w:rsidRPr="00BE6CBA" w14:paraId="3B62C0E5" w14:textId="77777777" w:rsidTr="00FA243F">
        <w:tc>
          <w:tcPr>
            <w:tcW w:w="2094" w:type="dxa"/>
            <w:shd w:val="clear" w:color="auto" w:fill="auto"/>
          </w:tcPr>
          <w:p w14:paraId="3D1F2593" w14:textId="77777777" w:rsidR="00555D9D" w:rsidRPr="00BE6CBA" w:rsidRDefault="00555D9D" w:rsidP="00FA243F">
            <w:pPr>
              <w:pStyle w:val="Para0"/>
              <w:spacing w:before="0"/>
              <w:rPr>
                <w:b/>
                <w:bCs/>
                <w:rtl/>
              </w:rPr>
            </w:pPr>
            <w:r w:rsidRPr="00BE6CBA">
              <w:rPr>
                <w:b/>
                <w:bCs/>
                <w:rtl/>
              </w:rPr>
              <w:t>אמצעי שליטה</w:t>
            </w:r>
          </w:p>
        </w:tc>
        <w:tc>
          <w:tcPr>
            <w:tcW w:w="6978" w:type="dxa"/>
            <w:shd w:val="clear" w:color="auto" w:fill="auto"/>
          </w:tcPr>
          <w:p w14:paraId="6EF15550" w14:textId="77777777" w:rsidR="00555D9D" w:rsidRPr="00BE6CBA" w:rsidRDefault="00555D9D" w:rsidP="00FA243F">
            <w:pPr>
              <w:pStyle w:val="Para0"/>
              <w:spacing w:before="0"/>
              <w:rPr>
                <w:rtl/>
              </w:rPr>
            </w:pPr>
            <w:r w:rsidRPr="00BE6CBA">
              <w:rPr>
                <w:rtl/>
              </w:rPr>
              <w:t>כהגדרתו בחוק הבנקאות (רישוי), התשמ"א - 1981</w:t>
            </w:r>
            <w:r w:rsidRPr="00BE6CBA">
              <w:rPr>
                <w:rFonts w:hint="cs"/>
                <w:rtl/>
              </w:rPr>
              <w:t>.</w:t>
            </w:r>
          </w:p>
        </w:tc>
      </w:tr>
      <w:tr w:rsidR="00555D9D" w:rsidRPr="00BE6CBA" w14:paraId="00384D57" w14:textId="77777777" w:rsidTr="00FA243F">
        <w:tc>
          <w:tcPr>
            <w:tcW w:w="2094" w:type="dxa"/>
            <w:shd w:val="clear" w:color="auto" w:fill="auto"/>
          </w:tcPr>
          <w:p w14:paraId="568EDB25" w14:textId="77777777" w:rsidR="00555D9D" w:rsidRPr="00BE6CBA" w:rsidRDefault="00555D9D" w:rsidP="00FA243F">
            <w:pPr>
              <w:pStyle w:val="Para0"/>
              <w:spacing w:before="0"/>
              <w:rPr>
                <w:b/>
                <w:bCs/>
                <w:rtl/>
              </w:rPr>
            </w:pPr>
            <w:r w:rsidRPr="00BE6CBA">
              <w:rPr>
                <w:b/>
                <w:bCs/>
                <w:rtl/>
              </w:rPr>
              <w:t>מחזיקה בשליטה</w:t>
            </w:r>
          </w:p>
        </w:tc>
        <w:tc>
          <w:tcPr>
            <w:tcW w:w="6978" w:type="dxa"/>
            <w:shd w:val="clear" w:color="auto" w:fill="auto"/>
          </w:tcPr>
          <w:p w14:paraId="4179FEFF" w14:textId="77777777" w:rsidR="00555D9D" w:rsidRPr="00BE6CBA" w:rsidRDefault="00555D9D" w:rsidP="00FA243F">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555D9D" w:rsidRPr="00BE6CBA" w14:paraId="4706119F" w14:textId="77777777" w:rsidTr="00FA243F">
        <w:tc>
          <w:tcPr>
            <w:tcW w:w="2094" w:type="dxa"/>
            <w:shd w:val="clear" w:color="auto" w:fill="auto"/>
          </w:tcPr>
          <w:p w14:paraId="0AFBA7C6" w14:textId="77777777" w:rsidR="00555D9D" w:rsidRPr="00BE6CBA" w:rsidRDefault="00555D9D" w:rsidP="00FA243F">
            <w:pPr>
              <w:pStyle w:val="Para0"/>
              <w:spacing w:before="0"/>
              <w:rPr>
                <w:b/>
                <w:bCs/>
                <w:rtl/>
              </w:rPr>
            </w:pPr>
            <w:r w:rsidRPr="00BE6CBA">
              <w:rPr>
                <w:b/>
                <w:bCs/>
                <w:rtl/>
              </w:rPr>
              <w:t>נושא משרה</w:t>
            </w:r>
          </w:p>
        </w:tc>
        <w:tc>
          <w:tcPr>
            <w:tcW w:w="6978" w:type="dxa"/>
            <w:shd w:val="clear" w:color="auto" w:fill="auto"/>
          </w:tcPr>
          <w:p w14:paraId="73600E00" w14:textId="77777777" w:rsidR="00555D9D" w:rsidRPr="00BE6CBA" w:rsidRDefault="00555D9D" w:rsidP="00FA243F">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555D9D" w:rsidRPr="00BE6CBA" w14:paraId="511A104B" w14:textId="77777777" w:rsidTr="00FA243F">
        <w:tc>
          <w:tcPr>
            <w:tcW w:w="2094" w:type="dxa"/>
            <w:shd w:val="clear" w:color="auto" w:fill="auto"/>
          </w:tcPr>
          <w:p w14:paraId="4EDEE697" w14:textId="77777777" w:rsidR="00555D9D" w:rsidRPr="00BE6CBA" w:rsidRDefault="00555D9D" w:rsidP="00FA243F">
            <w:pPr>
              <w:pStyle w:val="Para0"/>
              <w:spacing w:before="0"/>
              <w:jc w:val="left"/>
              <w:rPr>
                <w:b/>
                <w:bCs/>
                <w:rtl/>
              </w:rPr>
            </w:pPr>
            <w:r w:rsidRPr="00BE6CBA">
              <w:rPr>
                <w:b/>
                <w:bCs/>
                <w:rtl/>
              </w:rPr>
              <w:t>עסק</w:t>
            </w:r>
          </w:p>
        </w:tc>
        <w:tc>
          <w:tcPr>
            <w:tcW w:w="6978" w:type="dxa"/>
            <w:shd w:val="clear" w:color="auto" w:fill="auto"/>
          </w:tcPr>
          <w:p w14:paraId="584102ED" w14:textId="77777777" w:rsidR="00555D9D" w:rsidRPr="00BE6CBA" w:rsidRDefault="00555D9D" w:rsidP="00FA243F">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555D9D" w:rsidRPr="00BE6CBA" w14:paraId="78CB3EAD" w14:textId="77777777" w:rsidTr="00FA243F">
        <w:tc>
          <w:tcPr>
            <w:tcW w:w="2094" w:type="dxa"/>
            <w:shd w:val="clear" w:color="auto" w:fill="auto"/>
          </w:tcPr>
          <w:p w14:paraId="6FEFF10C" w14:textId="77777777" w:rsidR="00555D9D" w:rsidRPr="00BE6CBA" w:rsidRDefault="00555D9D" w:rsidP="00FA243F">
            <w:pPr>
              <w:pStyle w:val="Para0"/>
              <w:spacing w:before="0"/>
              <w:rPr>
                <w:b/>
                <w:bCs/>
                <w:rtl/>
              </w:rPr>
            </w:pPr>
            <w:r w:rsidRPr="00BE6CBA">
              <w:rPr>
                <w:b/>
                <w:bCs/>
                <w:rtl/>
              </w:rPr>
              <w:t>עסק בשליטת אישה</w:t>
            </w:r>
          </w:p>
        </w:tc>
        <w:tc>
          <w:tcPr>
            <w:tcW w:w="6978" w:type="dxa"/>
            <w:shd w:val="clear" w:color="auto" w:fill="auto"/>
          </w:tcPr>
          <w:p w14:paraId="62FF5776" w14:textId="77777777" w:rsidR="00555D9D" w:rsidRPr="00BE6CBA" w:rsidRDefault="00555D9D" w:rsidP="00FA243F">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555D9D" w:rsidRPr="00BE6CBA" w14:paraId="738FDEDF" w14:textId="77777777" w:rsidTr="00FA243F">
        <w:tc>
          <w:tcPr>
            <w:tcW w:w="2094" w:type="dxa"/>
            <w:shd w:val="clear" w:color="auto" w:fill="auto"/>
          </w:tcPr>
          <w:p w14:paraId="283079DF" w14:textId="77777777" w:rsidR="00555D9D" w:rsidRPr="00BE6CBA" w:rsidRDefault="00555D9D" w:rsidP="00FA243F">
            <w:pPr>
              <w:pStyle w:val="Para0"/>
              <w:spacing w:before="0"/>
              <w:rPr>
                <w:b/>
                <w:bCs/>
                <w:rtl/>
              </w:rPr>
            </w:pPr>
            <w:r w:rsidRPr="00BE6CBA">
              <w:rPr>
                <w:b/>
                <w:bCs/>
                <w:rtl/>
              </w:rPr>
              <w:t>קרוב</w:t>
            </w:r>
          </w:p>
        </w:tc>
        <w:tc>
          <w:tcPr>
            <w:tcW w:w="6978" w:type="dxa"/>
            <w:shd w:val="clear" w:color="auto" w:fill="auto"/>
          </w:tcPr>
          <w:p w14:paraId="66C01FC6" w14:textId="77777777" w:rsidR="00555D9D" w:rsidRPr="00BE6CBA" w:rsidRDefault="00555D9D" w:rsidP="00FA243F">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555D9D" w:rsidRPr="00BE6CBA" w14:paraId="70285B35" w14:textId="77777777" w:rsidTr="00FA243F">
        <w:tc>
          <w:tcPr>
            <w:tcW w:w="2094" w:type="dxa"/>
            <w:shd w:val="clear" w:color="auto" w:fill="auto"/>
          </w:tcPr>
          <w:p w14:paraId="7165F916" w14:textId="77777777" w:rsidR="00555D9D" w:rsidRPr="00BE6CBA" w:rsidRDefault="00555D9D" w:rsidP="00FA243F">
            <w:pPr>
              <w:pStyle w:val="Para0"/>
              <w:spacing w:before="0"/>
              <w:rPr>
                <w:b/>
                <w:bCs/>
                <w:rtl/>
              </w:rPr>
            </w:pPr>
            <w:r w:rsidRPr="00BE6CBA">
              <w:rPr>
                <w:b/>
                <w:bCs/>
                <w:rtl/>
              </w:rPr>
              <w:t>תצהיר</w:t>
            </w:r>
          </w:p>
        </w:tc>
        <w:tc>
          <w:tcPr>
            <w:tcW w:w="6978" w:type="dxa"/>
            <w:shd w:val="clear" w:color="auto" w:fill="auto"/>
          </w:tcPr>
          <w:p w14:paraId="7011A65E" w14:textId="77777777" w:rsidR="00555D9D" w:rsidRPr="00BE6CBA" w:rsidRDefault="00555D9D" w:rsidP="00FA243F">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573FF238" w14:textId="77777777" w:rsidR="00555D9D" w:rsidRPr="00BE6CBA" w:rsidRDefault="00555D9D" w:rsidP="00555D9D">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B3C32D2" w14:textId="77777777" w:rsidR="00555D9D" w:rsidRDefault="00555D9D" w:rsidP="00555D9D">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ae"/>
        <w:bidiVisual/>
        <w:tblW w:w="9185" w:type="dxa"/>
        <w:tblInd w:w="113" w:type="dxa"/>
        <w:tblLook w:val="04A0" w:firstRow="1" w:lastRow="0" w:firstColumn="1" w:lastColumn="0" w:noHBand="0" w:noVBand="1"/>
      </w:tblPr>
      <w:tblGrid>
        <w:gridCol w:w="1096"/>
        <w:gridCol w:w="1674"/>
        <w:gridCol w:w="562"/>
        <w:gridCol w:w="1088"/>
        <w:gridCol w:w="1106"/>
        <w:gridCol w:w="1113"/>
        <w:gridCol w:w="708"/>
        <w:gridCol w:w="1838"/>
      </w:tblGrid>
      <w:tr w:rsidR="00555D9D" w:rsidRPr="004E1F28" w14:paraId="64776EB4" w14:textId="77777777" w:rsidTr="00FA243F">
        <w:tc>
          <w:tcPr>
            <w:tcW w:w="1099" w:type="dxa"/>
            <w:tcBorders>
              <w:top w:val="nil"/>
              <w:left w:val="nil"/>
              <w:bottom w:val="nil"/>
              <w:right w:val="nil"/>
            </w:tcBorders>
          </w:tcPr>
          <w:p w14:paraId="5F769261" w14:textId="77777777" w:rsidR="00555D9D" w:rsidRPr="004E1F28" w:rsidRDefault="00555D9D" w:rsidP="00FA243F">
            <w:pPr>
              <w:pStyle w:val="TableText"/>
              <w:rPr>
                <w:rtl/>
              </w:rPr>
            </w:pPr>
            <w:r w:rsidRPr="004E1F28">
              <w:rPr>
                <w:rFonts w:hint="eastAsia"/>
                <w:rtl/>
              </w:rPr>
              <w:t>אני</w:t>
            </w:r>
            <w:r w:rsidRPr="004E1F28">
              <w:rPr>
                <w:rtl/>
              </w:rPr>
              <w:t xml:space="preserve"> גב</w:t>
            </w:r>
            <w:r w:rsidRPr="004E1F28">
              <w:rPr>
                <w:rFonts w:hint="cs"/>
                <w:rtl/>
              </w:rPr>
              <w:t>רת</w:t>
            </w:r>
          </w:p>
        </w:tc>
        <w:tc>
          <w:tcPr>
            <w:tcW w:w="1680" w:type="dxa"/>
            <w:tcBorders>
              <w:top w:val="nil"/>
              <w:left w:val="nil"/>
              <w:bottom w:val="single" w:sz="4" w:space="0" w:color="auto"/>
              <w:right w:val="nil"/>
            </w:tcBorders>
          </w:tcPr>
          <w:p w14:paraId="62DA8940" w14:textId="26014045"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62" w:type="dxa"/>
            <w:tcBorders>
              <w:top w:val="nil"/>
              <w:left w:val="nil"/>
              <w:bottom w:val="nil"/>
              <w:right w:val="nil"/>
            </w:tcBorders>
          </w:tcPr>
          <w:p w14:paraId="74D0394F" w14:textId="77777777" w:rsidR="00555D9D" w:rsidRPr="004E1F28" w:rsidRDefault="00555D9D" w:rsidP="00FA243F">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73337C77" w14:textId="761903F2"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109" w:type="dxa"/>
            <w:tcBorders>
              <w:top w:val="nil"/>
              <w:left w:val="nil"/>
              <w:bottom w:val="nil"/>
              <w:right w:val="nil"/>
            </w:tcBorders>
          </w:tcPr>
          <w:p w14:paraId="193AC94F" w14:textId="77777777" w:rsidR="00555D9D" w:rsidRPr="004E1F28" w:rsidRDefault="00555D9D" w:rsidP="00FA243F">
            <w:pPr>
              <w:pStyle w:val="TableText"/>
              <w:rPr>
                <w:rtl/>
              </w:rPr>
            </w:pPr>
            <w:r w:rsidRPr="004E1F28">
              <w:rPr>
                <w:rtl/>
              </w:rPr>
              <w:t>שם העסק</w:t>
            </w:r>
          </w:p>
        </w:tc>
        <w:tc>
          <w:tcPr>
            <w:tcW w:w="1115" w:type="dxa"/>
            <w:tcBorders>
              <w:top w:val="nil"/>
              <w:left w:val="nil"/>
              <w:bottom w:val="single" w:sz="4" w:space="0" w:color="auto"/>
              <w:right w:val="nil"/>
            </w:tcBorders>
          </w:tcPr>
          <w:p w14:paraId="7F499AB6" w14:textId="64D9F56C"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87" w:type="dxa"/>
            <w:tcBorders>
              <w:top w:val="nil"/>
              <w:left w:val="nil"/>
              <w:bottom w:val="nil"/>
              <w:right w:val="nil"/>
            </w:tcBorders>
          </w:tcPr>
          <w:p w14:paraId="45C12F1A" w14:textId="77777777" w:rsidR="00555D9D" w:rsidRPr="004E1F28" w:rsidRDefault="00555D9D" w:rsidP="00FA243F">
            <w:pPr>
              <w:pStyle w:val="TableText"/>
              <w:rPr>
                <w:rtl/>
              </w:rPr>
            </w:pPr>
            <w:r w:rsidRPr="004E1F28">
              <w:rPr>
                <w:rFonts w:hint="cs"/>
                <w:rtl/>
              </w:rPr>
              <w:t>מזהה</w:t>
            </w:r>
          </w:p>
        </w:tc>
        <w:tc>
          <w:tcPr>
            <w:tcW w:w="1843" w:type="dxa"/>
            <w:tcBorders>
              <w:top w:val="nil"/>
              <w:left w:val="nil"/>
              <w:bottom w:val="single" w:sz="4" w:space="0" w:color="auto"/>
              <w:right w:val="nil"/>
            </w:tcBorders>
          </w:tcPr>
          <w:p w14:paraId="1F38E35F" w14:textId="603C7B93"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555D9D" w:rsidRPr="007F426E" w14:paraId="0032D547" w14:textId="77777777" w:rsidTr="00FA243F">
        <w:trPr>
          <w:trHeight w:val="282"/>
        </w:trPr>
        <w:tc>
          <w:tcPr>
            <w:tcW w:w="1099" w:type="dxa"/>
            <w:tcBorders>
              <w:top w:val="nil"/>
              <w:left w:val="nil"/>
              <w:bottom w:val="nil"/>
              <w:right w:val="nil"/>
            </w:tcBorders>
          </w:tcPr>
          <w:p w14:paraId="54DEDC43" w14:textId="77777777" w:rsidR="00555D9D" w:rsidRPr="004E1F28" w:rsidRDefault="00555D9D" w:rsidP="00FA243F">
            <w:pPr>
              <w:pStyle w:val="TableText"/>
              <w:spacing w:before="0"/>
              <w:jc w:val="center"/>
              <w:rPr>
                <w:sz w:val="18"/>
                <w:szCs w:val="18"/>
                <w:rtl/>
              </w:rPr>
            </w:pPr>
          </w:p>
        </w:tc>
        <w:tc>
          <w:tcPr>
            <w:tcW w:w="1680" w:type="dxa"/>
            <w:tcBorders>
              <w:top w:val="single" w:sz="4" w:space="0" w:color="auto"/>
              <w:left w:val="nil"/>
              <w:bottom w:val="nil"/>
              <w:right w:val="nil"/>
            </w:tcBorders>
          </w:tcPr>
          <w:p w14:paraId="04B4CD43" w14:textId="77777777" w:rsidR="00555D9D" w:rsidRPr="004E1F28" w:rsidRDefault="00555D9D" w:rsidP="00FA243F">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27332B6E" w14:textId="77777777" w:rsidR="00555D9D" w:rsidRPr="004E1F28" w:rsidRDefault="00555D9D" w:rsidP="00FA243F">
            <w:pPr>
              <w:pStyle w:val="TableText"/>
              <w:spacing w:before="0"/>
              <w:jc w:val="center"/>
              <w:rPr>
                <w:sz w:val="18"/>
                <w:szCs w:val="18"/>
                <w:rtl/>
              </w:rPr>
            </w:pPr>
          </w:p>
        </w:tc>
        <w:tc>
          <w:tcPr>
            <w:tcW w:w="1090" w:type="dxa"/>
            <w:tcBorders>
              <w:top w:val="single" w:sz="4" w:space="0" w:color="auto"/>
              <w:left w:val="nil"/>
              <w:bottom w:val="nil"/>
              <w:right w:val="nil"/>
            </w:tcBorders>
          </w:tcPr>
          <w:p w14:paraId="7115D541" w14:textId="77777777" w:rsidR="00555D9D" w:rsidRPr="004E1F28" w:rsidRDefault="00555D9D" w:rsidP="00FA243F">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6DA30497" w14:textId="77777777" w:rsidR="00555D9D" w:rsidRPr="004E1F28" w:rsidRDefault="00555D9D" w:rsidP="00FA243F">
            <w:pPr>
              <w:pStyle w:val="TableText"/>
              <w:spacing w:before="0"/>
              <w:jc w:val="center"/>
              <w:rPr>
                <w:sz w:val="18"/>
                <w:szCs w:val="18"/>
                <w:rtl/>
              </w:rPr>
            </w:pPr>
          </w:p>
        </w:tc>
        <w:tc>
          <w:tcPr>
            <w:tcW w:w="1115" w:type="dxa"/>
            <w:tcBorders>
              <w:top w:val="single" w:sz="4" w:space="0" w:color="auto"/>
              <w:left w:val="nil"/>
              <w:bottom w:val="nil"/>
              <w:right w:val="nil"/>
            </w:tcBorders>
          </w:tcPr>
          <w:p w14:paraId="21F3F6F0" w14:textId="77777777" w:rsidR="00555D9D" w:rsidRPr="004E1F28" w:rsidRDefault="00555D9D" w:rsidP="00FA243F">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27552630" w14:textId="77777777" w:rsidR="00555D9D" w:rsidRPr="004E1F28" w:rsidRDefault="00555D9D" w:rsidP="00FA243F">
            <w:pPr>
              <w:pStyle w:val="TableText"/>
              <w:spacing w:before="0"/>
              <w:jc w:val="center"/>
              <w:rPr>
                <w:sz w:val="18"/>
                <w:szCs w:val="18"/>
                <w:rtl/>
              </w:rPr>
            </w:pPr>
          </w:p>
        </w:tc>
        <w:tc>
          <w:tcPr>
            <w:tcW w:w="1843" w:type="dxa"/>
            <w:tcBorders>
              <w:top w:val="single" w:sz="4" w:space="0" w:color="auto"/>
              <w:left w:val="nil"/>
              <w:bottom w:val="nil"/>
              <w:right w:val="nil"/>
            </w:tcBorders>
          </w:tcPr>
          <w:p w14:paraId="08A6C07B" w14:textId="77777777" w:rsidR="00555D9D" w:rsidRPr="004E1F28" w:rsidRDefault="00555D9D" w:rsidP="00FA243F">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392CA6D0" w14:textId="77777777" w:rsidR="00555D9D" w:rsidRDefault="00555D9D" w:rsidP="00555D9D">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555D9D" w:rsidRPr="00BE6CBA" w14:paraId="7CDDB6C3" w14:textId="77777777" w:rsidTr="00FA243F">
        <w:tc>
          <w:tcPr>
            <w:tcW w:w="2338" w:type="dxa"/>
            <w:shd w:val="clear" w:color="auto" w:fill="B4C6E7"/>
          </w:tcPr>
          <w:p w14:paraId="01083EE0" w14:textId="77777777" w:rsidR="00555D9D" w:rsidRPr="00BE6CBA" w:rsidRDefault="00555D9D" w:rsidP="00FA243F">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3460D9EA" w14:textId="77777777" w:rsidR="00555D9D" w:rsidRPr="00BE6CBA" w:rsidRDefault="00555D9D" w:rsidP="00FA243F">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0294A4E1" w14:textId="77777777" w:rsidR="00555D9D" w:rsidRPr="00BE6CBA" w:rsidRDefault="00555D9D" w:rsidP="00FA243F">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1B85F391" w14:textId="77777777" w:rsidR="00555D9D" w:rsidRPr="00BE6CBA" w:rsidRDefault="00555D9D" w:rsidP="00FA243F">
            <w:pPr>
              <w:spacing w:before="120" w:after="120" w:line="320" w:lineRule="exact"/>
              <w:jc w:val="center"/>
              <w:rPr>
                <w:b/>
                <w:bCs/>
                <w:rtl/>
                <w:lang w:eastAsia="he-IL"/>
              </w:rPr>
            </w:pPr>
            <w:r>
              <w:rPr>
                <w:rFonts w:hint="cs"/>
                <w:b/>
                <w:bCs/>
                <w:rtl/>
                <w:lang w:eastAsia="he-IL"/>
              </w:rPr>
              <w:t>חותמת וחתימה</w:t>
            </w:r>
          </w:p>
        </w:tc>
      </w:tr>
      <w:tr w:rsidR="00555D9D" w:rsidRPr="00BE6CBA" w14:paraId="1B92AB30" w14:textId="77777777" w:rsidTr="00FA243F">
        <w:trPr>
          <w:trHeight w:val="567"/>
        </w:trPr>
        <w:tc>
          <w:tcPr>
            <w:tcW w:w="2338" w:type="dxa"/>
            <w:shd w:val="clear" w:color="auto" w:fill="auto"/>
          </w:tcPr>
          <w:p w14:paraId="60B94F10" w14:textId="28F3CD38" w:rsidR="00555D9D" w:rsidRPr="00BE6CBA"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452" w:type="dxa"/>
            <w:shd w:val="clear" w:color="auto" w:fill="auto"/>
          </w:tcPr>
          <w:p w14:paraId="401AF08E" w14:textId="0383CDD6" w:rsidR="00555D9D" w:rsidRPr="00BE6CBA"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199" w:type="dxa"/>
            <w:shd w:val="clear" w:color="auto" w:fill="auto"/>
          </w:tcPr>
          <w:p w14:paraId="648B45F6" w14:textId="26B16D04" w:rsidR="00555D9D" w:rsidRPr="00BE6CBA"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083" w:type="dxa"/>
            <w:shd w:val="clear" w:color="auto" w:fill="auto"/>
          </w:tcPr>
          <w:p w14:paraId="4E07C80E" w14:textId="788A4DDD" w:rsidR="00555D9D"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64BE0BB4" w14:textId="77777777" w:rsidR="00555D9D" w:rsidRPr="00BE6CBA" w:rsidRDefault="00555D9D" w:rsidP="00555D9D">
      <w:pPr>
        <w:pStyle w:val="Para0"/>
        <w:jc w:val="center"/>
        <w:rPr>
          <w:b/>
          <w:bCs/>
          <w:u w:val="single"/>
          <w:rtl/>
        </w:rPr>
      </w:pPr>
      <w:r w:rsidRPr="00BE6CBA">
        <w:rPr>
          <w:b/>
          <w:bCs/>
          <w:u w:val="single"/>
          <w:rtl/>
        </w:rPr>
        <w:t xml:space="preserve">אישור </w:t>
      </w:r>
      <w:r>
        <w:rPr>
          <w:rFonts w:hint="cs"/>
          <w:b/>
          <w:bCs/>
          <w:u w:val="single"/>
          <w:rtl/>
        </w:rPr>
        <w:t>רואה חשבון</w:t>
      </w:r>
    </w:p>
    <w:tbl>
      <w:tblPr>
        <w:tblStyle w:val="ae"/>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977"/>
        <w:gridCol w:w="2268"/>
        <w:gridCol w:w="2840"/>
      </w:tblGrid>
      <w:tr w:rsidR="00555D9D" w14:paraId="28BCB1E9" w14:textId="77777777" w:rsidTr="00FA243F">
        <w:tc>
          <w:tcPr>
            <w:tcW w:w="1100" w:type="dxa"/>
          </w:tcPr>
          <w:p w14:paraId="69D3EC3A" w14:textId="77777777" w:rsidR="00555D9D" w:rsidRDefault="00555D9D" w:rsidP="00FA243F">
            <w:pPr>
              <w:pStyle w:val="TableText"/>
              <w:rPr>
                <w:rtl/>
              </w:rPr>
            </w:pPr>
            <w:r w:rsidRPr="00BE6CBA">
              <w:rPr>
                <w:rFonts w:hint="eastAsia"/>
                <w:rtl/>
              </w:rPr>
              <w:t>אני</w:t>
            </w:r>
            <w:r w:rsidRPr="00BE6CBA">
              <w:rPr>
                <w:rtl/>
              </w:rPr>
              <w:t xml:space="preserve"> </w:t>
            </w:r>
            <w:r>
              <w:rPr>
                <w:rFonts w:hint="cs"/>
                <w:rtl/>
              </w:rPr>
              <w:t>רו"ח</w:t>
            </w:r>
          </w:p>
        </w:tc>
        <w:tc>
          <w:tcPr>
            <w:tcW w:w="2977" w:type="dxa"/>
            <w:tcBorders>
              <w:bottom w:val="single" w:sz="4" w:space="0" w:color="auto"/>
            </w:tcBorders>
          </w:tcPr>
          <w:p w14:paraId="021A663C" w14:textId="68E9370C" w:rsidR="00555D9D"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68" w:type="dxa"/>
          </w:tcPr>
          <w:p w14:paraId="49D0B442" w14:textId="77777777" w:rsidR="00555D9D" w:rsidRDefault="00555D9D" w:rsidP="00FA243F">
            <w:pPr>
              <w:pStyle w:val="TableText"/>
              <w:rPr>
                <w:rtl/>
              </w:rPr>
            </w:pPr>
            <w:r>
              <w:rPr>
                <w:rFonts w:hint="cs"/>
                <w:rtl/>
              </w:rPr>
              <w:t>מאשר בזאת כי המציע</w:t>
            </w:r>
          </w:p>
        </w:tc>
        <w:tc>
          <w:tcPr>
            <w:tcW w:w="2840" w:type="dxa"/>
            <w:tcBorders>
              <w:bottom w:val="single" w:sz="4" w:space="0" w:color="auto"/>
            </w:tcBorders>
          </w:tcPr>
          <w:p w14:paraId="66A0251D" w14:textId="207F0D9C" w:rsidR="00555D9D"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555D9D" w:rsidRPr="007F426E" w14:paraId="64BE2878" w14:textId="77777777" w:rsidTr="00FA243F">
        <w:tc>
          <w:tcPr>
            <w:tcW w:w="1100" w:type="dxa"/>
          </w:tcPr>
          <w:p w14:paraId="6A021275" w14:textId="77777777" w:rsidR="00555D9D" w:rsidRPr="004E1F28" w:rsidRDefault="00555D9D" w:rsidP="00FA243F">
            <w:pPr>
              <w:pStyle w:val="TableText"/>
              <w:spacing w:before="0"/>
              <w:jc w:val="center"/>
              <w:rPr>
                <w:sz w:val="18"/>
                <w:szCs w:val="18"/>
                <w:rtl/>
              </w:rPr>
            </w:pPr>
          </w:p>
        </w:tc>
        <w:tc>
          <w:tcPr>
            <w:tcW w:w="2977" w:type="dxa"/>
            <w:tcBorders>
              <w:top w:val="single" w:sz="4" w:space="0" w:color="auto"/>
            </w:tcBorders>
          </w:tcPr>
          <w:p w14:paraId="6C8AF209" w14:textId="77777777" w:rsidR="00555D9D" w:rsidRPr="004E1F28" w:rsidRDefault="00555D9D" w:rsidP="00FA243F">
            <w:pPr>
              <w:pStyle w:val="TableText"/>
              <w:spacing w:before="0"/>
              <w:jc w:val="center"/>
              <w:rPr>
                <w:sz w:val="18"/>
                <w:szCs w:val="18"/>
                <w:rtl/>
              </w:rPr>
            </w:pPr>
            <w:r w:rsidRPr="004E1F28">
              <w:rPr>
                <w:rFonts w:hint="cs"/>
                <w:sz w:val="18"/>
                <w:szCs w:val="18"/>
                <w:rtl/>
              </w:rPr>
              <w:t>(שם מלא)</w:t>
            </w:r>
          </w:p>
        </w:tc>
        <w:tc>
          <w:tcPr>
            <w:tcW w:w="2268" w:type="dxa"/>
          </w:tcPr>
          <w:p w14:paraId="297433D0" w14:textId="77777777" w:rsidR="00555D9D" w:rsidRPr="004E1F28" w:rsidRDefault="00555D9D" w:rsidP="00FA243F">
            <w:pPr>
              <w:pStyle w:val="TableText"/>
              <w:spacing w:before="0"/>
              <w:jc w:val="center"/>
              <w:rPr>
                <w:sz w:val="18"/>
                <w:szCs w:val="18"/>
                <w:rtl/>
              </w:rPr>
            </w:pPr>
          </w:p>
        </w:tc>
        <w:tc>
          <w:tcPr>
            <w:tcW w:w="2840" w:type="dxa"/>
            <w:tcBorders>
              <w:top w:val="single" w:sz="4" w:space="0" w:color="auto"/>
            </w:tcBorders>
          </w:tcPr>
          <w:p w14:paraId="69F485CE" w14:textId="77777777" w:rsidR="00555D9D" w:rsidRPr="004E1F28" w:rsidRDefault="00555D9D" w:rsidP="00FA243F">
            <w:pPr>
              <w:pStyle w:val="TableText"/>
              <w:spacing w:before="0"/>
              <w:jc w:val="center"/>
              <w:rPr>
                <w:sz w:val="18"/>
                <w:szCs w:val="18"/>
                <w:rtl/>
              </w:rPr>
            </w:pPr>
            <w:r w:rsidRPr="004E1F28">
              <w:rPr>
                <w:rFonts w:hint="cs"/>
                <w:sz w:val="18"/>
                <w:szCs w:val="18"/>
                <w:rtl/>
              </w:rPr>
              <w:t>(שם העסק)</w:t>
            </w:r>
          </w:p>
        </w:tc>
      </w:tr>
    </w:tbl>
    <w:p w14:paraId="6E236E5D" w14:textId="77777777" w:rsidR="00555D9D" w:rsidRDefault="00555D9D" w:rsidP="00555D9D">
      <w:pPr>
        <w:pStyle w:val="Para0"/>
        <w:spacing w:before="0"/>
        <w:rPr>
          <w:rtl/>
        </w:rPr>
      </w:pPr>
      <w:r>
        <w:rPr>
          <w:rFonts w:hint="cs"/>
          <w:rtl/>
        </w:rPr>
        <w:t>הוא עסק בשליטת אישה כהגדרתו בחוק הבנקאות (רישוי), התשמ"א-1981. המחזיקה בשליטה היא</w:t>
      </w:r>
    </w:p>
    <w:tbl>
      <w:tblPr>
        <w:tblStyle w:val="ae"/>
        <w:bidiVisual/>
        <w:tblW w:w="9185" w:type="dxa"/>
        <w:tblInd w:w="113" w:type="dxa"/>
        <w:tblLook w:val="04A0" w:firstRow="1" w:lastRow="0" w:firstColumn="1" w:lastColumn="0" w:noHBand="0" w:noVBand="1"/>
      </w:tblPr>
      <w:tblGrid>
        <w:gridCol w:w="816"/>
        <w:gridCol w:w="1950"/>
        <w:gridCol w:w="562"/>
        <w:gridCol w:w="1091"/>
        <w:gridCol w:w="1103"/>
        <w:gridCol w:w="1531"/>
        <w:gridCol w:w="709"/>
        <w:gridCol w:w="1423"/>
      </w:tblGrid>
      <w:tr w:rsidR="00555D9D" w:rsidRPr="004E1F28" w14:paraId="6AEC5F51" w14:textId="77777777" w:rsidTr="00FA243F">
        <w:tc>
          <w:tcPr>
            <w:tcW w:w="816" w:type="dxa"/>
            <w:tcBorders>
              <w:top w:val="nil"/>
              <w:left w:val="nil"/>
              <w:bottom w:val="nil"/>
              <w:right w:val="nil"/>
            </w:tcBorders>
          </w:tcPr>
          <w:p w14:paraId="604DDFC4" w14:textId="77777777" w:rsidR="00555D9D" w:rsidRPr="004E1F28" w:rsidRDefault="00555D9D" w:rsidP="00FA243F">
            <w:pPr>
              <w:pStyle w:val="TableText"/>
              <w:rPr>
                <w:rtl/>
              </w:rPr>
            </w:pPr>
            <w:r w:rsidRPr="004E1F28">
              <w:rPr>
                <w:rtl/>
              </w:rPr>
              <w:t>גב</w:t>
            </w:r>
            <w:r w:rsidRPr="004E1F28">
              <w:rPr>
                <w:rFonts w:hint="cs"/>
                <w:rtl/>
              </w:rPr>
              <w:t>רת</w:t>
            </w:r>
          </w:p>
        </w:tc>
        <w:tc>
          <w:tcPr>
            <w:tcW w:w="1950" w:type="dxa"/>
            <w:tcBorders>
              <w:top w:val="nil"/>
              <w:left w:val="nil"/>
              <w:bottom w:val="single" w:sz="4" w:space="0" w:color="auto"/>
              <w:right w:val="nil"/>
            </w:tcBorders>
          </w:tcPr>
          <w:p w14:paraId="268E5751" w14:textId="4639579B"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62" w:type="dxa"/>
            <w:tcBorders>
              <w:top w:val="nil"/>
              <w:left w:val="nil"/>
              <w:bottom w:val="nil"/>
              <w:right w:val="nil"/>
            </w:tcBorders>
          </w:tcPr>
          <w:p w14:paraId="3DB89498" w14:textId="77777777" w:rsidR="00555D9D" w:rsidRPr="004E1F28" w:rsidRDefault="00555D9D" w:rsidP="00FA243F">
            <w:pPr>
              <w:pStyle w:val="TableText"/>
              <w:rPr>
                <w:rtl/>
              </w:rPr>
            </w:pPr>
            <w:r w:rsidRPr="004E1F28">
              <w:rPr>
                <w:rFonts w:hint="cs"/>
                <w:rtl/>
              </w:rPr>
              <w:t>ת.ז</w:t>
            </w:r>
            <w:r>
              <w:rPr>
                <w:rFonts w:hint="cs"/>
                <w:rtl/>
              </w:rPr>
              <w:t>.</w:t>
            </w:r>
          </w:p>
        </w:tc>
        <w:tc>
          <w:tcPr>
            <w:tcW w:w="1091" w:type="dxa"/>
            <w:tcBorders>
              <w:top w:val="nil"/>
              <w:left w:val="nil"/>
              <w:bottom w:val="single" w:sz="4" w:space="0" w:color="auto"/>
              <w:right w:val="nil"/>
            </w:tcBorders>
          </w:tcPr>
          <w:p w14:paraId="6D2960B6" w14:textId="0C43CBA6"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103" w:type="dxa"/>
            <w:tcBorders>
              <w:top w:val="nil"/>
              <w:left w:val="nil"/>
              <w:bottom w:val="nil"/>
              <w:right w:val="nil"/>
            </w:tcBorders>
          </w:tcPr>
          <w:p w14:paraId="6770099F" w14:textId="77777777" w:rsidR="00555D9D" w:rsidRPr="004E1F28" w:rsidRDefault="00555D9D" w:rsidP="00FA243F">
            <w:pPr>
              <w:pStyle w:val="TableText"/>
              <w:rPr>
                <w:rtl/>
              </w:rPr>
            </w:pPr>
            <w:r w:rsidRPr="004E1F28">
              <w:rPr>
                <w:rtl/>
              </w:rPr>
              <w:t>שם העסק</w:t>
            </w:r>
          </w:p>
        </w:tc>
        <w:tc>
          <w:tcPr>
            <w:tcW w:w="1531" w:type="dxa"/>
            <w:tcBorders>
              <w:top w:val="nil"/>
              <w:left w:val="nil"/>
              <w:bottom w:val="single" w:sz="4" w:space="0" w:color="auto"/>
              <w:right w:val="nil"/>
            </w:tcBorders>
          </w:tcPr>
          <w:p w14:paraId="502DFAFE" w14:textId="0544CFBC"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709" w:type="dxa"/>
            <w:tcBorders>
              <w:top w:val="nil"/>
              <w:left w:val="nil"/>
              <w:bottom w:val="nil"/>
              <w:right w:val="nil"/>
            </w:tcBorders>
          </w:tcPr>
          <w:p w14:paraId="0F02C123" w14:textId="77777777" w:rsidR="00555D9D" w:rsidRPr="004E1F28" w:rsidRDefault="00555D9D" w:rsidP="00FA243F">
            <w:pPr>
              <w:pStyle w:val="TableText"/>
              <w:rPr>
                <w:rtl/>
              </w:rPr>
            </w:pPr>
            <w:r w:rsidRPr="004E1F28">
              <w:rPr>
                <w:rFonts w:hint="cs"/>
                <w:rtl/>
              </w:rPr>
              <w:t>מזהה</w:t>
            </w:r>
          </w:p>
        </w:tc>
        <w:tc>
          <w:tcPr>
            <w:tcW w:w="1423" w:type="dxa"/>
            <w:tcBorders>
              <w:top w:val="nil"/>
              <w:left w:val="nil"/>
              <w:bottom w:val="single" w:sz="4" w:space="0" w:color="auto"/>
              <w:right w:val="nil"/>
            </w:tcBorders>
          </w:tcPr>
          <w:p w14:paraId="77B80D8A" w14:textId="3C6FD966" w:rsidR="00555D9D" w:rsidRPr="004E1F28" w:rsidRDefault="00555D9D"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555D9D" w:rsidRPr="007F426E" w14:paraId="29B055CA" w14:textId="77777777" w:rsidTr="00FA243F">
        <w:trPr>
          <w:trHeight w:val="193"/>
        </w:trPr>
        <w:tc>
          <w:tcPr>
            <w:tcW w:w="816" w:type="dxa"/>
            <w:tcBorders>
              <w:top w:val="nil"/>
              <w:left w:val="nil"/>
              <w:bottom w:val="nil"/>
              <w:right w:val="nil"/>
            </w:tcBorders>
          </w:tcPr>
          <w:p w14:paraId="09118DC1" w14:textId="77777777" w:rsidR="00555D9D" w:rsidRPr="004E1F28" w:rsidRDefault="00555D9D" w:rsidP="00FA243F">
            <w:pPr>
              <w:pStyle w:val="TableText"/>
              <w:spacing w:before="0"/>
              <w:jc w:val="center"/>
              <w:rPr>
                <w:sz w:val="18"/>
                <w:szCs w:val="18"/>
                <w:rtl/>
              </w:rPr>
            </w:pPr>
          </w:p>
        </w:tc>
        <w:tc>
          <w:tcPr>
            <w:tcW w:w="1950" w:type="dxa"/>
            <w:tcBorders>
              <w:top w:val="single" w:sz="4" w:space="0" w:color="auto"/>
              <w:left w:val="nil"/>
              <w:bottom w:val="nil"/>
              <w:right w:val="nil"/>
            </w:tcBorders>
          </w:tcPr>
          <w:p w14:paraId="0177EB2D" w14:textId="77777777" w:rsidR="00555D9D" w:rsidRPr="004E1F28" w:rsidRDefault="00555D9D" w:rsidP="00FA243F">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7085CA74" w14:textId="77777777" w:rsidR="00555D9D" w:rsidRPr="004E1F28" w:rsidRDefault="00555D9D" w:rsidP="00FA243F">
            <w:pPr>
              <w:pStyle w:val="TableText"/>
              <w:spacing w:before="0"/>
              <w:jc w:val="center"/>
              <w:rPr>
                <w:sz w:val="18"/>
                <w:szCs w:val="18"/>
                <w:rtl/>
              </w:rPr>
            </w:pPr>
          </w:p>
        </w:tc>
        <w:tc>
          <w:tcPr>
            <w:tcW w:w="1091" w:type="dxa"/>
            <w:tcBorders>
              <w:top w:val="single" w:sz="4" w:space="0" w:color="auto"/>
              <w:left w:val="nil"/>
              <w:bottom w:val="nil"/>
              <w:right w:val="nil"/>
            </w:tcBorders>
          </w:tcPr>
          <w:p w14:paraId="57B4AB51" w14:textId="77777777" w:rsidR="00555D9D" w:rsidRPr="004E1F28" w:rsidRDefault="00555D9D" w:rsidP="00FA243F">
            <w:pPr>
              <w:pStyle w:val="TableText"/>
              <w:spacing w:before="0"/>
              <w:jc w:val="center"/>
              <w:rPr>
                <w:sz w:val="18"/>
                <w:szCs w:val="18"/>
                <w:rtl/>
              </w:rPr>
            </w:pPr>
            <w:r w:rsidRPr="004E1F28">
              <w:rPr>
                <w:rFonts w:hint="cs"/>
                <w:sz w:val="18"/>
                <w:szCs w:val="18"/>
                <w:rtl/>
              </w:rPr>
              <w:t>(מס' ת.ז.)</w:t>
            </w:r>
          </w:p>
        </w:tc>
        <w:tc>
          <w:tcPr>
            <w:tcW w:w="1103" w:type="dxa"/>
            <w:tcBorders>
              <w:top w:val="nil"/>
              <w:left w:val="nil"/>
              <w:bottom w:val="nil"/>
              <w:right w:val="nil"/>
            </w:tcBorders>
          </w:tcPr>
          <w:p w14:paraId="491D2C73" w14:textId="77777777" w:rsidR="00555D9D" w:rsidRPr="004E1F28" w:rsidRDefault="00555D9D" w:rsidP="00FA243F">
            <w:pPr>
              <w:pStyle w:val="TableText"/>
              <w:spacing w:before="0"/>
              <w:jc w:val="center"/>
              <w:rPr>
                <w:sz w:val="18"/>
                <w:szCs w:val="18"/>
                <w:rtl/>
              </w:rPr>
            </w:pPr>
          </w:p>
        </w:tc>
        <w:tc>
          <w:tcPr>
            <w:tcW w:w="1531" w:type="dxa"/>
            <w:tcBorders>
              <w:top w:val="single" w:sz="4" w:space="0" w:color="auto"/>
              <w:left w:val="nil"/>
              <w:bottom w:val="nil"/>
              <w:right w:val="nil"/>
            </w:tcBorders>
          </w:tcPr>
          <w:p w14:paraId="7F3F1270" w14:textId="77777777" w:rsidR="00555D9D" w:rsidRPr="004E1F28" w:rsidRDefault="00555D9D" w:rsidP="00FA243F">
            <w:pPr>
              <w:pStyle w:val="TableText"/>
              <w:spacing w:before="0"/>
              <w:jc w:val="center"/>
              <w:rPr>
                <w:sz w:val="18"/>
                <w:szCs w:val="18"/>
                <w:rtl/>
              </w:rPr>
            </w:pPr>
            <w:r w:rsidRPr="004E1F28">
              <w:rPr>
                <w:rFonts w:hint="cs"/>
                <w:sz w:val="18"/>
                <w:szCs w:val="18"/>
                <w:rtl/>
              </w:rPr>
              <w:t>(שם העסק)</w:t>
            </w:r>
          </w:p>
        </w:tc>
        <w:tc>
          <w:tcPr>
            <w:tcW w:w="709" w:type="dxa"/>
            <w:tcBorders>
              <w:top w:val="nil"/>
              <w:left w:val="nil"/>
              <w:bottom w:val="nil"/>
              <w:right w:val="nil"/>
            </w:tcBorders>
          </w:tcPr>
          <w:p w14:paraId="31B34AA6" w14:textId="77777777" w:rsidR="00555D9D" w:rsidRPr="004E1F28" w:rsidRDefault="00555D9D" w:rsidP="00FA243F">
            <w:pPr>
              <w:pStyle w:val="TableText"/>
              <w:spacing w:before="0"/>
              <w:jc w:val="center"/>
              <w:rPr>
                <w:sz w:val="18"/>
                <w:szCs w:val="18"/>
                <w:rtl/>
              </w:rPr>
            </w:pPr>
          </w:p>
        </w:tc>
        <w:tc>
          <w:tcPr>
            <w:tcW w:w="1423" w:type="dxa"/>
            <w:tcBorders>
              <w:top w:val="single" w:sz="4" w:space="0" w:color="auto"/>
              <w:left w:val="nil"/>
              <w:bottom w:val="nil"/>
              <w:right w:val="nil"/>
            </w:tcBorders>
          </w:tcPr>
          <w:p w14:paraId="464394CD" w14:textId="77777777" w:rsidR="00555D9D" w:rsidRPr="004E1F28" w:rsidRDefault="00555D9D" w:rsidP="00FA243F">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11420A2C" w14:textId="77777777" w:rsidR="00555D9D" w:rsidRDefault="00555D9D"/>
    <w:tbl>
      <w:tblPr>
        <w:tblpPr w:leftFromText="181" w:rightFromText="181" w:vertAnchor="text" w:horzAnchor="margin"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55D9D" w:rsidRPr="00BE6CBA" w14:paraId="315A2CE8" w14:textId="77777777" w:rsidTr="00555D9D">
        <w:tc>
          <w:tcPr>
            <w:tcW w:w="9072" w:type="dxa"/>
            <w:gridSpan w:val="5"/>
            <w:tcBorders>
              <w:top w:val="nil"/>
              <w:left w:val="nil"/>
              <w:bottom w:val="nil"/>
              <w:right w:val="nil"/>
            </w:tcBorders>
            <w:shd w:val="clear" w:color="auto" w:fill="auto"/>
          </w:tcPr>
          <w:p w14:paraId="15567884" w14:textId="77777777" w:rsidR="00555D9D" w:rsidRPr="00BE6CBA" w:rsidRDefault="00555D9D" w:rsidP="00555D9D">
            <w:pPr>
              <w:pStyle w:val="TableText"/>
              <w:spacing w:after="60"/>
              <w:rPr>
                <w:rtl/>
              </w:rPr>
            </w:pPr>
            <w:r>
              <w:rPr>
                <w:rFonts w:hint="cs"/>
                <w:rtl/>
              </w:rPr>
              <w:t>על החתום,</w:t>
            </w:r>
          </w:p>
        </w:tc>
      </w:tr>
      <w:tr w:rsidR="00555D9D" w:rsidRPr="00BE6CBA" w14:paraId="6869D2C7" w14:textId="77777777" w:rsidTr="00555D9D">
        <w:tc>
          <w:tcPr>
            <w:tcW w:w="1845" w:type="dxa"/>
            <w:shd w:val="clear" w:color="auto" w:fill="B4C6E7"/>
          </w:tcPr>
          <w:p w14:paraId="6B7988A9" w14:textId="77777777" w:rsidR="00555D9D" w:rsidRPr="00BE6CBA" w:rsidRDefault="00555D9D" w:rsidP="00555D9D">
            <w:pPr>
              <w:pStyle w:val="TableHead"/>
              <w:rPr>
                <w:rtl/>
              </w:rPr>
            </w:pPr>
            <w:r w:rsidRPr="00BE6CBA">
              <w:rPr>
                <w:rFonts w:hint="cs"/>
                <w:rtl/>
              </w:rPr>
              <w:t>שם מלא</w:t>
            </w:r>
          </w:p>
        </w:tc>
        <w:tc>
          <w:tcPr>
            <w:tcW w:w="1935" w:type="dxa"/>
            <w:shd w:val="clear" w:color="auto" w:fill="B4C6E7"/>
          </w:tcPr>
          <w:p w14:paraId="307CA711" w14:textId="77777777" w:rsidR="00555D9D" w:rsidRPr="00BE6CBA" w:rsidRDefault="00555D9D" w:rsidP="00555D9D">
            <w:pPr>
              <w:pStyle w:val="TableHead"/>
              <w:rPr>
                <w:rtl/>
              </w:rPr>
            </w:pPr>
            <w:r w:rsidRPr="00BE6CBA">
              <w:rPr>
                <w:rFonts w:hint="cs"/>
                <w:rtl/>
              </w:rPr>
              <w:t>ת.ז.</w:t>
            </w:r>
          </w:p>
        </w:tc>
        <w:tc>
          <w:tcPr>
            <w:tcW w:w="1913" w:type="dxa"/>
            <w:shd w:val="clear" w:color="auto" w:fill="B4C6E7"/>
          </w:tcPr>
          <w:p w14:paraId="392211C4" w14:textId="77777777" w:rsidR="00555D9D" w:rsidRPr="00BE6CBA" w:rsidRDefault="00555D9D" w:rsidP="00555D9D">
            <w:pPr>
              <w:pStyle w:val="TableHead"/>
              <w:rPr>
                <w:rtl/>
              </w:rPr>
            </w:pPr>
            <w:r w:rsidRPr="00BE6CBA">
              <w:rPr>
                <w:rFonts w:hint="cs"/>
                <w:rtl/>
              </w:rPr>
              <w:t>מספר רישיון</w:t>
            </w:r>
          </w:p>
        </w:tc>
        <w:tc>
          <w:tcPr>
            <w:tcW w:w="1735" w:type="dxa"/>
            <w:shd w:val="clear" w:color="auto" w:fill="B4C6E7"/>
          </w:tcPr>
          <w:p w14:paraId="6B1056D4" w14:textId="77777777" w:rsidR="00555D9D" w:rsidRPr="00BE6CBA" w:rsidRDefault="00555D9D" w:rsidP="00555D9D">
            <w:pPr>
              <w:pStyle w:val="TableHead"/>
              <w:rPr>
                <w:rtl/>
              </w:rPr>
            </w:pPr>
            <w:r w:rsidRPr="00BE6CBA">
              <w:rPr>
                <w:rFonts w:hint="cs"/>
                <w:rtl/>
              </w:rPr>
              <w:t>תאריך</w:t>
            </w:r>
          </w:p>
        </w:tc>
        <w:tc>
          <w:tcPr>
            <w:tcW w:w="1644" w:type="dxa"/>
            <w:shd w:val="clear" w:color="auto" w:fill="B4C6E7"/>
          </w:tcPr>
          <w:p w14:paraId="6CDFFFEB" w14:textId="77777777" w:rsidR="00555D9D" w:rsidRPr="00BE6CBA" w:rsidRDefault="00555D9D" w:rsidP="00555D9D">
            <w:pPr>
              <w:pStyle w:val="TableHead"/>
              <w:rPr>
                <w:rtl/>
              </w:rPr>
            </w:pPr>
            <w:r w:rsidRPr="00BE6CBA">
              <w:rPr>
                <w:rFonts w:hint="cs"/>
                <w:rtl/>
              </w:rPr>
              <w:t>חותמת וחתימה</w:t>
            </w:r>
          </w:p>
        </w:tc>
      </w:tr>
      <w:tr w:rsidR="00555D9D" w:rsidRPr="00611512" w14:paraId="5A180371" w14:textId="77777777" w:rsidTr="00555D9D">
        <w:trPr>
          <w:trHeight w:val="567"/>
        </w:trPr>
        <w:tc>
          <w:tcPr>
            <w:tcW w:w="1845" w:type="dxa"/>
            <w:shd w:val="clear" w:color="auto" w:fill="auto"/>
            <w:vAlign w:val="center"/>
          </w:tcPr>
          <w:p w14:paraId="3EC81899" w14:textId="1C2AF3E9" w:rsidR="00555D9D" w:rsidRPr="00BE6CBA" w:rsidRDefault="00555D9D" w:rsidP="00555D9D">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1D648C89" w14:textId="14BF143B" w:rsidR="00555D9D" w:rsidRPr="00BE6CBA" w:rsidRDefault="00555D9D" w:rsidP="00555D9D">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35702D46" w14:textId="751804B7" w:rsidR="00555D9D" w:rsidRPr="00BE6CBA" w:rsidRDefault="00555D9D" w:rsidP="00555D9D">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2B85B78A" w14:textId="5B62E67C" w:rsidR="00555D9D" w:rsidRPr="00BE6CBA" w:rsidRDefault="00555D9D" w:rsidP="00555D9D">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43DEEC32" w14:textId="7F4D7F4E" w:rsidR="00555D9D" w:rsidRPr="00BE6CBA" w:rsidRDefault="00555D9D" w:rsidP="00555D9D">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0A9A0D14" w14:textId="77777777" w:rsidR="00D30472" w:rsidRDefault="00D30472" w:rsidP="00D30472">
      <w:pPr>
        <w:pStyle w:val="12"/>
        <w:pageBreakBefore/>
        <w:numPr>
          <w:ilvl w:val="0"/>
          <w:numId w:val="0"/>
        </w:numPr>
        <w:spacing w:after="120"/>
        <w:rPr>
          <w:sz w:val="22"/>
          <w:szCs w:val="24"/>
          <w:rtl/>
        </w:rPr>
      </w:pPr>
      <w:r>
        <w:rPr>
          <w:rFonts w:hint="cs"/>
          <w:sz w:val="22"/>
          <w:szCs w:val="24"/>
          <w:rtl/>
        </w:rPr>
        <w:lastRenderedPageBreak/>
        <w:t>1.5.4 אישור על ניהול ספרים</w:t>
      </w:r>
    </w:p>
    <w:p w14:paraId="52F47422" w14:textId="47044189" w:rsidR="00D30472" w:rsidRPr="006E1D9B" w:rsidRDefault="00D30472" w:rsidP="00E57B7B">
      <w:pPr>
        <w:pStyle w:val="Para0"/>
        <w:pBdr>
          <w:top w:val="single" w:sz="4" w:space="1" w:color="auto"/>
          <w:left w:val="single" w:sz="4" w:space="4" w:color="auto"/>
          <w:bottom w:val="single" w:sz="4" w:space="1" w:color="auto"/>
          <w:right w:val="single" w:sz="4" w:space="4" w:color="auto"/>
        </w:pBdr>
        <w:spacing w:line="276" w:lineRule="auto"/>
        <w:rPr>
          <w:b/>
          <w:bCs/>
          <w:sz w:val="48"/>
          <w:szCs w:val="52"/>
          <w:rtl/>
        </w:rPr>
      </w:pPr>
      <w:r w:rsidRPr="005D673A">
        <w:rPr>
          <w:b/>
          <w:bCs/>
          <w:sz w:val="36"/>
          <w:szCs w:val="36"/>
          <w:rtl/>
        </w:rPr>
        <w:t>תחת כותרת זו יש לצרף אישור על ניהול ספרים.</w:t>
      </w:r>
      <w:r w:rsidR="00E57B7B" w:rsidRPr="006E1D9B">
        <w:rPr>
          <w:b/>
          <w:bCs/>
          <w:sz w:val="48"/>
          <w:szCs w:val="52"/>
          <w:rtl/>
        </w:rPr>
        <w:t xml:space="preserve"> </w:t>
      </w:r>
    </w:p>
    <w:p w14:paraId="481829A4" w14:textId="77777777" w:rsidR="009F4D17" w:rsidRDefault="009F4D17" w:rsidP="009F4D17">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Pr>
          <w:rFonts w:hint="cs"/>
          <w:sz w:val="22"/>
          <w:szCs w:val="24"/>
          <w:rtl/>
        </w:rPr>
        <w:t xml:space="preserve">5(א) </w:t>
      </w:r>
      <w:r w:rsidRPr="009633F0">
        <w:rPr>
          <w:rFonts w:hint="cs"/>
          <w:sz w:val="22"/>
          <w:szCs w:val="24"/>
          <w:rtl/>
        </w:rPr>
        <w:t>העתק תעודת רישום תאגיד</w:t>
      </w:r>
    </w:p>
    <w:p w14:paraId="62026393" w14:textId="77777777" w:rsidR="009F4D17" w:rsidRPr="009A0512" w:rsidRDefault="009F4D17" w:rsidP="009F4D1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60D1CA24" w14:textId="77777777" w:rsidR="009F4D17" w:rsidRPr="009633F0" w:rsidRDefault="009F4D17" w:rsidP="009F4D17">
      <w:pPr>
        <w:pStyle w:val="12"/>
        <w:pageBreakBefore/>
        <w:numPr>
          <w:ilvl w:val="0"/>
          <w:numId w:val="0"/>
        </w:numPr>
        <w:spacing w:after="120"/>
        <w:rPr>
          <w:sz w:val="22"/>
          <w:szCs w:val="24"/>
          <w:rtl/>
        </w:rPr>
      </w:pPr>
      <w:r w:rsidRPr="00B17C83">
        <w:rPr>
          <w:rFonts w:hint="cs"/>
          <w:sz w:val="22"/>
          <w:szCs w:val="24"/>
          <w:rtl/>
        </w:rPr>
        <w:lastRenderedPageBreak/>
        <w:t>1.5.7 אימות זהות מורשה חתימה</w:t>
      </w:r>
    </w:p>
    <w:p w14:paraId="6B44C1E2" w14:textId="77777777" w:rsidR="009F4D17" w:rsidRPr="00B056F9" w:rsidRDefault="009F4D17" w:rsidP="009F4D17">
      <w:pPr>
        <w:pStyle w:val="Para0"/>
        <w:spacing w:before="240"/>
        <w:rPr>
          <w:rtl/>
        </w:rPr>
      </w:pPr>
      <w:r w:rsidRPr="00B056F9">
        <w:rPr>
          <w:rFonts w:hint="cs"/>
          <w:rtl/>
        </w:rPr>
        <w:t>לכבוד,</w:t>
      </w:r>
    </w:p>
    <w:p w14:paraId="47CEF024" w14:textId="77777777" w:rsidR="009F4D17" w:rsidRPr="00FC1AA5" w:rsidRDefault="009F4D17" w:rsidP="009F4D17">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730"/>
        <w:gridCol w:w="2116"/>
        <w:gridCol w:w="1649"/>
        <w:gridCol w:w="2554"/>
      </w:tblGrid>
      <w:tr w:rsidR="009F4D17" w:rsidRPr="00E67CD6" w14:paraId="5F48A1E4" w14:textId="77777777" w:rsidTr="00FA243F">
        <w:tc>
          <w:tcPr>
            <w:tcW w:w="1136" w:type="dxa"/>
          </w:tcPr>
          <w:p w14:paraId="5D1C9126" w14:textId="77777777" w:rsidR="009F4D17" w:rsidRDefault="009F4D17"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730" w:type="dxa"/>
            <w:tcBorders>
              <w:bottom w:val="single" w:sz="4" w:space="0" w:color="auto"/>
            </w:tcBorders>
          </w:tcPr>
          <w:p w14:paraId="2BF939B2" w14:textId="628F137D" w:rsidR="009F4D17" w:rsidRPr="00957BB9" w:rsidRDefault="009F4D17"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319" w:type="dxa"/>
            <w:gridSpan w:val="3"/>
          </w:tcPr>
          <w:p w14:paraId="132721CE" w14:textId="77777777" w:rsidR="009F4D17" w:rsidRDefault="009F4D17" w:rsidP="00FA243F">
            <w:pPr>
              <w:pStyle w:val="Para0"/>
              <w:spacing w:before="0"/>
              <w:rPr>
                <w:rtl/>
              </w:rPr>
            </w:pPr>
            <w:r>
              <w:rPr>
                <w:rFonts w:hint="cs"/>
                <w:rtl/>
              </w:rPr>
              <w:t xml:space="preserve">,עו"ד, </w:t>
            </w:r>
            <w:r w:rsidRPr="00E52E0B">
              <w:rPr>
                <w:rFonts w:hint="cs"/>
                <w:rtl/>
              </w:rPr>
              <w:t xml:space="preserve">מאשר בזאת, כי על פי מסמכי ההתאגדות של התאגיד </w:t>
            </w:r>
            <w:r>
              <w:rPr>
                <w:rFonts w:hint="cs"/>
                <w:rtl/>
              </w:rPr>
              <w:t>וההחלטות</w:t>
            </w:r>
          </w:p>
        </w:tc>
      </w:tr>
      <w:tr w:rsidR="009F4D17" w:rsidRPr="00007389" w14:paraId="7E40FB62" w14:textId="77777777" w:rsidTr="00FA243F">
        <w:tc>
          <w:tcPr>
            <w:tcW w:w="1136" w:type="dxa"/>
          </w:tcPr>
          <w:p w14:paraId="0077A1AA" w14:textId="77777777" w:rsidR="009F4D17" w:rsidRPr="00007389" w:rsidRDefault="009F4D17" w:rsidP="00FA243F">
            <w:pPr>
              <w:pStyle w:val="TableText"/>
              <w:spacing w:before="0"/>
              <w:jc w:val="center"/>
              <w:rPr>
                <w:sz w:val="18"/>
                <w:szCs w:val="20"/>
                <w:rtl/>
              </w:rPr>
            </w:pPr>
          </w:p>
        </w:tc>
        <w:tc>
          <w:tcPr>
            <w:tcW w:w="1730" w:type="dxa"/>
            <w:tcBorders>
              <w:top w:val="single" w:sz="4" w:space="0" w:color="auto"/>
            </w:tcBorders>
          </w:tcPr>
          <w:p w14:paraId="0881B793" w14:textId="77777777" w:rsidR="009F4D17" w:rsidRPr="00007389" w:rsidRDefault="009F4D17"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116" w:type="dxa"/>
          </w:tcPr>
          <w:p w14:paraId="736C3A72" w14:textId="77777777" w:rsidR="009F4D17" w:rsidRPr="00007389" w:rsidRDefault="009F4D17" w:rsidP="00FA243F">
            <w:pPr>
              <w:pStyle w:val="TableText"/>
              <w:spacing w:before="0"/>
              <w:jc w:val="center"/>
              <w:rPr>
                <w:sz w:val="18"/>
                <w:szCs w:val="20"/>
                <w:rtl/>
              </w:rPr>
            </w:pPr>
          </w:p>
        </w:tc>
        <w:tc>
          <w:tcPr>
            <w:tcW w:w="1649" w:type="dxa"/>
          </w:tcPr>
          <w:p w14:paraId="1A0B2E06" w14:textId="77777777" w:rsidR="009F4D17" w:rsidRPr="00007389" w:rsidRDefault="009F4D17" w:rsidP="00FA243F">
            <w:pPr>
              <w:pStyle w:val="TableText"/>
              <w:spacing w:before="0"/>
              <w:jc w:val="center"/>
              <w:rPr>
                <w:sz w:val="18"/>
                <w:szCs w:val="20"/>
                <w:rtl/>
              </w:rPr>
            </w:pPr>
          </w:p>
        </w:tc>
        <w:tc>
          <w:tcPr>
            <w:tcW w:w="2554" w:type="dxa"/>
          </w:tcPr>
          <w:p w14:paraId="39F16F20" w14:textId="77777777" w:rsidR="009F4D17" w:rsidRPr="00007389" w:rsidRDefault="009F4D17" w:rsidP="00FA243F">
            <w:pPr>
              <w:pStyle w:val="TableText"/>
              <w:spacing w:before="0"/>
              <w:jc w:val="center"/>
              <w:rPr>
                <w:sz w:val="18"/>
                <w:szCs w:val="20"/>
                <w:rtl/>
              </w:rPr>
            </w:pPr>
          </w:p>
        </w:tc>
      </w:tr>
    </w:tbl>
    <w:p w14:paraId="1DF8D9DC" w14:textId="77777777" w:rsidR="009F4D17" w:rsidRDefault="009F4D17" w:rsidP="009F4D17">
      <w:pPr>
        <w:spacing w:line="20" w:lineRule="exact"/>
      </w:pPr>
    </w:p>
    <w:tbl>
      <w:tblPr>
        <w:tblStyle w:val="ae"/>
        <w:bidiVisual/>
        <w:tblW w:w="9185" w:type="dxa"/>
        <w:tblLook w:val="04A0" w:firstRow="1" w:lastRow="0" w:firstColumn="1" w:lastColumn="0" w:noHBand="0" w:noVBand="1"/>
      </w:tblPr>
      <w:tblGrid>
        <w:gridCol w:w="1253"/>
        <w:gridCol w:w="1845"/>
        <w:gridCol w:w="708"/>
        <w:gridCol w:w="2120"/>
        <w:gridCol w:w="3259"/>
      </w:tblGrid>
      <w:tr w:rsidR="009F4D17" w:rsidRPr="00E67CD6" w14:paraId="32814CF8" w14:textId="77777777" w:rsidTr="00FA243F">
        <w:tc>
          <w:tcPr>
            <w:tcW w:w="1253" w:type="dxa"/>
            <w:tcBorders>
              <w:top w:val="nil"/>
              <w:left w:val="nil"/>
              <w:bottom w:val="nil"/>
              <w:right w:val="nil"/>
            </w:tcBorders>
          </w:tcPr>
          <w:p w14:paraId="6ECA9F1E" w14:textId="77777777" w:rsidR="009F4D17" w:rsidRDefault="009F4D17" w:rsidP="00FA243F">
            <w:pPr>
              <w:pStyle w:val="Para0"/>
              <w:spacing w:before="0"/>
              <w:rPr>
                <w:rtl/>
              </w:rPr>
            </w:pPr>
            <w:r>
              <w:rPr>
                <w:rFonts w:hint="cs"/>
                <w:rtl/>
              </w:rPr>
              <w:t>של</w:t>
            </w:r>
            <w:r w:rsidRPr="00E52E0B">
              <w:rPr>
                <w:rFonts w:hint="cs"/>
                <w:rtl/>
              </w:rPr>
              <w:t xml:space="preserve"> התאגיד</w:t>
            </w:r>
          </w:p>
        </w:tc>
        <w:tc>
          <w:tcPr>
            <w:tcW w:w="1845" w:type="dxa"/>
            <w:tcBorders>
              <w:top w:val="nil"/>
              <w:left w:val="nil"/>
              <w:bottom w:val="single" w:sz="4" w:space="0" w:color="auto"/>
              <w:right w:val="nil"/>
            </w:tcBorders>
          </w:tcPr>
          <w:p w14:paraId="6E4725B3" w14:textId="6307A717" w:rsidR="009F4D17" w:rsidRPr="00957BB9" w:rsidRDefault="009F4D17"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708" w:type="dxa"/>
            <w:tcBorders>
              <w:top w:val="nil"/>
              <w:left w:val="nil"/>
              <w:bottom w:val="nil"/>
              <w:right w:val="nil"/>
            </w:tcBorders>
          </w:tcPr>
          <w:p w14:paraId="3A7E4222" w14:textId="77777777" w:rsidR="009F4D17" w:rsidRDefault="009F4D17" w:rsidP="00FA243F">
            <w:pPr>
              <w:pStyle w:val="Para0"/>
              <w:spacing w:before="0"/>
              <w:rPr>
                <w:rtl/>
              </w:rPr>
            </w:pPr>
            <w:r>
              <w:rPr>
                <w:rFonts w:hint="cs"/>
                <w:rtl/>
              </w:rPr>
              <w:t>מזהה</w:t>
            </w:r>
          </w:p>
        </w:tc>
        <w:tc>
          <w:tcPr>
            <w:tcW w:w="2120" w:type="dxa"/>
            <w:tcBorders>
              <w:top w:val="nil"/>
              <w:left w:val="nil"/>
              <w:bottom w:val="single" w:sz="4" w:space="0" w:color="auto"/>
              <w:right w:val="nil"/>
            </w:tcBorders>
          </w:tcPr>
          <w:p w14:paraId="18BBE0CE" w14:textId="508ABAFC" w:rsidR="009F4D17" w:rsidRDefault="009F4D17"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259" w:type="dxa"/>
            <w:tcBorders>
              <w:top w:val="nil"/>
              <w:left w:val="nil"/>
              <w:bottom w:val="nil"/>
              <w:right w:val="nil"/>
            </w:tcBorders>
          </w:tcPr>
          <w:p w14:paraId="7AABF920" w14:textId="77777777" w:rsidR="009F4D17" w:rsidRDefault="009F4D17" w:rsidP="00FA243F">
            <w:pPr>
              <w:pStyle w:val="Para0"/>
              <w:spacing w:before="0"/>
              <w:rPr>
                <w:rtl/>
              </w:rPr>
            </w:pPr>
            <w:r w:rsidRPr="00E52E0B">
              <w:rPr>
                <w:rFonts w:hint="cs"/>
                <w:rtl/>
              </w:rPr>
              <w:t>הרשומים מטה מוסמכים להתחייב</w:t>
            </w:r>
          </w:p>
        </w:tc>
      </w:tr>
      <w:tr w:rsidR="009F4D17" w:rsidRPr="00007389" w14:paraId="68CA78F3" w14:textId="77777777" w:rsidTr="00FA243F">
        <w:tc>
          <w:tcPr>
            <w:tcW w:w="1253" w:type="dxa"/>
            <w:tcBorders>
              <w:top w:val="nil"/>
              <w:left w:val="nil"/>
              <w:bottom w:val="nil"/>
              <w:right w:val="nil"/>
            </w:tcBorders>
          </w:tcPr>
          <w:p w14:paraId="257281D0" w14:textId="77777777" w:rsidR="009F4D17" w:rsidRPr="00007389" w:rsidRDefault="009F4D17" w:rsidP="00FA243F">
            <w:pPr>
              <w:pStyle w:val="TableText"/>
              <w:spacing w:before="0"/>
              <w:jc w:val="center"/>
              <w:rPr>
                <w:sz w:val="18"/>
                <w:szCs w:val="20"/>
                <w:rtl/>
              </w:rPr>
            </w:pPr>
          </w:p>
        </w:tc>
        <w:tc>
          <w:tcPr>
            <w:tcW w:w="1845" w:type="dxa"/>
            <w:tcBorders>
              <w:top w:val="single" w:sz="4" w:space="0" w:color="auto"/>
              <w:left w:val="nil"/>
              <w:bottom w:val="nil"/>
              <w:right w:val="nil"/>
            </w:tcBorders>
          </w:tcPr>
          <w:p w14:paraId="34EAD97C" w14:textId="77777777" w:rsidR="009F4D17" w:rsidRPr="00007389" w:rsidRDefault="009F4D17" w:rsidP="00FA243F">
            <w:pPr>
              <w:pStyle w:val="TableText"/>
              <w:spacing w:before="0"/>
              <w:jc w:val="center"/>
              <w:rPr>
                <w:sz w:val="18"/>
                <w:szCs w:val="20"/>
                <w:rtl/>
              </w:rPr>
            </w:pPr>
            <w:r>
              <w:rPr>
                <w:rFonts w:hint="cs"/>
                <w:sz w:val="18"/>
                <w:szCs w:val="20"/>
                <w:rtl/>
              </w:rPr>
              <w:t>(שם התאגיד)</w:t>
            </w:r>
          </w:p>
        </w:tc>
        <w:tc>
          <w:tcPr>
            <w:tcW w:w="708" w:type="dxa"/>
            <w:tcBorders>
              <w:top w:val="nil"/>
              <w:left w:val="nil"/>
              <w:bottom w:val="nil"/>
              <w:right w:val="nil"/>
            </w:tcBorders>
          </w:tcPr>
          <w:p w14:paraId="30A64A7B" w14:textId="77777777" w:rsidR="009F4D17" w:rsidRPr="00007389" w:rsidRDefault="009F4D17" w:rsidP="00FA243F">
            <w:pPr>
              <w:pStyle w:val="TableText"/>
              <w:spacing w:before="0"/>
              <w:jc w:val="center"/>
              <w:rPr>
                <w:sz w:val="18"/>
                <w:szCs w:val="20"/>
                <w:rtl/>
              </w:rPr>
            </w:pPr>
          </w:p>
        </w:tc>
        <w:tc>
          <w:tcPr>
            <w:tcW w:w="2120" w:type="dxa"/>
            <w:tcBorders>
              <w:top w:val="single" w:sz="4" w:space="0" w:color="auto"/>
              <w:left w:val="nil"/>
              <w:bottom w:val="nil"/>
              <w:right w:val="nil"/>
            </w:tcBorders>
          </w:tcPr>
          <w:p w14:paraId="768421C1" w14:textId="77777777" w:rsidR="009F4D17" w:rsidRPr="00007389" w:rsidRDefault="009F4D17" w:rsidP="00FA243F">
            <w:pPr>
              <w:pStyle w:val="TableText"/>
              <w:spacing w:before="0"/>
              <w:jc w:val="center"/>
              <w:rPr>
                <w:sz w:val="18"/>
                <w:szCs w:val="20"/>
                <w:rtl/>
              </w:rPr>
            </w:pPr>
            <w:r>
              <w:rPr>
                <w:rFonts w:hint="cs"/>
                <w:sz w:val="18"/>
                <w:szCs w:val="20"/>
                <w:rtl/>
              </w:rPr>
              <w:t>(ח.פ/ח.צ)</w:t>
            </w:r>
          </w:p>
        </w:tc>
        <w:tc>
          <w:tcPr>
            <w:tcW w:w="3259" w:type="dxa"/>
            <w:tcBorders>
              <w:top w:val="nil"/>
              <w:left w:val="nil"/>
              <w:bottom w:val="nil"/>
              <w:right w:val="nil"/>
            </w:tcBorders>
          </w:tcPr>
          <w:p w14:paraId="460FD77C" w14:textId="77777777" w:rsidR="009F4D17" w:rsidRPr="00007389" w:rsidRDefault="009F4D17" w:rsidP="00FA243F">
            <w:pPr>
              <w:pStyle w:val="TableText"/>
              <w:spacing w:before="0"/>
              <w:jc w:val="center"/>
              <w:rPr>
                <w:sz w:val="18"/>
                <w:szCs w:val="20"/>
                <w:rtl/>
              </w:rPr>
            </w:pPr>
          </w:p>
        </w:tc>
      </w:tr>
    </w:tbl>
    <w:p w14:paraId="3A8EF85D" w14:textId="78629CA7" w:rsidR="009F4D17" w:rsidRPr="00A3190E" w:rsidRDefault="009F4D17" w:rsidP="009F4D17">
      <w:pPr>
        <w:pStyle w:val="Para0"/>
        <w:spacing w:before="0"/>
        <w:rPr>
          <w:b/>
          <w:bCs/>
          <w:rtl/>
        </w:rPr>
      </w:pPr>
      <w:r w:rsidRPr="00E52E0B">
        <w:rPr>
          <w:rFonts w:hint="cs"/>
          <w:rtl/>
        </w:rPr>
        <w:t xml:space="preserve">בשם התאגיד בכל הקשור </w:t>
      </w:r>
      <w:r w:rsidRPr="00B54BAE">
        <w:rPr>
          <w:rFonts w:hint="cs"/>
          <w:rtl/>
        </w:rPr>
        <w:t>ב</w:t>
      </w:r>
      <w:r w:rsidRPr="00B54BAE">
        <w:rPr>
          <w:rtl/>
        </w:rPr>
        <w:t xml:space="preserve">מכרז </w:t>
      </w:r>
      <w:fldSimple w:instr=" DOCPROPERTY  סוג_המכרז  \* MERGEFORMAT ">
        <w:r w:rsidR="00305A97">
          <w:rPr>
            <w:rtl/>
          </w:rPr>
          <w:t>פומבי</w:t>
        </w:r>
      </w:fldSimple>
      <w:r>
        <w:rPr>
          <w:rFonts w:hint="cs"/>
          <w:rtl/>
        </w:rPr>
        <w:t xml:space="preserve"> </w:t>
      </w:r>
      <w:fldSimple w:instr=" DOCPROPERTY  מזהה_המכרז  \* MERGEFORMAT ">
        <w:r w:rsidR="00305A97">
          <w:t>12-2021</w:t>
        </w:r>
      </w:fldSimple>
      <w:r w:rsidRPr="00B54BAE">
        <w:rPr>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sidRPr="00B54BAE">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9F4D17" w14:paraId="56432C60" w14:textId="77777777" w:rsidTr="00FA243F">
        <w:tc>
          <w:tcPr>
            <w:tcW w:w="2262" w:type="dxa"/>
            <w:shd w:val="clear" w:color="auto" w:fill="B8CCE4" w:themeFill="accent1" w:themeFillTint="66"/>
          </w:tcPr>
          <w:p w14:paraId="19DAEBD1" w14:textId="77777777" w:rsidR="009F4D17" w:rsidRDefault="009F4D17" w:rsidP="00FA243F">
            <w:pPr>
              <w:pStyle w:val="TableHead"/>
              <w:widowControl w:val="0"/>
              <w:rPr>
                <w:rtl/>
              </w:rPr>
            </w:pPr>
            <w:r>
              <w:rPr>
                <w:rFonts w:hint="cs"/>
                <w:rtl/>
              </w:rPr>
              <w:t>שם מלא</w:t>
            </w:r>
          </w:p>
        </w:tc>
        <w:tc>
          <w:tcPr>
            <w:tcW w:w="2267" w:type="dxa"/>
            <w:shd w:val="clear" w:color="auto" w:fill="B8CCE4" w:themeFill="accent1" w:themeFillTint="66"/>
          </w:tcPr>
          <w:p w14:paraId="7E957734" w14:textId="77777777" w:rsidR="009F4D17" w:rsidRDefault="009F4D17" w:rsidP="00FA243F">
            <w:pPr>
              <w:pStyle w:val="TableHead"/>
              <w:widowControl w:val="0"/>
              <w:rPr>
                <w:rtl/>
              </w:rPr>
            </w:pPr>
            <w:r>
              <w:rPr>
                <w:rFonts w:hint="cs"/>
                <w:rtl/>
              </w:rPr>
              <w:t>מספר ת.ז.</w:t>
            </w:r>
          </w:p>
        </w:tc>
        <w:tc>
          <w:tcPr>
            <w:tcW w:w="2271" w:type="dxa"/>
            <w:shd w:val="clear" w:color="auto" w:fill="B8CCE4" w:themeFill="accent1" w:themeFillTint="66"/>
          </w:tcPr>
          <w:p w14:paraId="470B14A1" w14:textId="77777777" w:rsidR="009F4D17" w:rsidRDefault="009F4D17" w:rsidP="00FA243F">
            <w:pPr>
              <w:pStyle w:val="TableHead"/>
              <w:widowControl w:val="0"/>
              <w:rPr>
                <w:rtl/>
              </w:rPr>
            </w:pPr>
            <w:r>
              <w:rPr>
                <w:rFonts w:hint="cs"/>
                <w:rtl/>
              </w:rPr>
              <w:t>תפקיד</w:t>
            </w:r>
          </w:p>
        </w:tc>
        <w:tc>
          <w:tcPr>
            <w:tcW w:w="2272" w:type="dxa"/>
            <w:shd w:val="clear" w:color="auto" w:fill="B8CCE4" w:themeFill="accent1" w:themeFillTint="66"/>
          </w:tcPr>
          <w:p w14:paraId="0F233F61" w14:textId="77777777" w:rsidR="009F4D17" w:rsidRDefault="009F4D17" w:rsidP="00FA243F">
            <w:pPr>
              <w:pStyle w:val="TableHead"/>
              <w:widowControl w:val="0"/>
              <w:rPr>
                <w:rtl/>
              </w:rPr>
            </w:pPr>
            <w:r>
              <w:rPr>
                <w:rFonts w:hint="cs"/>
                <w:rtl/>
              </w:rPr>
              <w:t>דוגמת חתימה</w:t>
            </w:r>
          </w:p>
        </w:tc>
      </w:tr>
      <w:sdt>
        <w:sdtPr>
          <w:rPr>
            <w:rtl/>
          </w:rPr>
          <w:id w:val="287552173"/>
          <w15:repeatingSection/>
        </w:sdtPr>
        <w:sdtEndPr/>
        <w:sdtContent>
          <w:sdt>
            <w:sdtPr>
              <w:rPr>
                <w:rtl/>
              </w:rPr>
              <w:id w:val="700751137"/>
              <w:placeholder>
                <w:docPart w:val="97E509B421C7491A994F7DFEFAD35307"/>
              </w:placeholder>
              <w15:repeatingSectionItem/>
            </w:sdtPr>
            <w:sdtEndPr/>
            <w:sdtContent>
              <w:tr w:rsidR="009F4D17" w14:paraId="55AEE09C" w14:textId="77777777" w:rsidTr="00FA243F">
                <w:trPr>
                  <w:trHeight w:hRule="exact" w:val="1134"/>
                </w:trPr>
                <w:tc>
                  <w:tcPr>
                    <w:tcW w:w="2262" w:type="dxa"/>
                    <w:tcBorders>
                      <w:bottom w:val="single" w:sz="4" w:space="0" w:color="auto"/>
                    </w:tcBorders>
                    <w:shd w:val="clear" w:color="auto" w:fill="auto"/>
                  </w:tcPr>
                  <w:p w14:paraId="6A0A4B4B" w14:textId="2033ED6A"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67" w:type="dxa"/>
                    <w:tcBorders>
                      <w:bottom w:val="single" w:sz="4" w:space="0" w:color="auto"/>
                    </w:tcBorders>
                    <w:shd w:val="clear" w:color="auto" w:fill="auto"/>
                  </w:tcPr>
                  <w:p w14:paraId="27F77615" w14:textId="538A9C31"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1" w:type="dxa"/>
                    <w:tcBorders>
                      <w:bottom w:val="single" w:sz="4" w:space="0" w:color="auto"/>
                    </w:tcBorders>
                    <w:shd w:val="clear" w:color="auto" w:fill="auto"/>
                  </w:tcPr>
                  <w:p w14:paraId="5B79C471" w14:textId="1BDD8B71"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2" w:type="dxa"/>
                    <w:tcBorders>
                      <w:bottom w:val="single" w:sz="4" w:space="0" w:color="auto"/>
                    </w:tcBorders>
                    <w:shd w:val="clear" w:color="auto" w:fill="auto"/>
                  </w:tcPr>
                  <w:p w14:paraId="69720175" w14:textId="64C0E320"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9F4D17" w14:paraId="7BD3C3EE" w14:textId="77777777" w:rsidTr="00FA243F">
                <w:trPr>
                  <w:trHeight w:hRule="exact" w:val="1134"/>
                </w:trPr>
                <w:tc>
                  <w:tcPr>
                    <w:tcW w:w="2262" w:type="dxa"/>
                    <w:shd w:val="clear" w:color="auto" w:fill="auto"/>
                  </w:tcPr>
                  <w:p w14:paraId="30EBAB39" w14:textId="791C128D"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67" w:type="dxa"/>
                    <w:shd w:val="clear" w:color="auto" w:fill="auto"/>
                  </w:tcPr>
                  <w:p w14:paraId="5C14686C" w14:textId="2AD63E59"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1" w:type="dxa"/>
                    <w:shd w:val="clear" w:color="auto" w:fill="auto"/>
                  </w:tcPr>
                  <w:p w14:paraId="15F6D25A" w14:textId="70811004"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2" w:type="dxa"/>
                    <w:shd w:val="clear" w:color="auto" w:fill="auto"/>
                  </w:tcPr>
                  <w:p w14:paraId="38F07560" w14:textId="148309A9"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9F4D17" w14:paraId="658AFCDC" w14:textId="77777777" w:rsidTr="00FA243F">
                <w:trPr>
                  <w:trHeight w:hRule="exact" w:val="1134"/>
                </w:trPr>
                <w:tc>
                  <w:tcPr>
                    <w:tcW w:w="2262" w:type="dxa"/>
                    <w:shd w:val="clear" w:color="auto" w:fill="auto"/>
                  </w:tcPr>
                  <w:p w14:paraId="06107C6C" w14:textId="41D08817"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67" w:type="dxa"/>
                    <w:shd w:val="clear" w:color="auto" w:fill="auto"/>
                  </w:tcPr>
                  <w:p w14:paraId="4181F18F" w14:textId="0AB12ACF"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1" w:type="dxa"/>
                    <w:shd w:val="clear" w:color="auto" w:fill="auto"/>
                  </w:tcPr>
                  <w:p w14:paraId="311CC8E0" w14:textId="2627A3BC"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2" w:type="dxa"/>
                    <w:shd w:val="clear" w:color="auto" w:fill="auto"/>
                  </w:tcPr>
                  <w:p w14:paraId="38530F9E" w14:textId="32FC873B"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9F4D17" w14:paraId="673B915A" w14:textId="77777777" w:rsidTr="00BD63A5">
                <w:trPr>
                  <w:trHeight w:hRule="exact" w:val="1134"/>
                </w:trPr>
                <w:tc>
                  <w:tcPr>
                    <w:tcW w:w="2262" w:type="dxa"/>
                    <w:shd w:val="clear" w:color="auto" w:fill="auto"/>
                  </w:tcPr>
                  <w:p w14:paraId="2013634F" w14:textId="0A2BCA14"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67" w:type="dxa"/>
                    <w:shd w:val="clear" w:color="auto" w:fill="auto"/>
                  </w:tcPr>
                  <w:p w14:paraId="22D589F2" w14:textId="7E4B4BFC"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1" w:type="dxa"/>
                    <w:shd w:val="clear" w:color="auto" w:fill="auto"/>
                  </w:tcPr>
                  <w:p w14:paraId="7519BDE3" w14:textId="36DEFB76"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72" w:type="dxa"/>
                    <w:shd w:val="clear" w:color="auto" w:fill="auto"/>
                  </w:tcPr>
                  <w:p w14:paraId="77969769" w14:textId="3F21EADF" w:rsidR="009F4D17" w:rsidRDefault="009F4D17" w:rsidP="00FA243F">
                    <w:pPr>
                      <w:pStyle w:val="TableText"/>
                      <w:widowControl w:val="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sdtContent>
          </w:sdt>
        </w:sdtContent>
      </w:sdt>
    </w:tbl>
    <w:p w14:paraId="200278FF" w14:textId="77777777" w:rsidR="00BD63A5" w:rsidRDefault="00BD63A5" w:rsidP="00BD63A5">
      <w:pPr>
        <w:spacing w:before="240"/>
        <w:jc w:val="both"/>
      </w:pPr>
      <w:r>
        <w:rPr>
          <w:noProof/>
        </w:rPr>
        <w:drawing>
          <wp:anchor distT="0" distB="0" distL="114300" distR="114300" simplePos="0" relativeHeight="251660288" behindDoc="0" locked="0" layoutInCell="1" allowOverlap="1" wp14:anchorId="19E89ED0" wp14:editId="0C2152AE">
            <wp:simplePos x="0" y="0"/>
            <wp:positionH relativeFrom="column">
              <wp:posOffset>4966823</wp:posOffset>
            </wp:positionH>
            <wp:positionV relativeFrom="paragraph">
              <wp:posOffset>304165</wp:posOffset>
            </wp:positionV>
            <wp:extent cx="170180" cy="181610"/>
            <wp:effectExtent l="19050" t="19050" r="20320" b="2794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80" cy="18161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כדי להוסיף שורות בטבלה יש להצביע עם סמן העכבר על הפינה השמאלית התחתונה של הטבלה ולהקיש על סימן ה- ש  .</w:t>
      </w:r>
    </w:p>
    <w:p w14:paraId="36C38EDE" w14:textId="77777777" w:rsidR="00BD63A5" w:rsidRPr="00BD63A5" w:rsidRDefault="00BD63A5">
      <w:pPr>
        <w:rPr>
          <w:rtl/>
        </w:rPr>
      </w:pPr>
    </w:p>
    <w:tbl>
      <w:tblPr>
        <w:tblpPr w:leftFromText="181" w:rightFromText="181" w:vertAnchor="page" w:tblpXSpec="right" w:tblpY="13737"/>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F4D17" w:rsidRPr="00BE6CBA" w14:paraId="2A0B7E21" w14:textId="77777777" w:rsidTr="009F4D17">
        <w:tc>
          <w:tcPr>
            <w:tcW w:w="9072" w:type="dxa"/>
            <w:gridSpan w:val="5"/>
            <w:tcBorders>
              <w:top w:val="nil"/>
              <w:left w:val="nil"/>
              <w:right w:val="nil"/>
            </w:tcBorders>
            <w:shd w:val="clear" w:color="auto" w:fill="auto"/>
          </w:tcPr>
          <w:p w14:paraId="35160D5D" w14:textId="77777777" w:rsidR="009F4D17" w:rsidRPr="002479C3" w:rsidRDefault="009F4D17" w:rsidP="009F4D17">
            <w:pPr>
              <w:spacing w:before="120" w:after="60" w:line="320" w:lineRule="exact"/>
              <w:rPr>
                <w:rtl/>
                <w:lang w:eastAsia="he-IL"/>
              </w:rPr>
            </w:pPr>
            <w:r w:rsidRPr="002479C3">
              <w:rPr>
                <w:rFonts w:hint="cs"/>
                <w:rtl/>
                <w:lang w:eastAsia="he-IL"/>
              </w:rPr>
              <w:t>על החתום,</w:t>
            </w:r>
          </w:p>
        </w:tc>
      </w:tr>
      <w:tr w:rsidR="009F4D17" w:rsidRPr="00BE6CBA" w14:paraId="2557C09B" w14:textId="77777777" w:rsidTr="009F4D17">
        <w:tc>
          <w:tcPr>
            <w:tcW w:w="1845" w:type="dxa"/>
            <w:shd w:val="clear" w:color="auto" w:fill="B4C6E7"/>
          </w:tcPr>
          <w:p w14:paraId="15F28D8F" w14:textId="77777777" w:rsidR="009F4D17" w:rsidRPr="00BE6CBA" w:rsidRDefault="009F4D17" w:rsidP="009F4D17">
            <w:pPr>
              <w:spacing w:before="120" w:after="120" w:line="320" w:lineRule="exact"/>
              <w:jc w:val="center"/>
              <w:rPr>
                <w:b/>
                <w:bCs/>
                <w:rtl/>
                <w:lang w:eastAsia="he-IL"/>
              </w:rPr>
            </w:pPr>
            <w:r w:rsidRPr="00BE6CBA">
              <w:rPr>
                <w:rFonts w:hint="cs"/>
                <w:b/>
                <w:bCs/>
                <w:rtl/>
                <w:lang w:eastAsia="he-IL"/>
              </w:rPr>
              <w:t>שם מלא</w:t>
            </w:r>
          </w:p>
        </w:tc>
        <w:tc>
          <w:tcPr>
            <w:tcW w:w="1935" w:type="dxa"/>
            <w:shd w:val="clear" w:color="auto" w:fill="B4C6E7"/>
          </w:tcPr>
          <w:p w14:paraId="152D6B10" w14:textId="77777777" w:rsidR="009F4D17" w:rsidRPr="00BE6CBA" w:rsidRDefault="009F4D17" w:rsidP="009F4D17">
            <w:pPr>
              <w:spacing w:before="120" w:after="120" w:line="320" w:lineRule="exact"/>
              <w:jc w:val="center"/>
              <w:rPr>
                <w:b/>
                <w:bCs/>
                <w:rtl/>
                <w:lang w:eastAsia="he-IL"/>
              </w:rPr>
            </w:pPr>
            <w:r w:rsidRPr="00BE6CBA">
              <w:rPr>
                <w:rFonts w:hint="cs"/>
                <w:b/>
                <w:bCs/>
                <w:rtl/>
                <w:lang w:eastAsia="he-IL"/>
              </w:rPr>
              <w:t>ת.ז.</w:t>
            </w:r>
          </w:p>
        </w:tc>
        <w:tc>
          <w:tcPr>
            <w:tcW w:w="1913" w:type="dxa"/>
            <w:shd w:val="clear" w:color="auto" w:fill="B4C6E7"/>
          </w:tcPr>
          <w:p w14:paraId="0A70FC90" w14:textId="77777777" w:rsidR="009F4D17" w:rsidRPr="00BE6CBA" w:rsidRDefault="009F4D17" w:rsidP="009F4D17">
            <w:pPr>
              <w:spacing w:before="120" w:after="120" w:line="320" w:lineRule="exact"/>
              <w:jc w:val="center"/>
              <w:rPr>
                <w:b/>
                <w:bCs/>
                <w:rtl/>
                <w:lang w:eastAsia="he-IL"/>
              </w:rPr>
            </w:pPr>
            <w:r w:rsidRPr="00BE6CBA">
              <w:rPr>
                <w:rFonts w:hint="cs"/>
                <w:b/>
                <w:bCs/>
                <w:rtl/>
                <w:lang w:eastAsia="he-IL"/>
              </w:rPr>
              <w:t>מספר רישיון</w:t>
            </w:r>
          </w:p>
        </w:tc>
        <w:tc>
          <w:tcPr>
            <w:tcW w:w="1735" w:type="dxa"/>
            <w:shd w:val="clear" w:color="auto" w:fill="B4C6E7"/>
          </w:tcPr>
          <w:p w14:paraId="2B95D92F" w14:textId="77777777" w:rsidR="009F4D17" w:rsidRPr="00BE6CBA" w:rsidRDefault="009F4D17" w:rsidP="009F4D17">
            <w:pPr>
              <w:spacing w:before="120" w:after="120" w:line="320" w:lineRule="exact"/>
              <w:jc w:val="center"/>
              <w:rPr>
                <w:b/>
                <w:bCs/>
                <w:rtl/>
                <w:lang w:eastAsia="he-IL"/>
              </w:rPr>
            </w:pPr>
            <w:r w:rsidRPr="00BE6CBA">
              <w:rPr>
                <w:rFonts w:hint="cs"/>
                <w:b/>
                <w:bCs/>
                <w:rtl/>
                <w:lang w:eastAsia="he-IL"/>
              </w:rPr>
              <w:t>תאריך</w:t>
            </w:r>
          </w:p>
        </w:tc>
        <w:tc>
          <w:tcPr>
            <w:tcW w:w="1644" w:type="dxa"/>
            <w:shd w:val="clear" w:color="auto" w:fill="B4C6E7"/>
          </w:tcPr>
          <w:p w14:paraId="2EB9B4BF" w14:textId="77777777" w:rsidR="009F4D17" w:rsidRPr="00BE6CBA" w:rsidRDefault="009F4D17" w:rsidP="009F4D17">
            <w:pPr>
              <w:spacing w:before="120" w:after="120" w:line="320" w:lineRule="exact"/>
              <w:jc w:val="center"/>
              <w:rPr>
                <w:b/>
                <w:bCs/>
                <w:rtl/>
                <w:lang w:eastAsia="he-IL"/>
              </w:rPr>
            </w:pPr>
            <w:r w:rsidRPr="00BE6CBA">
              <w:rPr>
                <w:rFonts w:hint="cs"/>
                <w:b/>
                <w:bCs/>
                <w:rtl/>
                <w:lang w:eastAsia="he-IL"/>
              </w:rPr>
              <w:t>חותמת וחתימה</w:t>
            </w:r>
          </w:p>
        </w:tc>
      </w:tr>
      <w:tr w:rsidR="009F4D17" w:rsidRPr="00611512" w14:paraId="335207E8" w14:textId="77777777" w:rsidTr="009F4D17">
        <w:trPr>
          <w:trHeight w:val="567"/>
        </w:trPr>
        <w:tc>
          <w:tcPr>
            <w:tcW w:w="1845" w:type="dxa"/>
            <w:shd w:val="clear" w:color="auto" w:fill="auto"/>
            <w:vAlign w:val="center"/>
          </w:tcPr>
          <w:p w14:paraId="3284BD25" w14:textId="2BA4F118" w:rsidR="009F4D17" w:rsidRPr="00BE6CBA" w:rsidRDefault="009F4D17" w:rsidP="009F4D17">
            <w:pPr>
              <w:spacing w:before="120" w:line="320" w:lineRule="exact"/>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29590F2E" w14:textId="490A6D6B" w:rsidR="009F4D17" w:rsidRPr="00BE6CBA" w:rsidRDefault="009F4D17" w:rsidP="009F4D17">
            <w:pPr>
              <w:spacing w:before="120" w:line="320" w:lineRule="exact"/>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58A83046" w14:textId="5D3A2299" w:rsidR="009F4D17" w:rsidRPr="00BE6CBA" w:rsidRDefault="009F4D17" w:rsidP="009F4D17">
            <w:pPr>
              <w:spacing w:before="120" w:line="320" w:lineRule="exact"/>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4750E218" w14:textId="20E7F388" w:rsidR="009F4D17" w:rsidRPr="00BE6CBA" w:rsidRDefault="009F4D17" w:rsidP="009F4D17">
            <w:pPr>
              <w:spacing w:before="120" w:line="320" w:lineRule="exact"/>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04FE8572" w14:textId="091AE68E" w:rsidR="009F4D17" w:rsidRPr="00BE6CBA" w:rsidRDefault="009F4D17" w:rsidP="009F4D17">
            <w:pPr>
              <w:spacing w:before="120" w:line="320" w:lineRule="exact"/>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2275E990" w14:textId="77777777" w:rsidR="00683F47" w:rsidRPr="009633F0" w:rsidRDefault="00683F47" w:rsidP="00683F47">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Pr>
          <w:rFonts w:hint="cs"/>
          <w:sz w:val="22"/>
          <w:szCs w:val="24"/>
          <w:rtl/>
        </w:rPr>
        <w:t xml:space="preserve">8 </w:t>
      </w:r>
      <w:r w:rsidRPr="009633F0">
        <w:rPr>
          <w:sz w:val="22"/>
          <w:szCs w:val="24"/>
          <w:rtl/>
        </w:rPr>
        <w:t>היעדר חובות לרשם התאגידים</w:t>
      </w:r>
    </w:p>
    <w:p w14:paraId="208E06B7" w14:textId="77777777" w:rsidR="00683F47" w:rsidRPr="002737AF" w:rsidRDefault="00683F47" w:rsidP="00683F4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העתק נסח חברה/שותפות עדכני</w:t>
      </w:r>
      <w:r>
        <w:rPr>
          <w:rFonts w:hint="cs"/>
          <w:b/>
          <w:bCs/>
          <w:sz w:val="36"/>
          <w:szCs w:val="40"/>
          <w:rtl/>
        </w:rPr>
        <w:t>.</w:t>
      </w:r>
    </w:p>
    <w:p w14:paraId="7DCB2BCF" w14:textId="77777777" w:rsidR="00683F47" w:rsidRPr="00DC63FE" w:rsidRDefault="00683F47" w:rsidP="00683F47">
      <w:pPr>
        <w:pStyle w:val="12"/>
        <w:pageBreakBefore/>
        <w:numPr>
          <w:ilvl w:val="0"/>
          <w:numId w:val="0"/>
        </w:numPr>
        <w:spacing w:after="120"/>
        <w:rPr>
          <w:sz w:val="24"/>
          <w:szCs w:val="24"/>
          <w:rtl/>
        </w:rPr>
      </w:pPr>
      <w:r>
        <w:rPr>
          <w:rFonts w:hint="cs"/>
          <w:sz w:val="24"/>
          <w:szCs w:val="24"/>
          <w:rtl/>
        </w:rPr>
        <w:lastRenderedPageBreak/>
        <w:t>1</w:t>
      </w:r>
      <w:r w:rsidRPr="00DC63FE">
        <w:rPr>
          <w:rFonts w:hint="cs"/>
          <w:sz w:val="24"/>
          <w:szCs w:val="24"/>
          <w:rtl/>
        </w:rPr>
        <w:t>.</w:t>
      </w:r>
      <w:r>
        <w:rPr>
          <w:rFonts w:hint="cs"/>
          <w:sz w:val="24"/>
          <w:szCs w:val="24"/>
          <w:rtl/>
        </w:rPr>
        <w:t>5</w:t>
      </w:r>
      <w:r w:rsidRPr="00DC63FE">
        <w:rPr>
          <w:rFonts w:hint="cs"/>
          <w:sz w:val="24"/>
          <w:szCs w:val="24"/>
          <w:rtl/>
        </w:rPr>
        <w:t>.</w:t>
      </w:r>
      <w:r>
        <w:rPr>
          <w:rFonts w:hint="cs"/>
          <w:sz w:val="24"/>
          <w:szCs w:val="24"/>
          <w:rtl/>
        </w:rPr>
        <w:t>9</w:t>
      </w:r>
      <w:r w:rsidRPr="00DC63FE">
        <w:rPr>
          <w:rFonts w:hint="cs"/>
          <w:sz w:val="24"/>
          <w:szCs w:val="24"/>
          <w:rtl/>
        </w:rPr>
        <w:t>(א)</w:t>
      </w:r>
      <w:bookmarkStart w:id="4" w:name="התחייבות_לשמירת_סודיות_תאגיד"/>
      <w:r>
        <w:rPr>
          <w:rFonts w:hint="cs"/>
          <w:sz w:val="24"/>
          <w:szCs w:val="24"/>
          <w:rtl/>
        </w:rPr>
        <w:t xml:space="preserve"> </w:t>
      </w:r>
      <w:r w:rsidRPr="00DC63FE">
        <w:rPr>
          <w:rFonts w:hint="cs"/>
          <w:sz w:val="24"/>
          <w:szCs w:val="24"/>
          <w:rtl/>
        </w:rPr>
        <w:t>התחייבות לשמירת סודיות [</w:t>
      </w:r>
      <w:r>
        <w:rPr>
          <w:rFonts w:hint="cs"/>
          <w:sz w:val="24"/>
          <w:szCs w:val="24"/>
          <w:rtl/>
        </w:rPr>
        <w:t>מציע</w:t>
      </w:r>
      <w:r w:rsidRPr="00DC63FE">
        <w:rPr>
          <w:rFonts w:hint="cs"/>
          <w:sz w:val="24"/>
          <w:szCs w:val="24"/>
          <w:rtl/>
        </w:rPr>
        <w:t>]</w:t>
      </w:r>
      <w:bookmarkEnd w:id="4"/>
    </w:p>
    <w:p w14:paraId="765C9497" w14:textId="77777777" w:rsidR="00683F47" w:rsidRPr="00BE6CBA" w:rsidRDefault="00683F47" w:rsidP="00683F47">
      <w:pPr>
        <w:spacing w:before="240" w:line="360" w:lineRule="auto"/>
        <w:jc w:val="center"/>
        <w:rPr>
          <w:b/>
          <w:bCs/>
          <w:sz w:val="28"/>
          <w:szCs w:val="28"/>
          <w:u w:val="single"/>
          <w:rtl/>
        </w:rPr>
      </w:pPr>
      <w:r w:rsidRPr="00B522A6">
        <w:rPr>
          <w:rFonts w:hint="cs"/>
          <w:b/>
          <w:bCs/>
          <w:sz w:val="28"/>
          <w:szCs w:val="28"/>
          <w:u w:val="single"/>
          <w:rtl/>
        </w:rPr>
        <w:t>התחייבות לשמירת סודיות ואבטחת מידע</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268"/>
        <w:gridCol w:w="5243"/>
      </w:tblGrid>
      <w:tr w:rsidR="00683F47" w:rsidRPr="00E67CD6" w14:paraId="6830DEF8" w14:textId="77777777" w:rsidTr="00FA243F">
        <w:tc>
          <w:tcPr>
            <w:tcW w:w="1674" w:type="dxa"/>
          </w:tcPr>
          <w:p w14:paraId="58BD5060" w14:textId="77777777" w:rsidR="00683F47" w:rsidRPr="0029439C" w:rsidRDefault="00683F47" w:rsidP="00FA243F">
            <w:pPr>
              <w:pStyle w:val="Para0"/>
              <w:spacing w:before="0"/>
              <w:rPr>
                <w:b/>
                <w:bCs/>
                <w:rtl/>
              </w:rPr>
            </w:pPr>
            <w:r w:rsidRPr="0029439C">
              <w:rPr>
                <w:rFonts w:hint="cs"/>
                <w:b/>
                <w:bCs/>
                <w:rtl/>
              </w:rPr>
              <w:t>הואיל</w:t>
            </w:r>
            <w:r>
              <w:rPr>
                <w:rFonts w:hint="cs"/>
                <w:b/>
                <w:bCs/>
                <w:rtl/>
              </w:rPr>
              <w:t>:</w:t>
            </w:r>
            <w:r w:rsidRPr="002737AF">
              <w:rPr>
                <w:rFonts w:hint="cs"/>
                <w:rtl/>
              </w:rPr>
              <w:t xml:space="preserve"> </w:t>
            </w:r>
            <w:r w:rsidRPr="0029439C">
              <w:rPr>
                <w:rFonts w:hint="cs"/>
                <w:rtl/>
              </w:rPr>
              <w:t>והחברה</w:t>
            </w:r>
          </w:p>
        </w:tc>
        <w:tc>
          <w:tcPr>
            <w:tcW w:w="2268" w:type="dxa"/>
            <w:tcBorders>
              <w:bottom w:val="single" w:sz="4" w:space="0" w:color="auto"/>
            </w:tcBorders>
          </w:tcPr>
          <w:p w14:paraId="71C165E3" w14:textId="1F8899B3" w:rsidR="00683F47" w:rsidRPr="00957BB9" w:rsidRDefault="00683F47"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243" w:type="dxa"/>
          </w:tcPr>
          <w:p w14:paraId="236EAEB3" w14:textId="77777777" w:rsidR="00683F47" w:rsidRDefault="00683F47" w:rsidP="00FA243F">
            <w:pPr>
              <w:pStyle w:val="Para0"/>
              <w:spacing w:before="0"/>
              <w:rPr>
                <w:rtl/>
              </w:rPr>
            </w:pPr>
            <w:r w:rsidRPr="00BE6CBA">
              <w:rPr>
                <w:rFonts w:hint="cs"/>
                <w:rtl/>
              </w:rPr>
              <w:t>(להלן: "</w:t>
            </w:r>
            <w:r w:rsidRPr="00BE6CBA">
              <w:rPr>
                <w:rFonts w:hint="cs"/>
                <w:b/>
                <w:bCs/>
                <w:rtl/>
              </w:rPr>
              <w:t>המציע</w:t>
            </w:r>
            <w:r w:rsidRPr="00BE6CBA">
              <w:rPr>
                <w:rFonts w:hint="cs"/>
                <w:rtl/>
              </w:rPr>
              <w:t>") מציעה למשרד המשפטים</w:t>
            </w:r>
            <w:r>
              <w:rPr>
                <w:rFonts w:hint="cs"/>
                <w:rtl/>
              </w:rPr>
              <w:t xml:space="preserve"> טובין/</w:t>
            </w:r>
            <w:r w:rsidRPr="00BE6CBA">
              <w:rPr>
                <w:rFonts w:hint="cs"/>
                <w:rtl/>
              </w:rPr>
              <w:t>שירותים</w:t>
            </w:r>
          </w:p>
        </w:tc>
      </w:tr>
      <w:tr w:rsidR="00683F47" w:rsidRPr="00007389" w14:paraId="1D9918C1" w14:textId="77777777" w:rsidTr="00FA243F">
        <w:tc>
          <w:tcPr>
            <w:tcW w:w="1674" w:type="dxa"/>
          </w:tcPr>
          <w:p w14:paraId="35E6B70C" w14:textId="77777777" w:rsidR="00683F47" w:rsidRPr="00007389" w:rsidRDefault="00683F47" w:rsidP="00FA243F">
            <w:pPr>
              <w:pStyle w:val="TableText"/>
              <w:spacing w:before="0"/>
              <w:jc w:val="center"/>
              <w:rPr>
                <w:sz w:val="18"/>
                <w:szCs w:val="20"/>
                <w:rtl/>
              </w:rPr>
            </w:pPr>
          </w:p>
        </w:tc>
        <w:tc>
          <w:tcPr>
            <w:tcW w:w="2268" w:type="dxa"/>
            <w:tcBorders>
              <w:top w:val="single" w:sz="4" w:space="0" w:color="auto"/>
            </w:tcBorders>
          </w:tcPr>
          <w:p w14:paraId="6F0910DD" w14:textId="77777777" w:rsidR="00683F47" w:rsidRPr="00007389" w:rsidRDefault="00683F47" w:rsidP="00FA243F">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החברה)</w:t>
            </w:r>
          </w:p>
        </w:tc>
        <w:tc>
          <w:tcPr>
            <w:tcW w:w="5243" w:type="dxa"/>
          </w:tcPr>
          <w:p w14:paraId="49D8CF64" w14:textId="77777777" w:rsidR="00683F47" w:rsidRPr="00007389" w:rsidRDefault="00683F47" w:rsidP="00FA243F">
            <w:pPr>
              <w:pStyle w:val="TableText"/>
              <w:spacing w:before="0"/>
              <w:jc w:val="center"/>
              <w:rPr>
                <w:sz w:val="18"/>
                <w:szCs w:val="20"/>
                <w:rtl/>
              </w:rPr>
            </w:pPr>
          </w:p>
        </w:tc>
      </w:tr>
    </w:tbl>
    <w:p w14:paraId="15576D65" w14:textId="69C0C397" w:rsidR="00683F47" w:rsidRPr="00BE6CBA" w:rsidRDefault="00683F47" w:rsidP="00683F47">
      <w:pPr>
        <w:pStyle w:val="Para0"/>
        <w:spacing w:before="0"/>
        <w:rPr>
          <w:b/>
          <w:bCs/>
          <w:rtl/>
        </w:rPr>
      </w:pPr>
      <w:r w:rsidRPr="00BE6CBA">
        <w:rPr>
          <w:rFonts w:hint="cs"/>
          <w:rtl/>
        </w:rPr>
        <w:t>בתחומי</w:t>
      </w:r>
      <w:r>
        <w:rPr>
          <w:rFonts w:hint="cs"/>
          <w:rtl/>
        </w:rPr>
        <w:t xml:space="preserve"> </w:t>
      </w:r>
      <w:r w:rsidRPr="00BE6CBA">
        <w:rPr>
          <w:rFonts w:hint="cs"/>
          <w:rtl/>
        </w:rPr>
        <w:t>מערכות המידע (להלן: "</w:t>
      </w:r>
      <w:r>
        <w:rPr>
          <w:rFonts w:hint="cs"/>
          <w:b/>
          <w:bCs/>
          <w:rtl/>
        </w:rPr>
        <w:t>הטובין/</w:t>
      </w:r>
      <w:r w:rsidRPr="00BE6CBA">
        <w:rPr>
          <w:rFonts w:hint="cs"/>
          <w:b/>
          <w:bCs/>
          <w:rtl/>
        </w:rPr>
        <w:t>השירותים</w:t>
      </w:r>
      <w:r w:rsidRPr="00BE6CBA">
        <w:rPr>
          <w:rFonts w:hint="cs"/>
          <w:rtl/>
        </w:rPr>
        <w:t>") והכול כמפורט בהוראות</w:t>
      </w:r>
      <w:r>
        <w:rPr>
          <w:rFonts w:hint="cs"/>
          <w:rtl/>
        </w:rPr>
        <w:t xml:space="preserve"> מכרז</w:t>
      </w:r>
      <w:r w:rsidRPr="00BE6CBA">
        <w:rPr>
          <w:rFonts w:hint="cs"/>
          <w:rtl/>
        </w:rPr>
        <w:t xml:space="preserve"> </w:t>
      </w:r>
      <w:fldSimple w:instr=" DOCPROPERTY  סוג_המכרז  \* MERGEFORMAT ">
        <w:r w:rsidR="00305A97">
          <w:rPr>
            <w:rtl/>
          </w:rPr>
          <w:t>פומבי</w:t>
        </w:r>
      </w:fldSimple>
      <w:r>
        <w:rPr>
          <w:rFonts w:hint="cs"/>
          <w:rtl/>
        </w:rPr>
        <w:t xml:space="preserve"> </w:t>
      </w:r>
      <w:fldSimple w:instr=" DOCPROPERTY  מזהה_המכרז  \* MERGEFORMAT ">
        <w:r w:rsidR="00305A97">
          <w:t>12-2021</w:t>
        </w:r>
      </w:fldSimple>
      <w:r>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 xml:space="preserve"> </w:t>
      </w:r>
      <w:r w:rsidRPr="00BE6CBA">
        <w:rPr>
          <w:rFonts w:hint="cs"/>
          <w:rtl/>
        </w:rPr>
        <w:t>(להלן: "</w:t>
      </w:r>
      <w:r w:rsidRPr="00BE6CBA">
        <w:rPr>
          <w:rFonts w:hint="cs"/>
          <w:b/>
          <w:bCs/>
          <w:rtl/>
        </w:rPr>
        <w:t>המכרז</w:t>
      </w:r>
      <w:r>
        <w:rPr>
          <w:rFonts w:hint="cs"/>
          <w:rtl/>
        </w:rPr>
        <w:t>") והחוזה על פיו;</w:t>
      </w:r>
    </w:p>
    <w:p w14:paraId="560C87E4" w14:textId="77777777" w:rsidR="00683F47" w:rsidRPr="00BE6CBA" w:rsidRDefault="00683F47" w:rsidP="00683F47">
      <w:pPr>
        <w:pStyle w:val="Para0"/>
        <w:ind w:left="737" w:hanging="737"/>
        <w:rPr>
          <w:rtl/>
        </w:rPr>
      </w:pPr>
      <w:r w:rsidRPr="00BE6CBA">
        <w:rPr>
          <w:rFonts w:hint="cs"/>
          <w:b/>
          <w:bCs/>
          <w:rtl/>
        </w:rPr>
        <w:t>והואיל</w:t>
      </w:r>
      <w:r w:rsidRPr="00BE6CBA">
        <w:rPr>
          <w:rFonts w:hint="cs"/>
          <w:rtl/>
        </w:rPr>
        <w:t>:</w:t>
      </w:r>
      <w:r>
        <w:rPr>
          <w:rFonts w:hint="cs"/>
          <w:rtl/>
        </w:rPr>
        <w:t xml:space="preserve"> </w:t>
      </w:r>
      <w:r w:rsidRPr="00BE6CBA">
        <w:rPr>
          <w:rFonts w:hint="cs"/>
          <w:rtl/>
        </w:rPr>
        <w:t>והחברה, עובדיה או מי מטעמה עשויים להיחשף למידע כהגדרתו להלן;</w:t>
      </w:r>
    </w:p>
    <w:p w14:paraId="39C62B9E" w14:textId="77777777" w:rsidR="00683F47" w:rsidRPr="00BE6CBA" w:rsidRDefault="00683F47" w:rsidP="00683F47">
      <w:pPr>
        <w:pStyle w:val="Para0"/>
        <w:rPr>
          <w:b/>
          <w:bCs/>
          <w:rtl/>
        </w:rPr>
      </w:pPr>
      <w:r w:rsidRPr="00BE6CBA">
        <w:rPr>
          <w:rFonts w:hint="cs"/>
          <w:b/>
          <w:bCs/>
          <w:rtl/>
        </w:rPr>
        <w:t>אי לכך, מצהירה בזה החברה ומתחייבת כלפי המשרד כדלקמן:</w:t>
      </w:r>
    </w:p>
    <w:p w14:paraId="0284148F" w14:textId="77777777" w:rsidR="00683F47" w:rsidRPr="00740938" w:rsidRDefault="00683F47" w:rsidP="00683F47">
      <w:pPr>
        <w:pStyle w:val="NumberList0"/>
      </w:pPr>
      <w:r w:rsidRPr="00740938">
        <w:rPr>
          <w:rFonts w:hint="cs"/>
          <w:rtl/>
        </w:rPr>
        <w:t xml:space="preserve">ידוע לחברה שהמידע כהגדרתו להלן הינו מידע רגיש, כמו כן, </w:t>
      </w:r>
      <w:r w:rsidRPr="00740938">
        <w:rPr>
          <w:rtl/>
        </w:rPr>
        <w:t>ידוע ל</w:t>
      </w:r>
      <w:r w:rsidRPr="00740938">
        <w:rPr>
          <w:rFonts w:hint="cs"/>
          <w:rtl/>
        </w:rPr>
        <w:t xml:space="preserve">חברה כי </w:t>
      </w:r>
      <w:r w:rsidRPr="00740938">
        <w:rPr>
          <w:rtl/>
        </w:rPr>
        <w:t xml:space="preserve">מאגרי </w:t>
      </w:r>
      <w:r w:rsidRPr="00740938">
        <w:rPr>
          <w:rFonts w:hint="eastAsia"/>
          <w:rtl/>
        </w:rPr>
        <w:t>המידע</w:t>
      </w:r>
      <w:r w:rsidRPr="00740938">
        <w:rPr>
          <w:rFonts w:hint="cs"/>
          <w:rtl/>
        </w:rPr>
        <w:t xml:space="preserve"> </w:t>
      </w:r>
      <w:r w:rsidRPr="00740938">
        <w:rPr>
          <w:rFonts w:hint="eastAsia"/>
          <w:rtl/>
        </w:rPr>
        <w:t>והקבצים</w:t>
      </w:r>
      <w:r w:rsidRPr="00740938">
        <w:rPr>
          <w:rtl/>
        </w:rPr>
        <w:t xml:space="preserve"> של </w:t>
      </w:r>
      <w:r w:rsidRPr="00740938">
        <w:rPr>
          <w:rFonts w:hint="cs"/>
          <w:rtl/>
        </w:rPr>
        <w:t>המשרד</w:t>
      </w:r>
      <w:r w:rsidRPr="00740938">
        <w:rPr>
          <w:rtl/>
        </w:rPr>
        <w:t xml:space="preserve"> כוללים, בין השאר, מידע </w:t>
      </w:r>
      <w:r w:rsidRPr="00740938">
        <w:rPr>
          <w:rFonts w:hint="eastAsia"/>
          <w:rtl/>
        </w:rPr>
        <w:t>אישי</w:t>
      </w:r>
      <w:r w:rsidRPr="00740938">
        <w:rPr>
          <w:rtl/>
        </w:rPr>
        <w:t xml:space="preserve"> ומידע רגיש המוגנים על פי דיני הגנת הפרטיות</w:t>
      </w:r>
      <w:r w:rsidRPr="00740938">
        <w:rPr>
          <w:rFonts w:hint="cs"/>
          <w:rtl/>
        </w:rPr>
        <w:t xml:space="preserve"> וכי המידע יימסר לה בהסתמך על הצהרותיה והתחייבויותיה כמפורט בכתב זה.</w:t>
      </w:r>
    </w:p>
    <w:p w14:paraId="2015625B" w14:textId="77777777" w:rsidR="00683F47" w:rsidRPr="00740938" w:rsidRDefault="00683F47" w:rsidP="00683F47">
      <w:pPr>
        <w:pStyle w:val="NumberList0"/>
      </w:pPr>
      <w:r w:rsidRPr="00740938">
        <w:rPr>
          <w:rFonts w:hint="cs"/>
          <w:rtl/>
        </w:rPr>
        <w:t xml:space="preserve">החברה </w:t>
      </w:r>
      <w:r w:rsidRPr="00740938">
        <w:rPr>
          <w:rtl/>
        </w:rPr>
        <w:t>מצהיר</w:t>
      </w:r>
      <w:r w:rsidRPr="00740938">
        <w:rPr>
          <w:rFonts w:hint="cs"/>
          <w:rtl/>
        </w:rPr>
        <w:t>ה</w:t>
      </w:r>
      <w:r w:rsidRPr="00740938">
        <w:rPr>
          <w:rtl/>
        </w:rPr>
        <w:t xml:space="preserve"> כי קרא</w:t>
      </w:r>
      <w:r w:rsidRPr="00740938">
        <w:rPr>
          <w:rFonts w:hint="cs"/>
          <w:rtl/>
        </w:rPr>
        <w:t>ה</w:t>
      </w:r>
      <w:r w:rsidRPr="00740938">
        <w:rPr>
          <w:rtl/>
        </w:rPr>
        <w:t xml:space="preserve"> את ההוראות בדבר שמירה על סודיות כמפורט להלן, וכי נהירות ל</w:t>
      </w:r>
      <w:r w:rsidRPr="00740938">
        <w:rPr>
          <w:rFonts w:hint="cs"/>
          <w:rtl/>
        </w:rPr>
        <w:t>ה</w:t>
      </w:r>
      <w:r w:rsidRPr="00740938">
        <w:rPr>
          <w:rtl/>
        </w:rPr>
        <w:t xml:space="preserve"> חובותי</w:t>
      </w:r>
      <w:r w:rsidRPr="00740938">
        <w:rPr>
          <w:rFonts w:hint="cs"/>
          <w:rtl/>
        </w:rPr>
        <w:t>ה</w:t>
      </w:r>
      <w:r w:rsidRPr="00740938">
        <w:rPr>
          <w:rtl/>
        </w:rPr>
        <w:t xml:space="preserve"> מכ</w:t>
      </w:r>
      <w:r w:rsidRPr="00740938">
        <w:rPr>
          <w:rFonts w:hint="cs"/>
          <w:rtl/>
        </w:rPr>
        <w:t>ו</w:t>
      </w:r>
      <w:r w:rsidRPr="00740938">
        <w:rPr>
          <w:rtl/>
        </w:rPr>
        <w:t>ח הסעיף 27 של חוק דיני העונשין (בטחון המדינה, יחסי חוץ וסודות רשמי</w:t>
      </w:r>
      <w:r w:rsidRPr="00740938">
        <w:rPr>
          <w:rFonts w:hint="cs"/>
          <w:rtl/>
        </w:rPr>
        <w:t>י</w:t>
      </w:r>
      <w:r w:rsidRPr="00740938">
        <w:rPr>
          <w:rtl/>
        </w:rPr>
        <w:t>ם</w:t>
      </w:r>
      <w:r w:rsidRPr="00740938">
        <w:rPr>
          <w:rFonts w:hint="cs"/>
          <w:rtl/>
        </w:rPr>
        <w:t>)</w:t>
      </w:r>
      <w:r w:rsidRPr="00740938">
        <w:rPr>
          <w:rtl/>
        </w:rPr>
        <w:t>, התש"ז</w:t>
      </w:r>
      <w:r w:rsidRPr="00740938">
        <w:rPr>
          <w:rFonts w:hint="cs"/>
          <w:rtl/>
        </w:rPr>
        <w:t xml:space="preserve"> </w:t>
      </w:r>
      <w:r w:rsidRPr="00740938">
        <w:rPr>
          <w:rtl/>
        </w:rPr>
        <w:t xml:space="preserve">– 1957, </w:t>
      </w:r>
      <w:r w:rsidRPr="00740938">
        <w:rPr>
          <w:rFonts w:hint="cs"/>
          <w:rtl/>
        </w:rPr>
        <w:t xml:space="preserve">החברה </w:t>
      </w:r>
      <w:r w:rsidRPr="00740938">
        <w:rPr>
          <w:rtl/>
        </w:rPr>
        <w:t>מתחייב</w:t>
      </w:r>
      <w:r w:rsidRPr="00740938">
        <w:rPr>
          <w:rFonts w:hint="cs"/>
          <w:rtl/>
        </w:rPr>
        <w:t>ת</w:t>
      </w:r>
      <w:r w:rsidRPr="00740938">
        <w:rPr>
          <w:rtl/>
        </w:rPr>
        <w:t xml:space="preserve"> בזה כלפי </w:t>
      </w:r>
      <w:r w:rsidRPr="00740938">
        <w:rPr>
          <w:rFonts w:hint="cs"/>
          <w:rtl/>
        </w:rPr>
        <w:t xml:space="preserve">משרד המשפטים </w:t>
      </w:r>
      <w:r w:rsidRPr="00740938">
        <w:rPr>
          <w:rtl/>
        </w:rPr>
        <w:t>–</w:t>
      </w:r>
      <w:r w:rsidRPr="00740938">
        <w:rPr>
          <w:rFonts w:hint="cs"/>
          <w:rtl/>
        </w:rPr>
        <w:t xml:space="preserve"> אגף טכנולוגיות דיגיטליות ומידע.</w:t>
      </w:r>
    </w:p>
    <w:p w14:paraId="6F6AFD92" w14:textId="77777777" w:rsidR="00683F47" w:rsidRPr="00740938" w:rsidRDefault="00683F47" w:rsidP="00683F47">
      <w:pPr>
        <w:pStyle w:val="NumberList0"/>
      </w:pPr>
      <w:r w:rsidRPr="00740938">
        <w:rPr>
          <w:rFonts w:hint="eastAsia"/>
          <w:rtl/>
        </w:rPr>
        <w:t>ידוע</w:t>
      </w:r>
      <w:r w:rsidRPr="00740938">
        <w:rPr>
          <w:rFonts w:hint="cs"/>
          <w:rtl/>
        </w:rPr>
        <w:t xml:space="preserve"> לחברה</w:t>
      </w:r>
      <w:r w:rsidRPr="00740938">
        <w:rPr>
          <w:rtl/>
        </w:rPr>
        <w:t xml:space="preserve"> כי </w:t>
      </w:r>
      <w:r w:rsidRPr="00740938">
        <w:rPr>
          <w:rFonts w:hint="cs"/>
          <w:rtl/>
        </w:rPr>
        <w:t>ה</w:t>
      </w:r>
      <w:r w:rsidRPr="00740938">
        <w:rPr>
          <w:rtl/>
        </w:rPr>
        <w:t>מידע</w:t>
      </w:r>
      <w:r w:rsidRPr="00740938">
        <w:rPr>
          <w:rFonts w:hint="cs"/>
          <w:rtl/>
        </w:rPr>
        <w:t xml:space="preserve"> כהגדרתו להלן,</w:t>
      </w:r>
      <w:r w:rsidRPr="00740938">
        <w:rPr>
          <w:rtl/>
        </w:rPr>
        <w:t xml:space="preserve"> אליו </w:t>
      </w:r>
      <w:r w:rsidRPr="00740938">
        <w:rPr>
          <w:rFonts w:hint="cs"/>
          <w:rtl/>
        </w:rPr>
        <w:t>י</w:t>
      </w:r>
      <w:r w:rsidRPr="00740938">
        <w:rPr>
          <w:rtl/>
        </w:rPr>
        <w:t>חש</w:t>
      </w:r>
      <w:r w:rsidRPr="00740938">
        <w:rPr>
          <w:rFonts w:hint="cs"/>
          <w:rtl/>
        </w:rPr>
        <w:t>פו עובדיה או מי מטעמה</w:t>
      </w:r>
      <w:r w:rsidRPr="00740938">
        <w:rPr>
          <w:rtl/>
        </w:rPr>
        <w:t xml:space="preserve"> בעבודת</w:t>
      </w:r>
      <w:r w:rsidRPr="00740938">
        <w:rPr>
          <w:rFonts w:hint="cs"/>
          <w:rtl/>
        </w:rPr>
        <w:t>ם</w:t>
      </w:r>
      <w:r w:rsidRPr="00740938">
        <w:rPr>
          <w:rtl/>
        </w:rPr>
        <w:t xml:space="preserve"> אצל </w:t>
      </w:r>
      <w:r w:rsidRPr="00740938">
        <w:rPr>
          <w:rFonts w:hint="cs"/>
          <w:rtl/>
        </w:rPr>
        <w:t>או עבור ה</w:t>
      </w:r>
      <w:r w:rsidRPr="00740938">
        <w:rPr>
          <w:rtl/>
        </w:rPr>
        <w:t>משרד, ה</w:t>
      </w:r>
      <w:r w:rsidRPr="00740938">
        <w:rPr>
          <w:rFonts w:hint="cs"/>
          <w:rtl/>
        </w:rPr>
        <w:t>וא</w:t>
      </w:r>
      <w:r w:rsidRPr="00740938">
        <w:rPr>
          <w:rtl/>
        </w:rPr>
        <w:t xml:space="preserve"> מידע אשר שימוש בו שלא למטרה אשר לשמה הוא נמסר </w:t>
      </w:r>
      <w:r w:rsidRPr="00740938">
        <w:rPr>
          <w:rFonts w:hint="eastAsia"/>
          <w:rtl/>
        </w:rPr>
        <w:t>מהווה</w:t>
      </w:r>
      <w:r w:rsidRPr="00740938">
        <w:rPr>
          <w:rtl/>
        </w:rPr>
        <w:t xml:space="preserve"> עבירה על החוק ועלול להביא לתביעות אזרחיות ופליליות</w:t>
      </w:r>
      <w:r w:rsidRPr="00740938">
        <w:rPr>
          <w:rFonts w:hint="cs"/>
          <w:rtl/>
        </w:rPr>
        <w:t xml:space="preserve"> כנגד החברה, כנגד עובדיה או כנגד מי מטעמה</w:t>
      </w:r>
      <w:r w:rsidRPr="00740938">
        <w:rPr>
          <w:rtl/>
        </w:rPr>
        <w:t>.</w:t>
      </w:r>
      <w:r w:rsidRPr="00740938">
        <w:rPr>
          <w:rFonts w:hint="cs"/>
          <w:rtl/>
        </w:rPr>
        <w:t xml:space="preserve"> כמו כן ידוע לחברה </w:t>
      </w:r>
      <w:r w:rsidRPr="00740938">
        <w:rPr>
          <w:rtl/>
        </w:rPr>
        <w:t>שאי מילוי ההתחייבויות כלפי משרד המשפטים</w:t>
      </w:r>
      <w:r w:rsidRPr="00740938">
        <w:rPr>
          <w:rFonts w:hint="cs"/>
          <w:rtl/>
        </w:rPr>
        <w:t xml:space="preserve"> </w:t>
      </w:r>
      <w:r w:rsidRPr="00740938">
        <w:rPr>
          <w:rtl/>
        </w:rPr>
        <w:t>–</w:t>
      </w:r>
      <w:r w:rsidRPr="00740938">
        <w:rPr>
          <w:rFonts w:hint="cs"/>
          <w:rtl/>
        </w:rPr>
        <w:t xml:space="preserve"> אגף טכנולוגיות דיגיטליות ומידע</w:t>
      </w:r>
      <w:r w:rsidRPr="00740938">
        <w:rPr>
          <w:rtl/>
        </w:rPr>
        <w:t xml:space="preserve"> על פי </w:t>
      </w:r>
      <w:r w:rsidRPr="00740938">
        <w:rPr>
          <w:rFonts w:hint="cs"/>
          <w:rtl/>
        </w:rPr>
        <w:t>ה</w:t>
      </w:r>
      <w:r w:rsidRPr="00740938">
        <w:rPr>
          <w:rtl/>
        </w:rPr>
        <w:t>הצהרה, מהווה עבירה על חוק העונשין, התשל"ז – 1977</w:t>
      </w:r>
      <w:r w:rsidRPr="00740938">
        <w:rPr>
          <w:rFonts w:hint="cs"/>
          <w:rtl/>
        </w:rPr>
        <w:t>.</w:t>
      </w:r>
    </w:p>
    <w:p w14:paraId="768EC9F0" w14:textId="77777777" w:rsidR="00683F47" w:rsidRPr="00740938" w:rsidRDefault="00683F47" w:rsidP="00683F47">
      <w:pPr>
        <w:pStyle w:val="NumberList0"/>
        <w:rPr>
          <w:rtl/>
        </w:rPr>
      </w:pPr>
      <w:r w:rsidRPr="00740938">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5EE5FEC9" w14:textId="77777777" w:rsidR="00683F47" w:rsidRPr="00BE6CBA" w:rsidRDefault="00683F47" w:rsidP="00683F47">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386C55F0" w14:textId="77777777" w:rsidR="00683F47" w:rsidRPr="00BE6CBA" w:rsidRDefault="00683F47" w:rsidP="00683F47">
      <w:pPr>
        <w:pStyle w:val="Para10"/>
        <w:rPr>
          <w:rtl/>
        </w:rPr>
      </w:pPr>
      <w:r w:rsidRPr="00BE6CBA">
        <w:rPr>
          <w:rFonts w:hint="cs"/>
          <w:rtl/>
        </w:rPr>
        <w:t>על אף האמור בסעיף זה, הוראות שמירת הסודיות לא תחולנה על המידע המפורט להלן:</w:t>
      </w:r>
    </w:p>
    <w:p w14:paraId="2F29A7C3" w14:textId="77777777" w:rsidR="00683F47" w:rsidRPr="00BE6CBA" w:rsidRDefault="00683F47" w:rsidP="00683F47">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6C15B9EE" w14:textId="77777777" w:rsidR="00683F47" w:rsidRPr="00BE6CBA" w:rsidRDefault="00683F47" w:rsidP="00683F47">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188AD45A" w14:textId="77777777" w:rsidR="00683F47" w:rsidRPr="00BE6CBA" w:rsidRDefault="00683F47" w:rsidP="00683F47">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10141F6" w14:textId="77777777" w:rsidR="00683F47" w:rsidRPr="00BE6CBA" w:rsidRDefault="00683F47" w:rsidP="00683F47">
      <w:pPr>
        <w:pStyle w:val="AlphaList1"/>
      </w:pPr>
      <w:r w:rsidRPr="00BE6CBA">
        <w:rPr>
          <w:rtl/>
        </w:rPr>
        <w:t>מידע אשר היה כדין בידי הצד המקבל בשעה שהגיע אליו;</w:t>
      </w:r>
    </w:p>
    <w:p w14:paraId="484C35DC" w14:textId="77777777" w:rsidR="00683F47" w:rsidRPr="00BE6CBA" w:rsidRDefault="00683F47" w:rsidP="00683F47">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2EBB1B4E" w14:textId="77777777" w:rsidR="00683F47" w:rsidRPr="00BE6CBA" w:rsidRDefault="00683F47" w:rsidP="00683F47">
      <w:pPr>
        <w:pStyle w:val="AlphaList1"/>
        <w:rPr>
          <w:rtl/>
        </w:rPr>
      </w:pPr>
      <w:r w:rsidRPr="00BE6CBA">
        <w:rPr>
          <w:rFonts w:hint="cs"/>
          <w:rtl/>
        </w:rPr>
        <w:t>מידע אשר הצד המקבל יידרש לפרסמו על פי צו של רשות מוסמכת או על פי דין.</w:t>
      </w:r>
    </w:p>
    <w:p w14:paraId="5B1345C4" w14:textId="77777777" w:rsidR="00683F47" w:rsidRPr="00BE6CBA" w:rsidRDefault="00683F47" w:rsidP="00683F47">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0D686685" w14:textId="77777777" w:rsidR="00683F47" w:rsidRPr="00BE6CBA" w:rsidRDefault="00683F47" w:rsidP="00683F47">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7931A885" w14:textId="77777777" w:rsidR="00683F47" w:rsidRPr="00BE6CBA" w:rsidRDefault="00683F47" w:rsidP="00683F47">
      <w:pPr>
        <w:pStyle w:val="NumberList0"/>
      </w:pPr>
      <w:r w:rsidRPr="00BE6CBA">
        <w:rPr>
          <w:rFonts w:hint="cs"/>
          <w:rtl/>
        </w:rPr>
        <w:t>לא להוציא את המידע מכותלי המשרד ללא קבלת אישור מפורש מנציג מוסמך מטעם המשרד.</w:t>
      </w:r>
    </w:p>
    <w:p w14:paraId="011AFCF7" w14:textId="77777777" w:rsidR="00683F47" w:rsidRPr="00BE6CBA" w:rsidRDefault="00683F47" w:rsidP="00683F47">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036752F2" w14:textId="77777777" w:rsidR="00683F47" w:rsidRPr="00BE6CBA" w:rsidRDefault="00683F47" w:rsidP="00683F47">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2DE5BEC5" w14:textId="77777777" w:rsidR="00683F47" w:rsidRPr="00BE6CBA" w:rsidRDefault="00683F47" w:rsidP="00683F47">
      <w:pPr>
        <w:pStyle w:val="NumberList0"/>
      </w:pPr>
      <w:r w:rsidRPr="00BE6CBA">
        <w:rPr>
          <w:rFonts w:hint="cs"/>
          <w:rtl/>
        </w:rPr>
        <w:t>לנקוט אמצעי זהירות קפדניים, ולבצע כל הדרוש מכל ההיבטים לצורכי שמירת אבטחת מידע.</w:t>
      </w:r>
    </w:p>
    <w:p w14:paraId="61D45B05" w14:textId="77777777" w:rsidR="00683F47" w:rsidRPr="00BE6CBA" w:rsidRDefault="00683F47" w:rsidP="00683F47">
      <w:pPr>
        <w:pStyle w:val="NumberList0"/>
        <w:rPr>
          <w:rtl/>
        </w:rPr>
      </w:pPr>
      <w:r w:rsidRPr="00BE6CBA">
        <w:rPr>
          <w:rFonts w:hint="cs"/>
          <w:rtl/>
        </w:rPr>
        <w:t>מבלי לגרוע מכלליות האמור מתחייבת החברה כלפי המשרד כדלקמן:</w:t>
      </w:r>
    </w:p>
    <w:p w14:paraId="2AB4CC5C" w14:textId="77777777" w:rsidR="00683F47" w:rsidRPr="00BE6CBA" w:rsidRDefault="00683F47" w:rsidP="00FC0540">
      <w:pPr>
        <w:pStyle w:val="AlphaList1"/>
        <w:numPr>
          <w:ilvl w:val="0"/>
          <w:numId w:val="60"/>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7510B90A" w14:textId="77777777" w:rsidR="00683F47" w:rsidRPr="00BE6CBA" w:rsidRDefault="00683F47" w:rsidP="00FC0540">
      <w:pPr>
        <w:pStyle w:val="AlphaList1"/>
        <w:numPr>
          <w:ilvl w:val="0"/>
          <w:numId w:val="60"/>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D97A9C0" w14:textId="77777777" w:rsidR="00683F47" w:rsidRPr="00BE6CBA" w:rsidRDefault="00683F47" w:rsidP="00FC0540">
      <w:pPr>
        <w:pStyle w:val="AlphaList1"/>
        <w:numPr>
          <w:ilvl w:val="0"/>
          <w:numId w:val="60"/>
        </w:numPr>
      </w:pPr>
      <w:r w:rsidRPr="00BE6CBA">
        <w:rPr>
          <w:rFonts w:hint="cs"/>
          <w:rtl/>
        </w:rPr>
        <w:t>לגרוס כל מידע אשר אינו נחוץ עוד לחברה לצורך מתן השירותים למשרד.</w:t>
      </w:r>
    </w:p>
    <w:p w14:paraId="5E57DAA1" w14:textId="77777777" w:rsidR="00683F47" w:rsidRPr="00BE6CBA" w:rsidRDefault="00683F47" w:rsidP="00683F47">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6B6B2EF3" w14:textId="77777777" w:rsidR="00683F47" w:rsidRPr="00BE6CBA" w:rsidRDefault="00683F47" w:rsidP="00683F47">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9F4FFAA" w14:textId="77777777" w:rsidR="00683F47" w:rsidRPr="00BE6CBA" w:rsidRDefault="00683F47" w:rsidP="00683F47">
      <w:pPr>
        <w:pStyle w:val="NumberList0"/>
      </w:pPr>
      <w:r w:rsidRPr="00BE6CBA">
        <w:rPr>
          <w:rFonts w:hint="cs"/>
          <w:rtl/>
        </w:rPr>
        <w:t>לגלות את המידע לאותם עובדים, שלוחים או נציגים מטעמה שיהיו זקוקים לו לצורך ביצוע השירותים בלבד.</w:t>
      </w:r>
    </w:p>
    <w:p w14:paraId="1700D914" w14:textId="77777777" w:rsidR="00683F47" w:rsidRPr="00BE6CBA" w:rsidRDefault="00683F47" w:rsidP="00683F47">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6949036" w14:textId="77777777" w:rsidR="00683F47" w:rsidRPr="00BE6CBA" w:rsidRDefault="00683F47" w:rsidP="00683F47">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5C6D2714" w14:textId="77777777" w:rsidR="00683F47" w:rsidRPr="00BE6CBA" w:rsidRDefault="00683F47" w:rsidP="00683F47">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628124B2" w14:textId="77777777" w:rsidR="00683F47" w:rsidRPr="00BE6CBA" w:rsidRDefault="00683F47" w:rsidP="00683F47">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0F69B93A" w14:textId="77777777" w:rsidR="00683F47" w:rsidRDefault="00683F47" w:rsidP="00683F47">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vertAnchor="page" w:horzAnchor="margin" w:tblpY="12526"/>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83F47" w:rsidRPr="00E13E96" w14:paraId="78EE464D" w14:textId="77777777" w:rsidTr="00683F47">
        <w:tc>
          <w:tcPr>
            <w:tcW w:w="3024" w:type="dxa"/>
            <w:tcBorders>
              <w:top w:val="nil"/>
              <w:left w:val="nil"/>
              <w:bottom w:val="nil"/>
              <w:right w:val="nil"/>
            </w:tcBorders>
            <w:shd w:val="clear" w:color="auto" w:fill="auto"/>
          </w:tcPr>
          <w:p w14:paraId="65F3A382" w14:textId="77777777" w:rsidR="00683F47" w:rsidRPr="0064230B" w:rsidRDefault="00683F47" w:rsidP="00683F47">
            <w:pPr>
              <w:pStyle w:val="TableText"/>
              <w:pageBreakBefore/>
              <w:spacing w:after="240"/>
              <w:rPr>
                <w:rtl/>
              </w:rPr>
            </w:pPr>
          </w:p>
        </w:tc>
        <w:tc>
          <w:tcPr>
            <w:tcW w:w="3024" w:type="dxa"/>
            <w:tcBorders>
              <w:top w:val="nil"/>
              <w:left w:val="nil"/>
              <w:bottom w:val="nil"/>
              <w:right w:val="nil"/>
            </w:tcBorders>
            <w:shd w:val="clear" w:color="auto" w:fill="auto"/>
          </w:tcPr>
          <w:p w14:paraId="4ED4B055" w14:textId="77777777" w:rsidR="00683F47" w:rsidRPr="00E13E96" w:rsidRDefault="00683F47" w:rsidP="00683F47">
            <w:pPr>
              <w:pStyle w:val="TableText"/>
              <w:rPr>
                <w:rtl/>
              </w:rPr>
            </w:pPr>
          </w:p>
        </w:tc>
        <w:tc>
          <w:tcPr>
            <w:tcW w:w="3024" w:type="dxa"/>
            <w:tcBorders>
              <w:top w:val="nil"/>
              <w:left w:val="nil"/>
              <w:bottom w:val="single" w:sz="4" w:space="0" w:color="auto"/>
              <w:right w:val="nil"/>
            </w:tcBorders>
            <w:shd w:val="clear" w:color="auto" w:fill="auto"/>
          </w:tcPr>
          <w:p w14:paraId="507D7B41" w14:textId="46556A46" w:rsidR="00683F47" w:rsidRPr="00E13E96" w:rsidRDefault="00683F47" w:rsidP="00683F4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683F47" w:rsidRPr="00E13E96" w14:paraId="1472D0AA" w14:textId="77777777" w:rsidTr="00683F47">
        <w:tc>
          <w:tcPr>
            <w:tcW w:w="3024" w:type="dxa"/>
            <w:tcBorders>
              <w:top w:val="nil"/>
              <w:left w:val="nil"/>
              <w:bottom w:val="nil"/>
              <w:right w:val="nil"/>
            </w:tcBorders>
            <w:shd w:val="clear" w:color="auto" w:fill="auto"/>
          </w:tcPr>
          <w:p w14:paraId="680BE212" w14:textId="77777777" w:rsidR="00683F47" w:rsidRPr="0064230B" w:rsidRDefault="00683F47" w:rsidP="00683F47">
            <w:pPr>
              <w:pStyle w:val="TableText"/>
              <w:spacing w:after="240"/>
              <w:rPr>
                <w:rtl/>
              </w:rPr>
            </w:pPr>
          </w:p>
        </w:tc>
        <w:tc>
          <w:tcPr>
            <w:tcW w:w="3024" w:type="dxa"/>
            <w:tcBorders>
              <w:top w:val="nil"/>
              <w:left w:val="nil"/>
              <w:bottom w:val="nil"/>
              <w:right w:val="nil"/>
            </w:tcBorders>
            <w:shd w:val="clear" w:color="auto" w:fill="auto"/>
          </w:tcPr>
          <w:p w14:paraId="2AECAE2C" w14:textId="77777777" w:rsidR="00683F47" w:rsidRPr="00E13E96" w:rsidRDefault="00683F47" w:rsidP="00683F47">
            <w:pPr>
              <w:pStyle w:val="TableText"/>
              <w:rPr>
                <w:rtl/>
              </w:rPr>
            </w:pPr>
          </w:p>
        </w:tc>
        <w:tc>
          <w:tcPr>
            <w:tcW w:w="3024" w:type="dxa"/>
            <w:tcBorders>
              <w:top w:val="single" w:sz="4" w:space="0" w:color="auto"/>
              <w:left w:val="nil"/>
              <w:bottom w:val="nil"/>
              <w:right w:val="nil"/>
            </w:tcBorders>
            <w:shd w:val="clear" w:color="auto" w:fill="auto"/>
          </w:tcPr>
          <w:p w14:paraId="54E29B76" w14:textId="77777777" w:rsidR="00683F47" w:rsidRPr="00DC63FE" w:rsidRDefault="00683F47" w:rsidP="00683F47">
            <w:pPr>
              <w:pStyle w:val="TableText"/>
              <w:jc w:val="center"/>
              <w:rPr>
                <w:b/>
                <w:bCs/>
                <w:rtl/>
              </w:rPr>
            </w:pPr>
            <w:r w:rsidRPr="00DC63FE">
              <w:rPr>
                <w:rFonts w:hint="cs"/>
                <w:b/>
                <w:bCs/>
                <w:rtl/>
              </w:rPr>
              <w:t>חותמת החברה</w:t>
            </w:r>
          </w:p>
        </w:tc>
      </w:tr>
      <w:tr w:rsidR="00683F47" w:rsidRPr="00E13E96" w14:paraId="60F127C8" w14:textId="77777777" w:rsidTr="00683F47">
        <w:tc>
          <w:tcPr>
            <w:tcW w:w="3024" w:type="dxa"/>
            <w:tcBorders>
              <w:top w:val="nil"/>
              <w:left w:val="nil"/>
              <w:bottom w:val="single" w:sz="4" w:space="0" w:color="auto"/>
              <w:right w:val="nil"/>
            </w:tcBorders>
            <w:shd w:val="clear" w:color="auto" w:fill="auto"/>
          </w:tcPr>
          <w:p w14:paraId="13BBD896" w14:textId="77777777" w:rsidR="00683F47" w:rsidRPr="00DB3434" w:rsidRDefault="00683F47" w:rsidP="00683F47">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2870A944" w14:textId="77777777" w:rsidR="00683F47" w:rsidRPr="00E13E96" w:rsidRDefault="00683F47" w:rsidP="00683F47">
            <w:pPr>
              <w:pStyle w:val="TableText"/>
              <w:rPr>
                <w:rtl/>
              </w:rPr>
            </w:pPr>
          </w:p>
        </w:tc>
        <w:tc>
          <w:tcPr>
            <w:tcW w:w="3024" w:type="dxa"/>
            <w:tcBorders>
              <w:top w:val="nil"/>
              <w:left w:val="nil"/>
              <w:bottom w:val="single" w:sz="4" w:space="0" w:color="auto"/>
              <w:right w:val="nil"/>
            </w:tcBorders>
            <w:shd w:val="clear" w:color="auto" w:fill="auto"/>
          </w:tcPr>
          <w:p w14:paraId="051A6714" w14:textId="77777777" w:rsidR="00683F47" w:rsidRPr="00E13E96" w:rsidRDefault="00683F47" w:rsidP="00683F47">
            <w:pPr>
              <w:pStyle w:val="TableText"/>
              <w:rPr>
                <w:rtl/>
              </w:rPr>
            </w:pPr>
          </w:p>
        </w:tc>
      </w:tr>
      <w:tr w:rsidR="00683F47" w14:paraId="2715C443" w14:textId="77777777" w:rsidTr="00683F47">
        <w:tc>
          <w:tcPr>
            <w:tcW w:w="3024" w:type="dxa"/>
            <w:tcBorders>
              <w:top w:val="single" w:sz="4" w:space="0" w:color="auto"/>
              <w:bottom w:val="single" w:sz="4" w:space="0" w:color="auto"/>
            </w:tcBorders>
            <w:shd w:val="clear" w:color="auto" w:fill="B8CCE4" w:themeFill="accent1" w:themeFillTint="66"/>
          </w:tcPr>
          <w:p w14:paraId="1E90025E" w14:textId="77777777" w:rsidR="00683F47" w:rsidRPr="00DB3434" w:rsidRDefault="00683F47" w:rsidP="00683F47">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5B79A68" w14:textId="77777777" w:rsidR="00683F47" w:rsidRPr="00DB3434" w:rsidRDefault="00683F47" w:rsidP="00683F47">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FAB3B7B" w14:textId="77777777" w:rsidR="00683F47" w:rsidRPr="00DB3434" w:rsidRDefault="00683F47" w:rsidP="00683F47">
            <w:pPr>
              <w:pStyle w:val="TableHead"/>
              <w:rPr>
                <w:rtl/>
              </w:rPr>
            </w:pPr>
            <w:r w:rsidRPr="00DB3434">
              <w:rPr>
                <w:rFonts w:hint="cs"/>
                <w:rtl/>
              </w:rPr>
              <w:t>חותמת וחתימה</w:t>
            </w:r>
          </w:p>
        </w:tc>
      </w:tr>
      <w:tr w:rsidR="00683F47" w14:paraId="707511D3" w14:textId="77777777" w:rsidTr="00683F47">
        <w:trPr>
          <w:trHeight w:val="567"/>
        </w:trPr>
        <w:tc>
          <w:tcPr>
            <w:tcW w:w="3024" w:type="dxa"/>
            <w:tcBorders>
              <w:top w:val="single" w:sz="4" w:space="0" w:color="auto"/>
              <w:bottom w:val="single" w:sz="4" w:space="0" w:color="auto"/>
            </w:tcBorders>
          </w:tcPr>
          <w:p w14:paraId="09170B5F" w14:textId="32789745" w:rsidR="00683F47" w:rsidRDefault="00683F47" w:rsidP="00683F4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541BE47F" w14:textId="0117D4E7" w:rsidR="00683F47" w:rsidRDefault="00683F47" w:rsidP="00683F4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4D19C3B0" w14:textId="17218B93" w:rsidR="00683F47" w:rsidRDefault="00683F47" w:rsidP="00683F47">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09FB6C76" w14:textId="77777777" w:rsidR="00996C72" w:rsidRPr="00DC63FE" w:rsidRDefault="00996C72" w:rsidP="00996C72">
      <w:pPr>
        <w:pStyle w:val="12"/>
        <w:pageBreakBefore/>
        <w:numPr>
          <w:ilvl w:val="0"/>
          <w:numId w:val="0"/>
        </w:numPr>
        <w:spacing w:after="120"/>
        <w:rPr>
          <w:sz w:val="24"/>
          <w:szCs w:val="24"/>
          <w:rtl/>
        </w:rPr>
      </w:pPr>
      <w:r>
        <w:rPr>
          <w:rFonts w:hint="cs"/>
          <w:sz w:val="24"/>
          <w:szCs w:val="24"/>
          <w:rtl/>
        </w:rPr>
        <w:lastRenderedPageBreak/>
        <w:t>1.5</w:t>
      </w:r>
      <w:r w:rsidRPr="00DC63FE">
        <w:rPr>
          <w:rFonts w:hint="cs"/>
          <w:sz w:val="24"/>
          <w:szCs w:val="24"/>
          <w:rtl/>
        </w:rPr>
        <w:t>.</w:t>
      </w:r>
      <w:r>
        <w:rPr>
          <w:rFonts w:hint="cs"/>
          <w:sz w:val="24"/>
          <w:szCs w:val="24"/>
          <w:rtl/>
        </w:rPr>
        <w:t>9</w:t>
      </w:r>
      <w:r w:rsidRPr="00DC63FE">
        <w:rPr>
          <w:rFonts w:hint="cs"/>
          <w:sz w:val="24"/>
          <w:szCs w:val="24"/>
          <w:rtl/>
        </w:rPr>
        <w:t>(</w:t>
      </w:r>
      <w:r>
        <w:rPr>
          <w:rFonts w:hint="cs"/>
          <w:sz w:val="24"/>
          <w:szCs w:val="24"/>
          <w:rtl/>
        </w:rPr>
        <w:t>ב</w:t>
      </w:r>
      <w:r w:rsidRPr="00DC63FE">
        <w:rPr>
          <w:rFonts w:hint="cs"/>
          <w:sz w:val="24"/>
          <w:szCs w:val="24"/>
          <w:rtl/>
        </w:rPr>
        <w:t>)</w:t>
      </w:r>
      <w:r>
        <w:rPr>
          <w:rFonts w:hint="cs"/>
          <w:sz w:val="24"/>
          <w:szCs w:val="24"/>
          <w:rtl/>
        </w:rPr>
        <w:t xml:space="preserve"> </w:t>
      </w:r>
      <w:r w:rsidRPr="00DC63FE">
        <w:rPr>
          <w:rFonts w:hint="cs"/>
          <w:sz w:val="24"/>
          <w:szCs w:val="24"/>
          <w:rtl/>
        </w:rPr>
        <w:t>התחייבות לשמירת סודיות [</w:t>
      </w:r>
      <w:r>
        <w:rPr>
          <w:rFonts w:hint="cs"/>
          <w:sz w:val="24"/>
          <w:szCs w:val="24"/>
          <w:rtl/>
        </w:rPr>
        <w:t>קבלן משנה</w:t>
      </w:r>
      <w:r w:rsidRPr="00DC63FE">
        <w:rPr>
          <w:rFonts w:hint="cs"/>
          <w:sz w:val="24"/>
          <w:szCs w:val="24"/>
          <w:rtl/>
        </w:rPr>
        <w:t>]</w:t>
      </w:r>
    </w:p>
    <w:p w14:paraId="0D7CA2FE" w14:textId="77777777" w:rsidR="00996C72" w:rsidRPr="00BE6CBA" w:rsidRDefault="00996C72" w:rsidP="00996C72">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268"/>
        <w:gridCol w:w="5243"/>
      </w:tblGrid>
      <w:tr w:rsidR="00996C72" w:rsidRPr="00E67CD6" w14:paraId="18BB30F6" w14:textId="77777777" w:rsidTr="00FA243F">
        <w:tc>
          <w:tcPr>
            <w:tcW w:w="1674" w:type="dxa"/>
          </w:tcPr>
          <w:p w14:paraId="01859FA0" w14:textId="77777777" w:rsidR="00996C72" w:rsidRPr="0029439C" w:rsidRDefault="00996C72" w:rsidP="00FA243F">
            <w:pPr>
              <w:pStyle w:val="Para0"/>
              <w:spacing w:before="0"/>
              <w:rPr>
                <w:b/>
                <w:bCs/>
                <w:rtl/>
              </w:rPr>
            </w:pPr>
            <w:r w:rsidRPr="0029439C">
              <w:rPr>
                <w:rFonts w:hint="cs"/>
                <w:b/>
                <w:bCs/>
                <w:rtl/>
              </w:rPr>
              <w:t>הואיל</w:t>
            </w:r>
            <w:r>
              <w:rPr>
                <w:rFonts w:hint="cs"/>
                <w:b/>
                <w:bCs/>
                <w:rtl/>
              </w:rPr>
              <w:t xml:space="preserve">: </w:t>
            </w:r>
            <w:r w:rsidRPr="0029439C">
              <w:rPr>
                <w:rFonts w:hint="cs"/>
                <w:rtl/>
              </w:rPr>
              <w:t>והחברה</w:t>
            </w:r>
          </w:p>
        </w:tc>
        <w:tc>
          <w:tcPr>
            <w:tcW w:w="2268" w:type="dxa"/>
            <w:tcBorders>
              <w:bottom w:val="single" w:sz="4" w:space="0" w:color="auto"/>
            </w:tcBorders>
          </w:tcPr>
          <w:p w14:paraId="7E497D2F" w14:textId="43A542FF" w:rsidR="00996C72" w:rsidRPr="00957BB9" w:rsidRDefault="00996C72"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243" w:type="dxa"/>
          </w:tcPr>
          <w:p w14:paraId="64547FE4" w14:textId="77777777" w:rsidR="00996C72" w:rsidRDefault="00996C72" w:rsidP="00FA243F">
            <w:pPr>
              <w:pStyle w:val="Para0"/>
              <w:spacing w:before="0"/>
              <w:rPr>
                <w:rtl/>
              </w:rPr>
            </w:pPr>
            <w:r w:rsidRPr="00BE6CBA">
              <w:rPr>
                <w:rFonts w:hint="cs"/>
                <w:rtl/>
              </w:rPr>
              <w:t>(להלן: "</w:t>
            </w:r>
            <w:r w:rsidRPr="00BE6CBA">
              <w:rPr>
                <w:rFonts w:hint="cs"/>
                <w:b/>
                <w:bCs/>
                <w:rtl/>
              </w:rPr>
              <w:t>המציע</w:t>
            </w:r>
            <w:r w:rsidRPr="00BE6CBA">
              <w:rPr>
                <w:rFonts w:hint="cs"/>
                <w:rtl/>
              </w:rPr>
              <w:t>") מציעה למשרד המשפטים</w:t>
            </w:r>
            <w:r>
              <w:rPr>
                <w:rFonts w:hint="cs"/>
                <w:rtl/>
              </w:rPr>
              <w:t xml:space="preserve"> טובין/</w:t>
            </w:r>
            <w:r w:rsidRPr="00BE6CBA">
              <w:rPr>
                <w:rFonts w:hint="cs"/>
                <w:rtl/>
              </w:rPr>
              <w:t>שירותים</w:t>
            </w:r>
          </w:p>
        </w:tc>
      </w:tr>
      <w:tr w:rsidR="00996C72" w:rsidRPr="00007389" w14:paraId="26DDD010" w14:textId="77777777" w:rsidTr="00FA243F">
        <w:tc>
          <w:tcPr>
            <w:tcW w:w="1674" w:type="dxa"/>
          </w:tcPr>
          <w:p w14:paraId="60520CC1" w14:textId="77777777" w:rsidR="00996C72" w:rsidRPr="00007389" w:rsidRDefault="00996C72" w:rsidP="00FA243F">
            <w:pPr>
              <w:pStyle w:val="TableText"/>
              <w:spacing w:before="0"/>
              <w:jc w:val="center"/>
              <w:rPr>
                <w:sz w:val="18"/>
                <w:szCs w:val="20"/>
                <w:rtl/>
              </w:rPr>
            </w:pPr>
          </w:p>
        </w:tc>
        <w:tc>
          <w:tcPr>
            <w:tcW w:w="2268" w:type="dxa"/>
            <w:tcBorders>
              <w:top w:val="single" w:sz="4" w:space="0" w:color="auto"/>
            </w:tcBorders>
          </w:tcPr>
          <w:p w14:paraId="46C03B94" w14:textId="77777777" w:rsidR="00996C72" w:rsidRPr="00007389" w:rsidRDefault="00996C72" w:rsidP="00FA243F">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החברה)</w:t>
            </w:r>
          </w:p>
        </w:tc>
        <w:tc>
          <w:tcPr>
            <w:tcW w:w="5243" w:type="dxa"/>
          </w:tcPr>
          <w:p w14:paraId="57BA7315" w14:textId="77777777" w:rsidR="00996C72" w:rsidRPr="00007389" w:rsidRDefault="00996C72" w:rsidP="00FA243F">
            <w:pPr>
              <w:pStyle w:val="TableText"/>
              <w:spacing w:before="0"/>
              <w:jc w:val="center"/>
              <w:rPr>
                <w:sz w:val="18"/>
                <w:szCs w:val="20"/>
                <w:rtl/>
              </w:rPr>
            </w:pPr>
          </w:p>
        </w:tc>
      </w:tr>
    </w:tbl>
    <w:p w14:paraId="2683AAB7" w14:textId="112B9354" w:rsidR="00996C72" w:rsidRPr="00BE6CBA" w:rsidRDefault="00996C72" w:rsidP="00996C72">
      <w:pPr>
        <w:pStyle w:val="Para0"/>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sidRPr="002E685F">
        <w:rPr>
          <w:rtl/>
        </w:rPr>
        <w:t xml:space="preserve">מכרז </w:t>
      </w:r>
      <w:fldSimple w:instr=" DOCPROPERTY  סוג_המכרז  \* MERGEFORMAT ">
        <w:r w:rsidR="00305A97">
          <w:rPr>
            <w:rtl/>
          </w:rPr>
          <w:t>פומבי</w:t>
        </w:r>
      </w:fldSimple>
      <w:r>
        <w:rPr>
          <w:rFonts w:hint="cs"/>
          <w:rtl/>
        </w:rPr>
        <w:t xml:space="preserve"> </w:t>
      </w:r>
      <w:fldSimple w:instr=" DOCPROPERTY  מזהה_המכרז  \* MERGEFORMAT ">
        <w:r w:rsidR="00305A97">
          <w:t>12-2021</w:t>
        </w:r>
      </w:fldSimple>
      <w:r>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sidRPr="00A3190E">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2410"/>
        <w:gridCol w:w="4676"/>
      </w:tblGrid>
      <w:tr w:rsidR="00996C72" w:rsidRPr="00E67CD6" w14:paraId="471E461F" w14:textId="77777777" w:rsidTr="00FA243F">
        <w:tc>
          <w:tcPr>
            <w:tcW w:w="2099" w:type="dxa"/>
          </w:tcPr>
          <w:p w14:paraId="2438EB19" w14:textId="77777777" w:rsidR="00996C72" w:rsidRPr="0029439C" w:rsidRDefault="00996C72" w:rsidP="00FA243F">
            <w:pPr>
              <w:pStyle w:val="Para0"/>
              <w:spacing w:before="0"/>
              <w:rPr>
                <w:b/>
                <w:bCs/>
                <w:rtl/>
              </w:rPr>
            </w:pPr>
            <w:r>
              <w:rPr>
                <w:rFonts w:hint="cs"/>
                <w:b/>
                <w:bCs/>
                <w:rtl/>
              </w:rPr>
              <w:t>ו</w:t>
            </w:r>
            <w:r w:rsidRPr="0029439C">
              <w:rPr>
                <w:rFonts w:hint="cs"/>
                <w:b/>
                <w:bCs/>
                <w:rtl/>
              </w:rPr>
              <w:t>הואיל</w:t>
            </w:r>
            <w:r>
              <w:rPr>
                <w:rFonts w:hint="cs"/>
                <w:b/>
                <w:bCs/>
                <w:rtl/>
              </w:rPr>
              <w:t xml:space="preserve">: </w:t>
            </w:r>
            <w:r w:rsidRPr="0029439C">
              <w:rPr>
                <w:rFonts w:hint="cs"/>
                <w:rtl/>
              </w:rPr>
              <w:t>ו</w:t>
            </w:r>
            <w:r>
              <w:rPr>
                <w:rFonts w:hint="cs"/>
                <w:rtl/>
              </w:rPr>
              <w:t xml:space="preserve">אני </w:t>
            </w:r>
            <w:r w:rsidRPr="0029439C">
              <w:rPr>
                <w:rFonts w:hint="cs"/>
                <w:rtl/>
              </w:rPr>
              <w:t>החברה</w:t>
            </w:r>
          </w:p>
        </w:tc>
        <w:tc>
          <w:tcPr>
            <w:tcW w:w="2410" w:type="dxa"/>
            <w:tcBorders>
              <w:bottom w:val="single" w:sz="4" w:space="0" w:color="auto"/>
            </w:tcBorders>
          </w:tcPr>
          <w:p w14:paraId="369FF5E6" w14:textId="0AE3320F" w:rsidR="00996C72" w:rsidRPr="00957BB9" w:rsidRDefault="00996C72"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676" w:type="dxa"/>
          </w:tcPr>
          <w:p w14:paraId="31A94DE6" w14:textId="77777777" w:rsidR="00996C72" w:rsidRDefault="00996C72" w:rsidP="00FA243F">
            <w:pPr>
              <w:pStyle w:val="Para0"/>
              <w:spacing w:before="0"/>
              <w:rPr>
                <w:rtl/>
              </w:rPr>
            </w:pPr>
            <w:r w:rsidRPr="00BE6CBA">
              <w:rPr>
                <w:rFonts w:hint="cs"/>
                <w:rtl/>
              </w:rPr>
              <w:t>עובדי או מי מטעמ</w:t>
            </w:r>
            <w:r>
              <w:rPr>
                <w:rFonts w:hint="cs"/>
                <w:rtl/>
              </w:rPr>
              <w:t>י כקבלן משנה של המציע,</w:t>
            </w:r>
            <w:r w:rsidRPr="00BE6CBA">
              <w:rPr>
                <w:rFonts w:hint="cs"/>
                <w:rtl/>
              </w:rPr>
              <w:t xml:space="preserve"> עשויים </w:t>
            </w:r>
          </w:p>
        </w:tc>
      </w:tr>
      <w:tr w:rsidR="00996C72" w:rsidRPr="00007389" w14:paraId="5D4DBA32" w14:textId="77777777" w:rsidTr="00FA243F">
        <w:tc>
          <w:tcPr>
            <w:tcW w:w="2099" w:type="dxa"/>
          </w:tcPr>
          <w:p w14:paraId="6F74FDBB" w14:textId="77777777" w:rsidR="00996C72" w:rsidRPr="00007389" w:rsidRDefault="00996C72" w:rsidP="00FA243F">
            <w:pPr>
              <w:pStyle w:val="TableText"/>
              <w:spacing w:before="0"/>
              <w:jc w:val="center"/>
              <w:rPr>
                <w:sz w:val="18"/>
                <w:szCs w:val="20"/>
                <w:rtl/>
              </w:rPr>
            </w:pPr>
          </w:p>
        </w:tc>
        <w:tc>
          <w:tcPr>
            <w:tcW w:w="2410" w:type="dxa"/>
            <w:tcBorders>
              <w:top w:val="single" w:sz="4" w:space="0" w:color="auto"/>
            </w:tcBorders>
          </w:tcPr>
          <w:p w14:paraId="7636F367" w14:textId="77777777" w:rsidR="00996C72" w:rsidRPr="00007389" w:rsidRDefault="00996C72" w:rsidP="00FA243F">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קבלן המשנה)</w:t>
            </w:r>
          </w:p>
        </w:tc>
        <w:tc>
          <w:tcPr>
            <w:tcW w:w="4676" w:type="dxa"/>
          </w:tcPr>
          <w:p w14:paraId="3524BC04" w14:textId="77777777" w:rsidR="00996C72" w:rsidRPr="00007389" w:rsidRDefault="00996C72" w:rsidP="00FA243F">
            <w:pPr>
              <w:pStyle w:val="TableText"/>
              <w:spacing w:before="0"/>
              <w:jc w:val="center"/>
              <w:rPr>
                <w:sz w:val="18"/>
                <w:szCs w:val="20"/>
                <w:rtl/>
              </w:rPr>
            </w:pPr>
          </w:p>
        </w:tc>
      </w:tr>
    </w:tbl>
    <w:p w14:paraId="09ECFAB7" w14:textId="77777777" w:rsidR="00996C72" w:rsidRPr="00BE6CBA" w:rsidRDefault="00996C72" w:rsidP="00996C72">
      <w:pPr>
        <w:pStyle w:val="Para0"/>
        <w:spacing w:before="0"/>
        <w:rPr>
          <w:rtl/>
        </w:rPr>
      </w:pPr>
      <w:r w:rsidRPr="00BE6CBA">
        <w:rPr>
          <w:rFonts w:hint="cs"/>
          <w:rtl/>
        </w:rPr>
        <w:t>להיחשף למידע</w:t>
      </w:r>
      <w:r>
        <w:rPr>
          <w:rFonts w:hint="cs"/>
          <w:rtl/>
        </w:rPr>
        <w:t xml:space="preserve"> </w:t>
      </w:r>
      <w:r w:rsidRPr="00BE6CBA">
        <w:rPr>
          <w:rFonts w:hint="cs"/>
          <w:rtl/>
        </w:rPr>
        <w:t>כהגדרתו להלן;</w:t>
      </w:r>
    </w:p>
    <w:p w14:paraId="635AFD32" w14:textId="77777777" w:rsidR="00996C72" w:rsidRPr="00F1654F" w:rsidRDefault="00996C72" w:rsidP="00996C72">
      <w:pPr>
        <w:pStyle w:val="Para0"/>
        <w:rPr>
          <w:b/>
          <w:bCs/>
          <w:rtl/>
        </w:rPr>
      </w:pPr>
      <w:r w:rsidRPr="00F1654F">
        <w:rPr>
          <w:rFonts w:hint="cs"/>
          <w:b/>
          <w:bCs/>
          <w:rtl/>
        </w:rPr>
        <w:t>אי לכך, אני מצהיר בזה ומתחייב כלפי המשרד כדלקמן:</w:t>
      </w:r>
    </w:p>
    <w:p w14:paraId="34B04247" w14:textId="77777777" w:rsidR="00996C72" w:rsidRPr="00454E31" w:rsidRDefault="00996C72" w:rsidP="00FC0540">
      <w:pPr>
        <w:pStyle w:val="NumberList0"/>
        <w:numPr>
          <w:ilvl w:val="0"/>
          <w:numId w:val="62"/>
        </w:numPr>
      </w:pPr>
      <w:r w:rsidRPr="00454E31">
        <w:rPr>
          <w:rFonts w:hint="cs"/>
          <w:rtl/>
        </w:rPr>
        <w:t xml:space="preserve">ידוע לחברה שהמידע כהגדרתו להלן הינו מידע רגיש, כמו כן, </w:t>
      </w:r>
      <w:r w:rsidRPr="00454E31">
        <w:rPr>
          <w:rtl/>
        </w:rPr>
        <w:t>ידוע ל</w:t>
      </w:r>
      <w:r w:rsidRPr="00454E31">
        <w:rPr>
          <w:rFonts w:hint="cs"/>
          <w:rtl/>
        </w:rPr>
        <w:t xml:space="preserve">חברה כי </w:t>
      </w:r>
      <w:r w:rsidRPr="00454E31">
        <w:rPr>
          <w:rtl/>
        </w:rPr>
        <w:t xml:space="preserve">מאגרי </w:t>
      </w:r>
      <w:r w:rsidRPr="00454E31">
        <w:rPr>
          <w:rFonts w:hint="eastAsia"/>
          <w:rtl/>
        </w:rPr>
        <w:t>המידע</w:t>
      </w:r>
      <w:r w:rsidRPr="00454E31">
        <w:rPr>
          <w:rFonts w:hint="cs"/>
          <w:rtl/>
        </w:rPr>
        <w:t xml:space="preserve"> </w:t>
      </w:r>
      <w:r w:rsidRPr="00454E31">
        <w:rPr>
          <w:rFonts w:hint="eastAsia"/>
          <w:rtl/>
        </w:rPr>
        <w:t>והקבצים</w:t>
      </w:r>
      <w:r w:rsidRPr="00454E31">
        <w:rPr>
          <w:rtl/>
        </w:rPr>
        <w:t xml:space="preserve"> של </w:t>
      </w:r>
      <w:r w:rsidRPr="00454E31">
        <w:rPr>
          <w:rFonts w:hint="cs"/>
          <w:rtl/>
        </w:rPr>
        <w:t>המשרד</w:t>
      </w:r>
      <w:r w:rsidRPr="00454E31">
        <w:rPr>
          <w:rtl/>
        </w:rPr>
        <w:t xml:space="preserve"> כוללים, בין השאר, מידע </w:t>
      </w:r>
      <w:r w:rsidRPr="00454E31">
        <w:rPr>
          <w:rFonts w:hint="eastAsia"/>
          <w:rtl/>
        </w:rPr>
        <w:t>אישי</w:t>
      </w:r>
      <w:r w:rsidRPr="00454E31">
        <w:rPr>
          <w:rtl/>
        </w:rPr>
        <w:t xml:space="preserve"> ומידע רגיש המוגנים על פי דיני הגנת הפרטיות</w:t>
      </w:r>
      <w:r w:rsidRPr="00454E31">
        <w:rPr>
          <w:rFonts w:hint="cs"/>
          <w:rtl/>
        </w:rPr>
        <w:t xml:space="preserve"> וכי המידע יימסר לה בהסתמך על הצהרותיה והתחייבויותיה כמפורט בכתב זה.</w:t>
      </w:r>
    </w:p>
    <w:p w14:paraId="68EB72D6" w14:textId="77777777" w:rsidR="00996C72" w:rsidRPr="00454E31" w:rsidRDefault="00996C72" w:rsidP="00996C72">
      <w:pPr>
        <w:pStyle w:val="NumberList0"/>
      </w:pPr>
      <w:r w:rsidRPr="00454E31">
        <w:rPr>
          <w:rFonts w:hint="cs"/>
          <w:rtl/>
        </w:rPr>
        <w:t xml:space="preserve">החברה </w:t>
      </w:r>
      <w:r w:rsidRPr="00454E31">
        <w:rPr>
          <w:rtl/>
        </w:rPr>
        <w:t>מצהיר</w:t>
      </w:r>
      <w:r w:rsidRPr="00454E31">
        <w:rPr>
          <w:rFonts w:hint="cs"/>
          <w:rtl/>
        </w:rPr>
        <w:t>ה</w:t>
      </w:r>
      <w:r w:rsidRPr="00454E31">
        <w:rPr>
          <w:rtl/>
        </w:rPr>
        <w:t xml:space="preserve"> כי קרא</w:t>
      </w:r>
      <w:r w:rsidRPr="00454E31">
        <w:rPr>
          <w:rFonts w:hint="cs"/>
          <w:rtl/>
        </w:rPr>
        <w:t>ה</w:t>
      </w:r>
      <w:r w:rsidRPr="00454E31">
        <w:rPr>
          <w:rtl/>
        </w:rPr>
        <w:t xml:space="preserve"> את ההוראות בדבר שמירה על סודיות כמפורט להלן, וכי נהירות ל</w:t>
      </w:r>
      <w:r w:rsidRPr="00454E31">
        <w:rPr>
          <w:rFonts w:hint="cs"/>
          <w:rtl/>
        </w:rPr>
        <w:t>ה</w:t>
      </w:r>
      <w:r w:rsidRPr="00454E31">
        <w:rPr>
          <w:rtl/>
        </w:rPr>
        <w:t xml:space="preserve"> חובותי</w:t>
      </w:r>
      <w:r w:rsidRPr="00454E31">
        <w:rPr>
          <w:rFonts w:hint="cs"/>
          <w:rtl/>
        </w:rPr>
        <w:t>ה</w:t>
      </w:r>
      <w:r w:rsidRPr="00454E31">
        <w:rPr>
          <w:rtl/>
        </w:rPr>
        <w:t xml:space="preserve"> מכ</w:t>
      </w:r>
      <w:r w:rsidRPr="00454E31">
        <w:rPr>
          <w:rFonts w:hint="cs"/>
          <w:rtl/>
        </w:rPr>
        <w:t>ו</w:t>
      </w:r>
      <w:r w:rsidRPr="00454E31">
        <w:rPr>
          <w:rtl/>
        </w:rPr>
        <w:t>ח הסעיף 27 של חוק דיני העונשין (בטחון המדינה, יחסי חוץ וסודות רשמי</w:t>
      </w:r>
      <w:r w:rsidRPr="00454E31">
        <w:rPr>
          <w:rFonts w:hint="cs"/>
          <w:rtl/>
        </w:rPr>
        <w:t>י</w:t>
      </w:r>
      <w:r w:rsidRPr="00454E31">
        <w:rPr>
          <w:rtl/>
        </w:rPr>
        <w:t>ם</w:t>
      </w:r>
      <w:r w:rsidRPr="00454E31">
        <w:rPr>
          <w:rFonts w:hint="cs"/>
          <w:rtl/>
        </w:rPr>
        <w:t>)</w:t>
      </w:r>
      <w:r w:rsidRPr="00454E31">
        <w:rPr>
          <w:rtl/>
        </w:rPr>
        <w:t>, התש"ז</w:t>
      </w:r>
      <w:r w:rsidRPr="00454E31">
        <w:rPr>
          <w:rFonts w:hint="cs"/>
          <w:rtl/>
        </w:rPr>
        <w:t xml:space="preserve"> </w:t>
      </w:r>
      <w:r w:rsidRPr="00454E31">
        <w:rPr>
          <w:rtl/>
        </w:rPr>
        <w:t xml:space="preserve">– 1957, </w:t>
      </w:r>
      <w:r w:rsidRPr="00454E31">
        <w:rPr>
          <w:rFonts w:hint="cs"/>
          <w:rtl/>
        </w:rPr>
        <w:t xml:space="preserve">החברה </w:t>
      </w:r>
      <w:r w:rsidRPr="00454E31">
        <w:rPr>
          <w:rtl/>
        </w:rPr>
        <w:t>מתחייב</w:t>
      </w:r>
      <w:r w:rsidRPr="00454E31">
        <w:rPr>
          <w:rFonts w:hint="cs"/>
          <w:rtl/>
        </w:rPr>
        <w:t>ת</w:t>
      </w:r>
      <w:r w:rsidRPr="00454E31">
        <w:rPr>
          <w:rtl/>
        </w:rPr>
        <w:t xml:space="preserve"> בזה כלפי </w:t>
      </w:r>
      <w:r w:rsidRPr="00454E31">
        <w:rPr>
          <w:rFonts w:hint="cs"/>
          <w:rtl/>
        </w:rPr>
        <w:t xml:space="preserve">משרד המשפטים </w:t>
      </w:r>
      <w:r w:rsidRPr="00454E31">
        <w:rPr>
          <w:rtl/>
        </w:rPr>
        <w:t>–</w:t>
      </w:r>
      <w:r w:rsidRPr="00454E31">
        <w:rPr>
          <w:rFonts w:hint="cs"/>
          <w:rtl/>
        </w:rPr>
        <w:t xml:space="preserve"> אגף טכנולוגיות דיגיטליות ומידע.</w:t>
      </w:r>
    </w:p>
    <w:p w14:paraId="2BA15BCD" w14:textId="77777777" w:rsidR="00996C72" w:rsidRPr="00454E31" w:rsidRDefault="00996C72" w:rsidP="00996C72">
      <w:pPr>
        <w:pStyle w:val="NumberList0"/>
      </w:pPr>
      <w:r w:rsidRPr="00454E31">
        <w:rPr>
          <w:rFonts w:hint="eastAsia"/>
          <w:rtl/>
        </w:rPr>
        <w:t>ידוע</w:t>
      </w:r>
      <w:r w:rsidRPr="00454E31">
        <w:rPr>
          <w:rFonts w:hint="cs"/>
          <w:rtl/>
        </w:rPr>
        <w:t xml:space="preserve"> לחברה</w:t>
      </w:r>
      <w:r w:rsidRPr="00454E31">
        <w:rPr>
          <w:rtl/>
        </w:rPr>
        <w:t xml:space="preserve"> כי </w:t>
      </w:r>
      <w:r w:rsidRPr="00454E31">
        <w:rPr>
          <w:rFonts w:hint="cs"/>
          <w:rtl/>
        </w:rPr>
        <w:t>ה</w:t>
      </w:r>
      <w:r w:rsidRPr="00454E31">
        <w:rPr>
          <w:rtl/>
        </w:rPr>
        <w:t>מידע</w:t>
      </w:r>
      <w:r w:rsidRPr="00454E31">
        <w:rPr>
          <w:rFonts w:hint="cs"/>
          <w:rtl/>
        </w:rPr>
        <w:t xml:space="preserve"> כהגדרתו להלן,</w:t>
      </w:r>
      <w:r w:rsidRPr="00454E31">
        <w:rPr>
          <w:rtl/>
        </w:rPr>
        <w:t xml:space="preserve"> אליו </w:t>
      </w:r>
      <w:r w:rsidRPr="00454E31">
        <w:rPr>
          <w:rFonts w:hint="cs"/>
          <w:rtl/>
        </w:rPr>
        <w:t>י</w:t>
      </w:r>
      <w:r w:rsidRPr="00454E31">
        <w:rPr>
          <w:rtl/>
        </w:rPr>
        <w:t>חש</w:t>
      </w:r>
      <w:r w:rsidRPr="00454E31">
        <w:rPr>
          <w:rFonts w:hint="cs"/>
          <w:rtl/>
        </w:rPr>
        <w:t>פו עובדיה או מי מטעמה</w:t>
      </w:r>
      <w:r w:rsidRPr="00454E31">
        <w:rPr>
          <w:rtl/>
        </w:rPr>
        <w:t xml:space="preserve"> בעבודת</w:t>
      </w:r>
      <w:r w:rsidRPr="00454E31">
        <w:rPr>
          <w:rFonts w:hint="cs"/>
          <w:rtl/>
        </w:rPr>
        <w:t>ם</w:t>
      </w:r>
      <w:r w:rsidRPr="00454E31">
        <w:rPr>
          <w:rtl/>
        </w:rPr>
        <w:t xml:space="preserve"> אצל </w:t>
      </w:r>
      <w:r w:rsidRPr="00454E31">
        <w:rPr>
          <w:rFonts w:hint="cs"/>
          <w:rtl/>
        </w:rPr>
        <w:t>או עבור ה</w:t>
      </w:r>
      <w:r w:rsidRPr="00454E31">
        <w:rPr>
          <w:rtl/>
        </w:rPr>
        <w:t>משרד, ה</w:t>
      </w:r>
      <w:r w:rsidRPr="00454E31">
        <w:rPr>
          <w:rFonts w:hint="cs"/>
          <w:rtl/>
        </w:rPr>
        <w:t>וא</w:t>
      </w:r>
      <w:r w:rsidRPr="00454E31">
        <w:rPr>
          <w:rtl/>
        </w:rPr>
        <w:t xml:space="preserve"> מידע אשר שימוש בו שלא למטרה אשר לשמה הוא נמסר </w:t>
      </w:r>
      <w:r w:rsidRPr="00454E31">
        <w:rPr>
          <w:rFonts w:hint="eastAsia"/>
          <w:rtl/>
        </w:rPr>
        <w:t>מהווה</w:t>
      </w:r>
      <w:r w:rsidRPr="00454E31">
        <w:rPr>
          <w:rtl/>
        </w:rPr>
        <w:t xml:space="preserve"> עבירה על החוק ועלול להביא לתביעות אזרחיות ופליליות</w:t>
      </w:r>
      <w:r w:rsidRPr="00454E31">
        <w:rPr>
          <w:rFonts w:hint="cs"/>
          <w:rtl/>
        </w:rPr>
        <w:t xml:space="preserve"> כנגד החברה, כנגד עובדיה או כנגד מי מטעמה</w:t>
      </w:r>
      <w:r w:rsidRPr="00454E31">
        <w:rPr>
          <w:rtl/>
        </w:rPr>
        <w:t>.</w:t>
      </w:r>
      <w:r w:rsidRPr="00454E31">
        <w:rPr>
          <w:rFonts w:hint="cs"/>
          <w:rtl/>
        </w:rPr>
        <w:t xml:space="preserve"> כמו כן ידוע לחברה </w:t>
      </w:r>
      <w:r w:rsidRPr="00454E31">
        <w:rPr>
          <w:rtl/>
        </w:rPr>
        <w:t>שאי מילוי ההתחייבויות כלפי משרד המשפטים</w:t>
      </w:r>
      <w:r w:rsidRPr="00454E31">
        <w:rPr>
          <w:rFonts w:hint="cs"/>
          <w:rtl/>
        </w:rPr>
        <w:t xml:space="preserve"> </w:t>
      </w:r>
      <w:r w:rsidRPr="00454E31">
        <w:rPr>
          <w:rtl/>
        </w:rPr>
        <w:t>–</w:t>
      </w:r>
      <w:r w:rsidRPr="00454E31">
        <w:rPr>
          <w:rFonts w:hint="cs"/>
          <w:rtl/>
        </w:rPr>
        <w:t xml:space="preserve"> אגף טכנולוגיות דיגיטליות ומידע</w:t>
      </w:r>
      <w:r w:rsidRPr="00454E31">
        <w:rPr>
          <w:rtl/>
        </w:rPr>
        <w:t xml:space="preserve"> על פי </w:t>
      </w:r>
      <w:r w:rsidRPr="00454E31">
        <w:rPr>
          <w:rFonts w:hint="cs"/>
          <w:rtl/>
        </w:rPr>
        <w:t>ה</w:t>
      </w:r>
      <w:r w:rsidRPr="00454E31">
        <w:rPr>
          <w:rtl/>
        </w:rPr>
        <w:t>הצהרה, מהווה עבירה על חוק העונשין, התשל"ז – 1977</w:t>
      </w:r>
      <w:r w:rsidRPr="00454E31">
        <w:rPr>
          <w:rFonts w:hint="cs"/>
          <w:rtl/>
        </w:rPr>
        <w:t>.</w:t>
      </w:r>
    </w:p>
    <w:p w14:paraId="684B9C11" w14:textId="77777777" w:rsidR="00996C72" w:rsidRPr="00454E31" w:rsidRDefault="00996C72" w:rsidP="00996C72">
      <w:pPr>
        <w:pStyle w:val="NumberList0"/>
        <w:rPr>
          <w:rtl/>
        </w:rPr>
      </w:pPr>
      <w:r w:rsidRPr="00454E31">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7AF14CA" w14:textId="77777777" w:rsidR="00996C72" w:rsidRPr="00454E31" w:rsidRDefault="00996C72" w:rsidP="00996C72">
      <w:pPr>
        <w:pStyle w:val="NumberList0"/>
        <w:rPr>
          <w:rtl/>
        </w:rPr>
      </w:pPr>
      <w:r w:rsidRPr="00454E31">
        <w:rPr>
          <w:rFonts w:hint="cs"/>
          <w:rtl/>
        </w:rPr>
        <w:t xml:space="preserve">מידע בכתב זה משמעו </w:t>
      </w:r>
      <w:r w:rsidRPr="00454E31">
        <w:rPr>
          <w:rtl/>
        </w:rPr>
        <w:t>–</w:t>
      </w:r>
      <w:r w:rsidRPr="00454E31">
        <w:rPr>
          <w:rFonts w:hint="cs"/>
          <w:rtl/>
        </w:rPr>
        <w:t xml:space="preserve"> "כל מידע, נתונים, מסמכים המבוטאים באמצעים מכל סוג, והנוגע למשרד המשפטים </w:t>
      </w:r>
      <w:r w:rsidRPr="00454E31">
        <w:rPr>
          <w:rtl/>
        </w:rPr>
        <w:t>–</w:t>
      </w:r>
      <w:r w:rsidRPr="00454E31">
        <w:rPr>
          <w:rFonts w:hint="cs"/>
          <w:rtl/>
        </w:rPr>
        <w:t xml:space="preserve"> אגף טכנולוגיות דיגיטליות ומידע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2BD5057" w14:textId="77777777" w:rsidR="00996C72" w:rsidRPr="00BE6CBA" w:rsidRDefault="00996C72" w:rsidP="00996C72">
      <w:pPr>
        <w:pStyle w:val="Para10"/>
        <w:rPr>
          <w:rtl/>
        </w:rPr>
      </w:pPr>
      <w:r w:rsidRPr="00BE6CBA">
        <w:rPr>
          <w:rFonts w:hint="cs"/>
          <w:rtl/>
        </w:rPr>
        <w:t>על אף האמור בסעיף זה, הוראות שמירת הסודיות לא תחולנה על המידע המפורט להלן:</w:t>
      </w:r>
    </w:p>
    <w:p w14:paraId="43BFF3F8" w14:textId="77777777" w:rsidR="00996C72" w:rsidRPr="00BE6CBA" w:rsidRDefault="00996C72" w:rsidP="00FC0540">
      <w:pPr>
        <w:pStyle w:val="AlphaList1"/>
        <w:numPr>
          <w:ilvl w:val="0"/>
          <w:numId w:val="63"/>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5FF4D2E" w14:textId="77777777" w:rsidR="00996C72" w:rsidRPr="00BE6CBA" w:rsidRDefault="00996C72" w:rsidP="00996C72">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1E40C09E" w14:textId="77777777" w:rsidR="00996C72" w:rsidRPr="00BE6CBA" w:rsidRDefault="00996C72" w:rsidP="00996C72">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352A3E3F" w14:textId="77777777" w:rsidR="00996C72" w:rsidRPr="00BE6CBA" w:rsidRDefault="00996C72" w:rsidP="00996C72">
      <w:pPr>
        <w:pStyle w:val="AlphaList1"/>
      </w:pPr>
      <w:r w:rsidRPr="00BE6CBA">
        <w:rPr>
          <w:rtl/>
        </w:rPr>
        <w:t>מידע אשר היה כדין בידי הצד המקבל בשעה שהגיע אליו;</w:t>
      </w:r>
    </w:p>
    <w:p w14:paraId="30A2D05A" w14:textId="77777777" w:rsidR="00996C72" w:rsidRPr="00BE6CBA" w:rsidRDefault="00996C72" w:rsidP="00996C72">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711FE1E3" w14:textId="77777777" w:rsidR="00996C72" w:rsidRPr="00BE6CBA" w:rsidRDefault="00996C72" w:rsidP="00996C72">
      <w:pPr>
        <w:pStyle w:val="AlphaList1"/>
        <w:rPr>
          <w:rtl/>
        </w:rPr>
      </w:pPr>
      <w:r w:rsidRPr="00BE6CBA">
        <w:rPr>
          <w:rFonts w:hint="cs"/>
          <w:rtl/>
        </w:rPr>
        <w:lastRenderedPageBreak/>
        <w:t>מידע אשר הצד המקבל יידרש לפרסמו על פי צו של רשות מוסמכת או על פי דין.</w:t>
      </w:r>
    </w:p>
    <w:p w14:paraId="6F29AF75" w14:textId="77777777" w:rsidR="00996C72" w:rsidRPr="00BE6CBA" w:rsidRDefault="00996C72" w:rsidP="00996C72">
      <w:pPr>
        <w:pStyle w:val="NumberList0"/>
        <w:rPr>
          <w:rtl/>
        </w:rPr>
      </w:pPr>
      <w:r w:rsidRPr="00BE6CBA">
        <w:rPr>
          <w:rFonts w:hint="cs"/>
          <w:rtl/>
        </w:rPr>
        <w:t>לנקוט בכל האמצעים הסבירים הנדרשים כדי למנוע העברתו של המידע או גילויו לאנשים או לגופים אחרים.</w:t>
      </w:r>
    </w:p>
    <w:p w14:paraId="2D3D0E38" w14:textId="77777777" w:rsidR="00996C72" w:rsidRPr="00BE6CBA" w:rsidRDefault="00996C72" w:rsidP="00996C72">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A5757C8" w14:textId="77777777" w:rsidR="00996C72" w:rsidRPr="00BE6CBA" w:rsidRDefault="00996C72" w:rsidP="00996C72">
      <w:pPr>
        <w:pStyle w:val="NumberList0"/>
      </w:pPr>
      <w:r w:rsidRPr="00BE6CBA">
        <w:rPr>
          <w:rFonts w:hint="cs"/>
          <w:rtl/>
        </w:rPr>
        <w:t>לא להוציא את המידע מכותלי המשרד ללא קבלת אישור מפורש מנציג מוסמך מטעם המשרד.</w:t>
      </w:r>
    </w:p>
    <w:p w14:paraId="23CF5A8A" w14:textId="77777777" w:rsidR="00996C72" w:rsidRPr="00BE6CBA" w:rsidRDefault="00996C72" w:rsidP="00996C72">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64D13387" w14:textId="77777777" w:rsidR="00996C72" w:rsidRPr="00BE6CBA" w:rsidRDefault="00996C72" w:rsidP="00996C72">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48B2A240" w14:textId="77777777" w:rsidR="00996C72" w:rsidRPr="00BE6CBA" w:rsidRDefault="00996C72" w:rsidP="00996C72">
      <w:pPr>
        <w:pStyle w:val="NumberList0"/>
      </w:pPr>
      <w:r w:rsidRPr="00BE6CBA">
        <w:rPr>
          <w:rFonts w:hint="cs"/>
          <w:rtl/>
        </w:rPr>
        <w:t>לנקוט אמצעי זהירות קפדניים, ולבצע כל הדרוש מכל ההיבטים לצורכי שמירת אבטחת מידע.</w:t>
      </w:r>
    </w:p>
    <w:p w14:paraId="080753C9" w14:textId="77777777" w:rsidR="00996C72" w:rsidRPr="00BE6CBA" w:rsidRDefault="00996C72" w:rsidP="00996C72">
      <w:pPr>
        <w:pStyle w:val="NumberList0"/>
        <w:rPr>
          <w:rtl/>
        </w:rPr>
      </w:pPr>
      <w:r w:rsidRPr="00BE6CBA">
        <w:rPr>
          <w:rFonts w:hint="cs"/>
          <w:rtl/>
        </w:rPr>
        <w:t>מבלי לגרוע מכלליות האמור מתחייבת החברה כלפי המשרד כדלקמן:</w:t>
      </w:r>
    </w:p>
    <w:p w14:paraId="1C25F407" w14:textId="77777777" w:rsidR="00996C72" w:rsidRPr="00BE6CBA" w:rsidRDefault="00996C72" w:rsidP="00FC0540">
      <w:pPr>
        <w:pStyle w:val="AlphaList1"/>
        <w:numPr>
          <w:ilvl w:val="0"/>
          <w:numId w:val="64"/>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770F783F" w14:textId="77777777" w:rsidR="00996C72" w:rsidRPr="00BE6CBA" w:rsidRDefault="00996C72" w:rsidP="00FC0540">
      <w:pPr>
        <w:pStyle w:val="AlphaList1"/>
        <w:numPr>
          <w:ilvl w:val="0"/>
          <w:numId w:val="60"/>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27850292" w14:textId="77777777" w:rsidR="00996C72" w:rsidRPr="00BE6CBA" w:rsidRDefault="00996C72" w:rsidP="00FC0540">
      <w:pPr>
        <w:pStyle w:val="AlphaList1"/>
        <w:numPr>
          <w:ilvl w:val="0"/>
          <w:numId w:val="60"/>
        </w:numPr>
      </w:pPr>
      <w:r w:rsidRPr="00BE6CBA">
        <w:rPr>
          <w:rFonts w:hint="cs"/>
          <w:rtl/>
        </w:rPr>
        <w:t>לגרוס כל מידע אשר אינו נחוץ עוד לחברה לצורך מתן השירותים למשרד.</w:t>
      </w:r>
    </w:p>
    <w:p w14:paraId="34C07448" w14:textId="77777777" w:rsidR="00996C72" w:rsidRPr="00BE6CBA" w:rsidRDefault="00996C72" w:rsidP="00996C72">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5639AE72" w14:textId="77777777" w:rsidR="00996C72" w:rsidRPr="00BE6CBA" w:rsidRDefault="00996C72" w:rsidP="00996C72">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7DE61F68" w14:textId="77777777" w:rsidR="00996C72" w:rsidRPr="00BE6CBA" w:rsidRDefault="00996C72" w:rsidP="00996C72">
      <w:pPr>
        <w:pStyle w:val="NumberList0"/>
      </w:pPr>
      <w:r w:rsidRPr="00BE6CBA">
        <w:rPr>
          <w:rFonts w:hint="cs"/>
          <w:rtl/>
        </w:rPr>
        <w:t>לגלות את המידע לאותם עובדים, שלוחים או נציגים מטעמה שיהיו זקוקים לו לצורך ביצוע השירותים בלבד.</w:t>
      </w:r>
    </w:p>
    <w:p w14:paraId="004FCA60" w14:textId="77777777" w:rsidR="00996C72" w:rsidRPr="00BE6CBA" w:rsidRDefault="00996C72" w:rsidP="00996C72">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0138671" w14:textId="77777777" w:rsidR="00996C72" w:rsidRPr="00BE6CBA" w:rsidRDefault="00996C72" w:rsidP="00996C72">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58194E0E" w14:textId="77777777" w:rsidR="00996C72" w:rsidRPr="00BE6CBA" w:rsidRDefault="00996C72" w:rsidP="00996C72">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5DD44F59" w14:textId="77777777" w:rsidR="00996C72" w:rsidRPr="00BE6CBA" w:rsidRDefault="00996C72" w:rsidP="00996C72">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leftFromText="181" w:rightFromText="181" w:vertAnchor="page" w:horzAnchor="margin" w:tblpY="12878"/>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996C72" w:rsidRPr="00E13E96" w14:paraId="1F82D955" w14:textId="77777777" w:rsidTr="00996C72">
        <w:tc>
          <w:tcPr>
            <w:tcW w:w="3024" w:type="dxa"/>
            <w:tcBorders>
              <w:top w:val="nil"/>
              <w:left w:val="nil"/>
              <w:bottom w:val="nil"/>
              <w:right w:val="nil"/>
            </w:tcBorders>
            <w:shd w:val="clear" w:color="auto" w:fill="auto"/>
          </w:tcPr>
          <w:p w14:paraId="5BE7F400" w14:textId="77777777" w:rsidR="00996C72" w:rsidRPr="0064230B" w:rsidRDefault="00996C72" w:rsidP="00996C72">
            <w:pPr>
              <w:pStyle w:val="TableText"/>
              <w:spacing w:after="240"/>
              <w:rPr>
                <w:rtl/>
              </w:rPr>
            </w:pPr>
          </w:p>
        </w:tc>
        <w:tc>
          <w:tcPr>
            <w:tcW w:w="3024" w:type="dxa"/>
            <w:tcBorders>
              <w:top w:val="nil"/>
              <w:left w:val="nil"/>
              <w:bottom w:val="nil"/>
              <w:right w:val="nil"/>
            </w:tcBorders>
            <w:shd w:val="clear" w:color="auto" w:fill="auto"/>
          </w:tcPr>
          <w:p w14:paraId="6C887B70" w14:textId="77777777" w:rsidR="00996C72" w:rsidRPr="00E13E96" w:rsidRDefault="00996C72" w:rsidP="00996C72">
            <w:pPr>
              <w:pStyle w:val="TableText"/>
              <w:rPr>
                <w:rtl/>
              </w:rPr>
            </w:pPr>
          </w:p>
        </w:tc>
        <w:tc>
          <w:tcPr>
            <w:tcW w:w="3024" w:type="dxa"/>
            <w:tcBorders>
              <w:top w:val="nil"/>
              <w:left w:val="nil"/>
              <w:bottom w:val="single" w:sz="4" w:space="0" w:color="auto"/>
              <w:right w:val="nil"/>
            </w:tcBorders>
            <w:shd w:val="clear" w:color="auto" w:fill="auto"/>
          </w:tcPr>
          <w:p w14:paraId="4AF476EA" w14:textId="1E8A9872" w:rsidR="00996C72" w:rsidRPr="00E13E96" w:rsidRDefault="00996C72" w:rsidP="00996C7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996C72" w:rsidRPr="00E13E96" w14:paraId="0AC58BFC" w14:textId="77777777" w:rsidTr="00996C72">
        <w:tc>
          <w:tcPr>
            <w:tcW w:w="3024" w:type="dxa"/>
            <w:tcBorders>
              <w:top w:val="nil"/>
              <w:left w:val="nil"/>
              <w:bottom w:val="nil"/>
              <w:right w:val="nil"/>
            </w:tcBorders>
            <w:shd w:val="clear" w:color="auto" w:fill="auto"/>
          </w:tcPr>
          <w:p w14:paraId="79D8620D" w14:textId="77777777" w:rsidR="00996C72" w:rsidRPr="0064230B" w:rsidRDefault="00996C72" w:rsidP="00996C72">
            <w:pPr>
              <w:pStyle w:val="TableText"/>
              <w:spacing w:after="240"/>
              <w:rPr>
                <w:rtl/>
              </w:rPr>
            </w:pPr>
          </w:p>
        </w:tc>
        <w:tc>
          <w:tcPr>
            <w:tcW w:w="3024" w:type="dxa"/>
            <w:tcBorders>
              <w:top w:val="nil"/>
              <w:left w:val="nil"/>
              <w:bottom w:val="nil"/>
              <w:right w:val="nil"/>
            </w:tcBorders>
            <w:shd w:val="clear" w:color="auto" w:fill="auto"/>
          </w:tcPr>
          <w:p w14:paraId="7D367432" w14:textId="77777777" w:rsidR="00996C72" w:rsidRPr="00E13E96" w:rsidRDefault="00996C72" w:rsidP="00996C72">
            <w:pPr>
              <w:pStyle w:val="TableText"/>
              <w:rPr>
                <w:rtl/>
              </w:rPr>
            </w:pPr>
          </w:p>
        </w:tc>
        <w:tc>
          <w:tcPr>
            <w:tcW w:w="3024" w:type="dxa"/>
            <w:tcBorders>
              <w:top w:val="single" w:sz="4" w:space="0" w:color="auto"/>
              <w:left w:val="nil"/>
              <w:bottom w:val="nil"/>
              <w:right w:val="nil"/>
            </w:tcBorders>
            <w:shd w:val="clear" w:color="auto" w:fill="auto"/>
          </w:tcPr>
          <w:p w14:paraId="2D149C86" w14:textId="77777777" w:rsidR="00996C72" w:rsidRPr="00DC63FE" w:rsidRDefault="00996C72" w:rsidP="00996C72">
            <w:pPr>
              <w:pStyle w:val="TableText"/>
              <w:jc w:val="center"/>
              <w:rPr>
                <w:b/>
                <w:bCs/>
                <w:rtl/>
              </w:rPr>
            </w:pPr>
            <w:r w:rsidRPr="00DC63FE">
              <w:rPr>
                <w:rFonts w:hint="cs"/>
                <w:b/>
                <w:bCs/>
                <w:rtl/>
              </w:rPr>
              <w:t>חותמת החברה</w:t>
            </w:r>
          </w:p>
        </w:tc>
      </w:tr>
      <w:tr w:rsidR="00996C72" w:rsidRPr="00E13E96" w14:paraId="720FC2D8" w14:textId="77777777" w:rsidTr="00996C72">
        <w:tc>
          <w:tcPr>
            <w:tcW w:w="3024" w:type="dxa"/>
            <w:tcBorders>
              <w:top w:val="nil"/>
              <w:left w:val="nil"/>
              <w:bottom w:val="single" w:sz="4" w:space="0" w:color="auto"/>
              <w:right w:val="nil"/>
            </w:tcBorders>
            <w:shd w:val="clear" w:color="auto" w:fill="auto"/>
          </w:tcPr>
          <w:p w14:paraId="57980B14" w14:textId="77777777" w:rsidR="00996C72" w:rsidRPr="00DB3434" w:rsidRDefault="00996C72" w:rsidP="00996C72">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7EEDD182" w14:textId="77777777" w:rsidR="00996C72" w:rsidRPr="00E13E96" w:rsidRDefault="00996C72" w:rsidP="00996C72">
            <w:pPr>
              <w:pStyle w:val="TableText"/>
              <w:rPr>
                <w:rtl/>
              </w:rPr>
            </w:pPr>
          </w:p>
        </w:tc>
        <w:tc>
          <w:tcPr>
            <w:tcW w:w="3024" w:type="dxa"/>
            <w:tcBorders>
              <w:top w:val="nil"/>
              <w:left w:val="nil"/>
              <w:bottom w:val="single" w:sz="4" w:space="0" w:color="auto"/>
              <w:right w:val="nil"/>
            </w:tcBorders>
            <w:shd w:val="clear" w:color="auto" w:fill="auto"/>
          </w:tcPr>
          <w:p w14:paraId="048B60DD" w14:textId="77777777" w:rsidR="00996C72" w:rsidRPr="00E13E96" w:rsidRDefault="00996C72" w:rsidP="00996C72">
            <w:pPr>
              <w:pStyle w:val="TableText"/>
              <w:rPr>
                <w:rtl/>
              </w:rPr>
            </w:pPr>
          </w:p>
        </w:tc>
      </w:tr>
      <w:tr w:rsidR="00996C72" w14:paraId="355687CF" w14:textId="77777777" w:rsidTr="00996C72">
        <w:tc>
          <w:tcPr>
            <w:tcW w:w="3024" w:type="dxa"/>
            <w:tcBorders>
              <w:top w:val="single" w:sz="4" w:space="0" w:color="auto"/>
              <w:bottom w:val="single" w:sz="4" w:space="0" w:color="auto"/>
            </w:tcBorders>
            <w:shd w:val="clear" w:color="auto" w:fill="B8CCE4" w:themeFill="accent1" w:themeFillTint="66"/>
          </w:tcPr>
          <w:p w14:paraId="61B2BA06" w14:textId="77777777" w:rsidR="00996C72" w:rsidRPr="00DB3434" w:rsidRDefault="00996C72" w:rsidP="00996C72">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0976534" w14:textId="77777777" w:rsidR="00996C72" w:rsidRPr="00DB3434" w:rsidRDefault="00996C72" w:rsidP="00996C72">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B123A61" w14:textId="77777777" w:rsidR="00996C72" w:rsidRPr="00DB3434" w:rsidRDefault="00996C72" w:rsidP="00996C72">
            <w:pPr>
              <w:pStyle w:val="TableHead"/>
              <w:rPr>
                <w:rtl/>
              </w:rPr>
            </w:pPr>
            <w:r w:rsidRPr="00DB3434">
              <w:rPr>
                <w:rFonts w:hint="cs"/>
                <w:rtl/>
              </w:rPr>
              <w:t>חותמת וחתימה</w:t>
            </w:r>
          </w:p>
        </w:tc>
      </w:tr>
      <w:tr w:rsidR="00996C72" w14:paraId="7DE3928D" w14:textId="77777777" w:rsidTr="00996C72">
        <w:trPr>
          <w:trHeight w:val="567"/>
        </w:trPr>
        <w:tc>
          <w:tcPr>
            <w:tcW w:w="3024" w:type="dxa"/>
            <w:tcBorders>
              <w:top w:val="single" w:sz="4" w:space="0" w:color="auto"/>
              <w:bottom w:val="single" w:sz="4" w:space="0" w:color="auto"/>
            </w:tcBorders>
          </w:tcPr>
          <w:p w14:paraId="53A4F1AE" w14:textId="1B054872" w:rsidR="00996C72" w:rsidRDefault="00996C72" w:rsidP="00996C7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79D8861C" w14:textId="63E442A2" w:rsidR="00996C72" w:rsidRDefault="00996C72" w:rsidP="00996C7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029DE194" w14:textId="6FC49711" w:rsidR="00996C72" w:rsidRDefault="00996C72" w:rsidP="00996C7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34F4FAB3" w14:textId="72DF8A4A" w:rsidR="00996C72" w:rsidRDefault="00996C72" w:rsidP="00996C72">
      <w:pPr>
        <w:pStyle w:val="NumberList0"/>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25D6712D" w14:textId="77777777" w:rsidR="007A3F4C" w:rsidRPr="009633F0" w:rsidRDefault="007A3F4C" w:rsidP="007A3F4C">
      <w:pPr>
        <w:pStyle w:val="12"/>
        <w:pageBreakBefore/>
        <w:numPr>
          <w:ilvl w:val="0"/>
          <w:numId w:val="0"/>
        </w:numPr>
        <w:spacing w:after="120"/>
        <w:rPr>
          <w:sz w:val="22"/>
          <w:szCs w:val="24"/>
          <w:rtl/>
        </w:rPr>
      </w:pPr>
      <w:r>
        <w:rPr>
          <w:rFonts w:hint="cs"/>
          <w:sz w:val="22"/>
          <w:szCs w:val="24"/>
          <w:rtl/>
        </w:rPr>
        <w:lastRenderedPageBreak/>
        <w:t>1.5</w:t>
      </w:r>
      <w:r w:rsidRPr="009633F0">
        <w:rPr>
          <w:rFonts w:hint="cs"/>
          <w:sz w:val="22"/>
          <w:szCs w:val="24"/>
          <w:rtl/>
        </w:rPr>
        <w:t>.</w:t>
      </w:r>
      <w:r>
        <w:rPr>
          <w:rFonts w:hint="cs"/>
          <w:sz w:val="22"/>
          <w:szCs w:val="24"/>
          <w:rtl/>
        </w:rPr>
        <w:t>10</w:t>
      </w:r>
      <w:r w:rsidRPr="009633F0">
        <w:rPr>
          <w:rFonts w:hint="cs"/>
          <w:sz w:val="22"/>
          <w:szCs w:val="24"/>
          <w:rtl/>
        </w:rPr>
        <w:t xml:space="preserve">(א) </w:t>
      </w:r>
      <w:r>
        <w:rPr>
          <w:rFonts w:hint="cs"/>
          <w:sz w:val="22"/>
          <w:szCs w:val="24"/>
          <w:rtl/>
        </w:rPr>
        <w:t>תצהיר</w:t>
      </w:r>
      <w:r w:rsidRPr="009633F0">
        <w:rPr>
          <w:rFonts w:hint="cs"/>
          <w:sz w:val="22"/>
          <w:szCs w:val="24"/>
          <w:rtl/>
        </w:rPr>
        <w:t xml:space="preserve"> על היעדר ניגוד עניינים [מציע]</w:t>
      </w:r>
    </w:p>
    <w:p w14:paraId="2EC084F8" w14:textId="77777777" w:rsidR="007A3F4C" w:rsidRPr="00B056F9" w:rsidRDefault="007A3F4C" w:rsidP="007A3F4C">
      <w:pPr>
        <w:pStyle w:val="Para0"/>
        <w:spacing w:before="240"/>
        <w:rPr>
          <w:rtl/>
        </w:rPr>
      </w:pPr>
      <w:r w:rsidRPr="00B056F9">
        <w:rPr>
          <w:rFonts w:hint="cs"/>
          <w:rtl/>
        </w:rPr>
        <w:t>לכבוד,</w:t>
      </w:r>
    </w:p>
    <w:p w14:paraId="2AB9EBB9" w14:textId="77777777" w:rsidR="007A3F4C" w:rsidRPr="00FC1AA5" w:rsidRDefault="007A3F4C" w:rsidP="007A3F4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1841"/>
        <w:gridCol w:w="562"/>
        <w:gridCol w:w="1451"/>
        <w:gridCol w:w="4818"/>
      </w:tblGrid>
      <w:tr w:rsidR="007A3F4C" w:rsidRPr="00E67CD6" w14:paraId="5663157C" w14:textId="77777777" w:rsidTr="00FA243F">
        <w:tc>
          <w:tcPr>
            <w:tcW w:w="513" w:type="dxa"/>
          </w:tcPr>
          <w:p w14:paraId="3994D294" w14:textId="77777777" w:rsidR="007A3F4C" w:rsidRDefault="007A3F4C" w:rsidP="00FA243F">
            <w:pPr>
              <w:pStyle w:val="Para0"/>
              <w:spacing w:before="0"/>
              <w:rPr>
                <w:rtl/>
              </w:rPr>
            </w:pPr>
            <w:r w:rsidRPr="00957BB9">
              <w:rPr>
                <w:rtl/>
              </w:rPr>
              <w:t>א</w:t>
            </w:r>
            <w:r w:rsidRPr="00957BB9">
              <w:rPr>
                <w:rFonts w:hint="eastAsia"/>
                <w:rtl/>
              </w:rPr>
              <w:t>ני</w:t>
            </w:r>
          </w:p>
        </w:tc>
        <w:tc>
          <w:tcPr>
            <w:tcW w:w="1841" w:type="dxa"/>
            <w:tcBorders>
              <w:bottom w:val="single" w:sz="4" w:space="0" w:color="auto"/>
            </w:tcBorders>
          </w:tcPr>
          <w:p w14:paraId="1D5F3E5A" w14:textId="73082036"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62" w:type="dxa"/>
          </w:tcPr>
          <w:p w14:paraId="69E7BA37" w14:textId="77777777" w:rsidR="007A3F4C" w:rsidRDefault="007A3F4C" w:rsidP="00FA243F">
            <w:pPr>
              <w:pStyle w:val="Para0"/>
              <w:spacing w:before="0"/>
              <w:rPr>
                <w:rtl/>
              </w:rPr>
            </w:pPr>
            <w:r>
              <w:rPr>
                <w:rFonts w:hint="cs"/>
                <w:rtl/>
              </w:rPr>
              <w:t>ת.ז.</w:t>
            </w:r>
          </w:p>
        </w:tc>
        <w:tc>
          <w:tcPr>
            <w:tcW w:w="1451" w:type="dxa"/>
            <w:tcBorders>
              <w:bottom w:val="single" w:sz="4" w:space="0" w:color="auto"/>
            </w:tcBorders>
          </w:tcPr>
          <w:p w14:paraId="79DFC0AB" w14:textId="098DF3AD"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818" w:type="dxa"/>
          </w:tcPr>
          <w:p w14:paraId="17EF6785" w14:textId="77777777" w:rsidR="007A3F4C" w:rsidRDefault="007A3F4C" w:rsidP="00FA243F">
            <w:pPr>
              <w:pStyle w:val="Para0"/>
              <w:spacing w:before="0"/>
              <w:rPr>
                <w:rtl/>
              </w:rPr>
            </w:pPr>
            <w:r w:rsidRPr="00BE6CBA">
              <w:rPr>
                <w:rFonts w:hint="cs"/>
                <w:rtl/>
              </w:rPr>
              <w:t xml:space="preserve">החתום מטה, </w:t>
            </w:r>
            <w:r w:rsidRPr="00BE6CBA">
              <w:rPr>
                <w:rtl/>
              </w:rPr>
              <w:t xml:space="preserve">לאחר שהוזהרתי כי עלי לומר את האמת </w:t>
            </w:r>
          </w:p>
        </w:tc>
      </w:tr>
      <w:tr w:rsidR="007A3F4C" w:rsidRPr="00007389" w14:paraId="44C529DC" w14:textId="77777777" w:rsidTr="00FA243F">
        <w:tc>
          <w:tcPr>
            <w:tcW w:w="513" w:type="dxa"/>
          </w:tcPr>
          <w:p w14:paraId="323C0A6B" w14:textId="77777777" w:rsidR="007A3F4C" w:rsidRPr="00007389" w:rsidRDefault="007A3F4C" w:rsidP="00FA243F">
            <w:pPr>
              <w:pStyle w:val="TableText"/>
              <w:spacing w:before="0"/>
              <w:jc w:val="center"/>
              <w:rPr>
                <w:sz w:val="18"/>
                <w:szCs w:val="20"/>
                <w:rtl/>
              </w:rPr>
            </w:pPr>
          </w:p>
        </w:tc>
        <w:tc>
          <w:tcPr>
            <w:tcW w:w="1841" w:type="dxa"/>
            <w:tcBorders>
              <w:top w:val="single" w:sz="4" w:space="0" w:color="auto"/>
            </w:tcBorders>
          </w:tcPr>
          <w:p w14:paraId="44687294" w14:textId="77777777" w:rsidR="007A3F4C" w:rsidRPr="00007389" w:rsidRDefault="007A3F4C"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562" w:type="dxa"/>
          </w:tcPr>
          <w:p w14:paraId="76006B15" w14:textId="77777777" w:rsidR="007A3F4C" w:rsidRPr="00007389" w:rsidRDefault="007A3F4C" w:rsidP="00FA243F">
            <w:pPr>
              <w:pStyle w:val="TableText"/>
              <w:spacing w:before="0"/>
              <w:jc w:val="center"/>
              <w:rPr>
                <w:sz w:val="18"/>
                <w:szCs w:val="20"/>
                <w:rtl/>
              </w:rPr>
            </w:pPr>
          </w:p>
        </w:tc>
        <w:tc>
          <w:tcPr>
            <w:tcW w:w="1451" w:type="dxa"/>
            <w:tcBorders>
              <w:top w:val="single" w:sz="4" w:space="0" w:color="auto"/>
            </w:tcBorders>
          </w:tcPr>
          <w:p w14:paraId="0919043C" w14:textId="77777777" w:rsidR="007A3F4C" w:rsidRPr="00007389" w:rsidRDefault="007A3F4C" w:rsidP="00FA243F">
            <w:pPr>
              <w:pStyle w:val="TableText"/>
              <w:spacing w:before="0"/>
              <w:jc w:val="center"/>
              <w:rPr>
                <w:sz w:val="18"/>
                <w:szCs w:val="20"/>
                <w:rtl/>
              </w:rPr>
            </w:pPr>
            <w:r>
              <w:rPr>
                <w:rFonts w:hint="cs"/>
                <w:sz w:val="18"/>
                <w:szCs w:val="20"/>
                <w:rtl/>
              </w:rPr>
              <w:t>(מספר ת.ז.)</w:t>
            </w:r>
          </w:p>
        </w:tc>
        <w:tc>
          <w:tcPr>
            <w:tcW w:w="4818" w:type="dxa"/>
          </w:tcPr>
          <w:p w14:paraId="1FC4322A" w14:textId="77777777" w:rsidR="007A3F4C" w:rsidRPr="00007389" w:rsidRDefault="007A3F4C" w:rsidP="00FA243F">
            <w:pPr>
              <w:pStyle w:val="TableText"/>
              <w:spacing w:before="0"/>
              <w:jc w:val="center"/>
              <w:rPr>
                <w:sz w:val="18"/>
                <w:szCs w:val="20"/>
                <w:rtl/>
              </w:rPr>
            </w:pPr>
          </w:p>
        </w:tc>
      </w:tr>
    </w:tbl>
    <w:p w14:paraId="5AE3A407" w14:textId="77777777" w:rsidR="007A3F4C" w:rsidRPr="00BE6CBA" w:rsidRDefault="007A3F4C" w:rsidP="007A3F4C">
      <w:pPr>
        <w:pStyle w:val="Para0"/>
        <w:spacing w:before="0"/>
        <w:rPr>
          <w:rtl/>
        </w:rPr>
      </w:pPr>
      <w:r w:rsidRPr="00BE6CBA">
        <w:rPr>
          <w:rtl/>
        </w:rPr>
        <w:t>וכי אהיה צפוי לעונשים הקבועים בחוק אם לא אעשה כן, מצהיר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100"/>
        <w:gridCol w:w="4702"/>
      </w:tblGrid>
      <w:tr w:rsidR="007A3F4C" w:rsidRPr="00E67CD6" w14:paraId="7B92A6A5" w14:textId="77777777" w:rsidTr="00FA243F">
        <w:tc>
          <w:tcPr>
            <w:tcW w:w="2383" w:type="dxa"/>
          </w:tcPr>
          <w:p w14:paraId="6A1888D7" w14:textId="77777777" w:rsidR="007A3F4C" w:rsidRDefault="007A3F4C" w:rsidP="00FA243F">
            <w:pPr>
              <w:pStyle w:val="Para0"/>
              <w:spacing w:before="0"/>
              <w:rPr>
                <w:rtl/>
              </w:rPr>
            </w:pPr>
            <w:r w:rsidRPr="00BE6CBA">
              <w:rPr>
                <w:rtl/>
              </w:rPr>
              <w:t>הנני נותן תצהיר זה בשם</w:t>
            </w:r>
          </w:p>
        </w:tc>
        <w:tc>
          <w:tcPr>
            <w:tcW w:w="2100" w:type="dxa"/>
            <w:tcBorders>
              <w:bottom w:val="single" w:sz="4" w:space="0" w:color="auto"/>
            </w:tcBorders>
          </w:tcPr>
          <w:p w14:paraId="4A469A50" w14:textId="1EAFCBEB"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702" w:type="dxa"/>
          </w:tcPr>
          <w:p w14:paraId="119AD2B8" w14:textId="77777777" w:rsidR="007A3F4C" w:rsidRDefault="007A3F4C" w:rsidP="00FA243F">
            <w:pPr>
              <w:pStyle w:val="Para0"/>
              <w:spacing w:before="0"/>
              <w:rPr>
                <w:rtl/>
              </w:rPr>
            </w:pPr>
            <w:r>
              <w:rPr>
                <w:rFonts w:hint="cs"/>
                <w:rtl/>
              </w:rPr>
              <w:t>הזוכה</w:t>
            </w:r>
            <w:r w:rsidRPr="00BE6CBA">
              <w:rPr>
                <w:rtl/>
              </w:rPr>
              <w:t xml:space="preserve"> </w:t>
            </w:r>
            <w:r>
              <w:rPr>
                <w:rFonts w:hint="cs"/>
                <w:rtl/>
              </w:rPr>
              <w:t>להספקת הטובין/שירותים</w:t>
            </w:r>
            <w:r w:rsidRPr="00BE6CBA">
              <w:rPr>
                <w:rtl/>
              </w:rPr>
              <w:t xml:space="preserve"> המבוקשים</w:t>
            </w:r>
            <w:r>
              <w:rPr>
                <w:rFonts w:hint="cs"/>
                <w:rtl/>
              </w:rPr>
              <w:t xml:space="preserve"> </w:t>
            </w:r>
            <w:r w:rsidRPr="00BE6CBA">
              <w:rPr>
                <w:rtl/>
              </w:rPr>
              <w:t xml:space="preserve">(להלן: </w:t>
            </w:r>
          </w:p>
        </w:tc>
      </w:tr>
      <w:tr w:rsidR="007A3F4C" w:rsidRPr="00007389" w14:paraId="1587D39B" w14:textId="77777777" w:rsidTr="00FA243F">
        <w:tc>
          <w:tcPr>
            <w:tcW w:w="2383" w:type="dxa"/>
          </w:tcPr>
          <w:p w14:paraId="441004EC" w14:textId="77777777" w:rsidR="007A3F4C" w:rsidRPr="00007389" w:rsidRDefault="007A3F4C" w:rsidP="00FA243F">
            <w:pPr>
              <w:pStyle w:val="TableText"/>
              <w:spacing w:before="0"/>
              <w:jc w:val="center"/>
              <w:rPr>
                <w:sz w:val="18"/>
                <w:szCs w:val="20"/>
                <w:rtl/>
              </w:rPr>
            </w:pPr>
          </w:p>
        </w:tc>
        <w:tc>
          <w:tcPr>
            <w:tcW w:w="2100" w:type="dxa"/>
            <w:tcBorders>
              <w:top w:val="single" w:sz="4" w:space="0" w:color="auto"/>
            </w:tcBorders>
          </w:tcPr>
          <w:p w14:paraId="3599AAAD" w14:textId="77777777" w:rsidR="007A3F4C" w:rsidRPr="00007389" w:rsidRDefault="007A3F4C" w:rsidP="00FA243F">
            <w:pPr>
              <w:pStyle w:val="TableText"/>
              <w:spacing w:before="0"/>
              <w:jc w:val="center"/>
              <w:rPr>
                <w:sz w:val="18"/>
                <w:szCs w:val="20"/>
                <w:rtl/>
              </w:rPr>
            </w:pPr>
            <w:r>
              <w:rPr>
                <w:rFonts w:hint="cs"/>
                <w:sz w:val="18"/>
                <w:szCs w:val="20"/>
                <w:rtl/>
              </w:rPr>
              <w:t>(שם החברה המציע)</w:t>
            </w:r>
          </w:p>
        </w:tc>
        <w:tc>
          <w:tcPr>
            <w:tcW w:w="4702" w:type="dxa"/>
          </w:tcPr>
          <w:p w14:paraId="633579A0" w14:textId="77777777" w:rsidR="007A3F4C" w:rsidRPr="00007389" w:rsidRDefault="007A3F4C" w:rsidP="00FA243F">
            <w:pPr>
              <w:pStyle w:val="TableText"/>
              <w:spacing w:before="0"/>
              <w:jc w:val="center"/>
              <w:rPr>
                <w:sz w:val="18"/>
                <w:szCs w:val="20"/>
                <w:rtl/>
              </w:rPr>
            </w:pPr>
          </w:p>
        </w:tc>
      </w:tr>
    </w:tbl>
    <w:p w14:paraId="16CDAB0A" w14:textId="2E651CD0" w:rsidR="007A3F4C" w:rsidRDefault="007A3F4C" w:rsidP="007A3F4C">
      <w:pPr>
        <w:pStyle w:val="Para0"/>
        <w:spacing w:before="0"/>
        <w:rPr>
          <w:rtl/>
        </w:rPr>
      </w:pPr>
      <w:r w:rsidRPr="00BE6CBA">
        <w:rPr>
          <w:rtl/>
        </w:rPr>
        <w:t>"</w:t>
      </w:r>
      <w:r w:rsidRPr="00454906">
        <w:rPr>
          <w:rFonts w:hint="cs"/>
          <w:b/>
          <w:bCs/>
          <w:rtl/>
        </w:rPr>
        <w:t>המציע</w:t>
      </w:r>
      <w:r w:rsidRPr="00BE6CBA">
        <w:rPr>
          <w:rtl/>
        </w:rPr>
        <w:t>")</w:t>
      </w:r>
      <w:r w:rsidRPr="00454906">
        <w:rPr>
          <w:rFonts w:hint="cs"/>
          <w:rtl/>
        </w:rPr>
        <w:t xml:space="preserve"> </w:t>
      </w:r>
      <w:r w:rsidRPr="00BE6CBA">
        <w:rPr>
          <w:rtl/>
        </w:rPr>
        <w:t xml:space="preserve">שהוא הגוף המבקש להתקשר עם משרד המשפטים בקשר עם </w:t>
      </w:r>
      <w:r w:rsidRPr="00454906">
        <w:rPr>
          <w:rtl/>
        </w:rPr>
        <w:t>מכרז</w:t>
      </w:r>
      <w:r w:rsidRPr="00454906">
        <w:rPr>
          <w:b/>
          <w:bCs/>
          <w:rtl/>
        </w:rPr>
        <w:t xml:space="preserve"> </w:t>
      </w:r>
      <w:fldSimple w:instr=" DOCPROPERTY  סוג_המכרז  \* MERGEFORMAT ">
        <w:r w:rsidR="00305A97">
          <w:rPr>
            <w:rtl/>
          </w:rPr>
          <w:t>פומבי</w:t>
        </w:r>
      </w:fldSimple>
      <w:r w:rsidRPr="00454906">
        <w:rPr>
          <w:rFonts w:hint="cs"/>
          <w:rtl/>
        </w:rPr>
        <w:t xml:space="preserve"> </w:t>
      </w:r>
      <w:fldSimple w:instr=" DOCPROPERTY  מזהה_המכרז  \* MERGEFORMAT ">
        <w:r w:rsidR="00305A97">
          <w:t>12-2021</w:t>
        </w:r>
      </w:fldSimple>
      <w:r w:rsidRPr="00454906">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sidRPr="00F66E5D">
        <w:rPr>
          <w:rFonts w:hint="cs"/>
          <w:rtl/>
        </w:rPr>
        <w:t>.</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2156"/>
        <w:gridCol w:w="5741"/>
      </w:tblGrid>
      <w:tr w:rsidR="007A3F4C" w14:paraId="7B474220" w14:textId="77777777" w:rsidTr="00FA243F">
        <w:tc>
          <w:tcPr>
            <w:tcW w:w="1271" w:type="dxa"/>
          </w:tcPr>
          <w:p w14:paraId="6B276E47" w14:textId="77777777" w:rsidR="007A3F4C" w:rsidRDefault="007A3F4C" w:rsidP="00FA243F">
            <w:pPr>
              <w:pStyle w:val="Para0"/>
              <w:spacing w:before="0"/>
              <w:rPr>
                <w:rtl/>
              </w:rPr>
            </w:pPr>
            <w:r w:rsidRPr="00BE6CBA">
              <w:rPr>
                <w:rtl/>
              </w:rPr>
              <w:t>אני מכהן</w:t>
            </w:r>
            <w:r>
              <w:rPr>
                <w:rFonts w:hint="cs"/>
                <w:rtl/>
              </w:rPr>
              <w:t xml:space="preserve"> כ</w:t>
            </w:r>
          </w:p>
        </w:tc>
        <w:tc>
          <w:tcPr>
            <w:tcW w:w="2127" w:type="dxa"/>
            <w:tcBorders>
              <w:bottom w:val="single" w:sz="4" w:space="0" w:color="auto"/>
            </w:tcBorders>
          </w:tcPr>
          <w:p w14:paraId="62BE9D37" w14:textId="008F0559"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664" w:type="dxa"/>
          </w:tcPr>
          <w:p w14:paraId="45A237E6" w14:textId="77777777" w:rsidR="007A3F4C" w:rsidRDefault="007A3F4C" w:rsidP="00FA243F">
            <w:pPr>
              <w:pStyle w:val="NumberList0"/>
              <w:numPr>
                <w:ilvl w:val="0"/>
                <w:numId w:val="0"/>
              </w:numPr>
              <w:spacing w:before="0"/>
              <w:ind w:left="357" w:hanging="357"/>
              <w:rPr>
                <w:rtl/>
              </w:rPr>
            </w:pPr>
            <w:r w:rsidRPr="00BE6CBA">
              <w:rPr>
                <w:rtl/>
              </w:rPr>
              <w:t>והנני מוסמך/ת לתת תצהיר זה בשם המציע.</w:t>
            </w:r>
          </w:p>
        </w:tc>
      </w:tr>
    </w:tbl>
    <w:p w14:paraId="77C0C214" w14:textId="77777777" w:rsidR="007A3F4C" w:rsidRPr="00BE6CBA" w:rsidRDefault="007A3F4C" w:rsidP="00FC0540">
      <w:pPr>
        <w:pStyle w:val="NumberList0"/>
        <w:numPr>
          <w:ilvl w:val="0"/>
          <w:numId w:val="65"/>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38E26E3B" w14:textId="77777777" w:rsidR="007A3F4C" w:rsidRPr="00BE6CBA" w:rsidRDefault="007A3F4C" w:rsidP="007A3F4C">
      <w:pPr>
        <w:pStyle w:val="NumberList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7A3F4C" w:rsidRPr="00BE6CBA" w14:paraId="0E9C585E" w14:textId="77777777" w:rsidTr="00FA243F">
        <w:tc>
          <w:tcPr>
            <w:tcW w:w="9072" w:type="dxa"/>
            <w:gridSpan w:val="4"/>
            <w:tcBorders>
              <w:top w:val="nil"/>
              <w:left w:val="nil"/>
              <w:right w:val="nil"/>
            </w:tcBorders>
            <w:shd w:val="clear" w:color="auto" w:fill="auto"/>
          </w:tcPr>
          <w:p w14:paraId="61AB95BD" w14:textId="77777777" w:rsidR="007A3F4C" w:rsidRPr="00BE6CBA" w:rsidRDefault="007A3F4C" w:rsidP="00FA243F">
            <w:pPr>
              <w:pStyle w:val="TableText"/>
              <w:spacing w:after="60"/>
              <w:rPr>
                <w:rtl/>
              </w:rPr>
            </w:pPr>
            <w:r>
              <w:rPr>
                <w:rFonts w:hint="cs"/>
                <w:rtl/>
              </w:rPr>
              <w:t>על החתום,</w:t>
            </w:r>
          </w:p>
        </w:tc>
      </w:tr>
      <w:tr w:rsidR="007A3F4C" w:rsidRPr="00BE6CBA" w14:paraId="5BE879E2" w14:textId="77777777" w:rsidTr="00FA243F">
        <w:tc>
          <w:tcPr>
            <w:tcW w:w="2251" w:type="dxa"/>
            <w:shd w:val="clear" w:color="auto" w:fill="B8CCE4" w:themeFill="accent1" w:themeFillTint="66"/>
          </w:tcPr>
          <w:p w14:paraId="1EF6C66C" w14:textId="77777777" w:rsidR="007A3F4C" w:rsidRPr="00BE6CBA" w:rsidRDefault="007A3F4C" w:rsidP="00FA243F">
            <w:pPr>
              <w:pStyle w:val="TableHead"/>
              <w:rPr>
                <w:rtl/>
              </w:rPr>
            </w:pPr>
            <w:r w:rsidRPr="00BE6CBA">
              <w:rPr>
                <w:rFonts w:hint="cs"/>
                <w:rtl/>
              </w:rPr>
              <w:t>שם מלא</w:t>
            </w:r>
          </w:p>
        </w:tc>
        <w:tc>
          <w:tcPr>
            <w:tcW w:w="2342" w:type="dxa"/>
            <w:shd w:val="clear" w:color="auto" w:fill="B8CCE4" w:themeFill="accent1" w:themeFillTint="66"/>
          </w:tcPr>
          <w:p w14:paraId="7C26E084" w14:textId="77777777" w:rsidR="007A3F4C" w:rsidRPr="00BE6CBA" w:rsidRDefault="007A3F4C" w:rsidP="00FA243F">
            <w:pPr>
              <w:pStyle w:val="TableHead"/>
              <w:rPr>
                <w:rtl/>
              </w:rPr>
            </w:pPr>
            <w:r w:rsidRPr="00BE6CBA">
              <w:rPr>
                <w:rFonts w:hint="cs"/>
                <w:rtl/>
              </w:rPr>
              <w:t>ת.ז.</w:t>
            </w:r>
          </w:p>
        </w:tc>
        <w:tc>
          <w:tcPr>
            <w:tcW w:w="2157" w:type="dxa"/>
            <w:shd w:val="clear" w:color="auto" w:fill="B8CCE4" w:themeFill="accent1" w:themeFillTint="66"/>
          </w:tcPr>
          <w:p w14:paraId="7A802C7F" w14:textId="77777777" w:rsidR="007A3F4C" w:rsidRPr="00BE6CBA" w:rsidRDefault="007A3F4C" w:rsidP="00FA243F">
            <w:pPr>
              <w:pStyle w:val="TableHead"/>
              <w:rPr>
                <w:rtl/>
              </w:rPr>
            </w:pPr>
            <w:r w:rsidRPr="00BE6CBA">
              <w:rPr>
                <w:rFonts w:hint="cs"/>
                <w:rtl/>
              </w:rPr>
              <w:t>תאריך</w:t>
            </w:r>
          </w:p>
        </w:tc>
        <w:tc>
          <w:tcPr>
            <w:tcW w:w="2322" w:type="dxa"/>
            <w:shd w:val="clear" w:color="auto" w:fill="B8CCE4" w:themeFill="accent1" w:themeFillTint="66"/>
          </w:tcPr>
          <w:p w14:paraId="223810C7" w14:textId="77777777" w:rsidR="007A3F4C" w:rsidRPr="00BE6CBA" w:rsidRDefault="007A3F4C" w:rsidP="00FA243F">
            <w:pPr>
              <w:pStyle w:val="TableHead"/>
              <w:rPr>
                <w:rtl/>
              </w:rPr>
            </w:pPr>
            <w:r w:rsidRPr="00BE6CBA">
              <w:rPr>
                <w:rFonts w:hint="cs"/>
                <w:rtl/>
              </w:rPr>
              <w:t>חותמת וחתימה</w:t>
            </w:r>
          </w:p>
        </w:tc>
      </w:tr>
      <w:tr w:rsidR="007A3F4C" w:rsidRPr="00BE6CBA" w14:paraId="359AAD5F" w14:textId="77777777" w:rsidTr="00FA243F">
        <w:trPr>
          <w:trHeight w:val="567"/>
        </w:trPr>
        <w:tc>
          <w:tcPr>
            <w:tcW w:w="2251" w:type="dxa"/>
            <w:shd w:val="clear" w:color="auto" w:fill="auto"/>
            <w:vAlign w:val="center"/>
          </w:tcPr>
          <w:p w14:paraId="0098B9E8" w14:textId="52052761" w:rsidR="007A3F4C" w:rsidRPr="00BE6CBA" w:rsidRDefault="007A3F4C"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342" w:type="dxa"/>
            <w:shd w:val="clear" w:color="auto" w:fill="auto"/>
            <w:vAlign w:val="center"/>
          </w:tcPr>
          <w:p w14:paraId="7E20B4D9" w14:textId="749BC6DB" w:rsidR="007A3F4C" w:rsidRPr="00BE6CBA" w:rsidRDefault="007A3F4C"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157" w:type="dxa"/>
            <w:vAlign w:val="center"/>
          </w:tcPr>
          <w:p w14:paraId="47C6D22F" w14:textId="1572B4B0" w:rsidR="007A3F4C" w:rsidRPr="00BE6CBA" w:rsidRDefault="007A3F4C"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322" w:type="dxa"/>
            <w:shd w:val="clear" w:color="auto" w:fill="auto"/>
            <w:vAlign w:val="center"/>
          </w:tcPr>
          <w:p w14:paraId="317A22ED" w14:textId="790C3CB5" w:rsidR="007A3F4C" w:rsidRPr="00BE6CBA" w:rsidRDefault="007A3F4C"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09F9F619" w14:textId="77777777" w:rsidR="007A3F4C" w:rsidRPr="00DA2164" w:rsidRDefault="007A3F4C" w:rsidP="007A3F4C">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3"/>
        <w:gridCol w:w="2323"/>
        <w:gridCol w:w="1649"/>
        <w:gridCol w:w="2554"/>
      </w:tblGrid>
      <w:tr w:rsidR="007A3F4C" w:rsidRPr="00E67CD6" w14:paraId="0EC4F5CF" w14:textId="77777777" w:rsidTr="00FA243F">
        <w:tc>
          <w:tcPr>
            <w:tcW w:w="1136" w:type="dxa"/>
          </w:tcPr>
          <w:p w14:paraId="5562D5BA" w14:textId="77777777" w:rsidR="007A3F4C" w:rsidRDefault="007A3F4C"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3" w:type="dxa"/>
            <w:tcBorders>
              <w:bottom w:val="single" w:sz="4" w:space="0" w:color="auto"/>
            </w:tcBorders>
          </w:tcPr>
          <w:p w14:paraId="4BAE26B2" w14:textId="4236D7DC"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323" w:type="dxa"/>
          </w:tcPr>
          <w:p w14:paraId="730F6A9B" w14:textId="77777777" w:rsidR="007A3F4C" w:rsidRPr="00957BB9" w:rsidRDefault="007A3F4C" w:rsidP="00FA243F">
            <w:pPr>
              <w:pStyle w:val="Para0"/>
              <w:spacing w:before="0"/>
              <w:rPr>
                <w:rtl/>
              </w:rPr>
            </w:pPr>
            <w:r>
              <w:rPr>
                <w:rFonts w:hint="cs"/>
                <w:rtl/>
              </w:rPr>
              <w:t>, עו"ד, מאשר/ת כי ביום</w:t>
            </w:r>
          </w:p>
        </w:tc>
        <w:tc>
          <w:tcPr>
            <w:tcW w:w="1649" w:type="dxa"/>
            <w:tcBorders>
              <w:bottom w:val="single" w:sz="4" w:space="0" w:color="auto"/>
            </w:tcBorders>
          </w:tcPr>
          <w:p w14:paraId="3179A463" w14:textId="6E0AEF8A"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4" w:type="dxa"/>
          </w:tcPr>
          <w:p w14:paraId="22A428FB" w14:textId="77777777" w:rsidR="007A3F4C" w:rsidRDefault="007A3F4C" w:rsidP="00FA243F">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7A3F4C" w:rsidRPr="00007389" w14:paraId="4F6A7CD5" w14:textId="77777777" w:rsidTr="00FA243F">
        <w:tc>
          <w:tcPr>
            <w:tcW w:w="1136" w:type="dxa"/>
          </w:tcPr>
          <w:p w14:paraId="3516CAC2" w14:textId="77777777" w:rsidR="007A3F4C" w:rsidRPr="00007389" w:rsidRDefault="007A3F4C" w:rsidP="00FA243F">
            <w:pPr>
              <w:pStyle w:val="TableText"/>
              <w:spacing w:before="0"/>
              <w:jc w:val="center"/>
              <w:rPr>
                <w:sz w:val="18"/>
                <w:szCs w:val="20"/>
                <w:rtl/>
              </w:rPr>
            </w:pPr>
          </w:p>
        </w:tc>
        <w:tc>
          <w:tcPr>
            <w:tcW w:w="1523" w:type="dxa"/>
            <w:tcBorders>
              <w:top w:val="single" w:sz="4" w:space="0" w:color="auto"/>
            </w:tcBorders>
          </w:tcPr>
          <w:p w14:paraId="466D5608" w14:textId="77777777" w:rsidR="007A3F4C" w:rsidRPr="00007389" w:rsidRDefault="007A3F4C"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23" w:type="dxa"/>
          </w:tcPr>
          <w:p w14:paraId="6B8A5DC6" w14:textId="77777777" w:rsidR="007A3F4C" w:rsidRPr="00007389" w:rsidRDefault="007A3F4C" w:rsidP="00FA243F">
            <w:pPr>
              <w:pStyle w:val="TableText"/>
              <w:spacing w:before="0"/>
              <w:jc w:val="center"/>
              <w:rPr>
                <w:sz w:val="18"/>
                <w:szCs w:val="20"/>
                <w:rtl/>
              </w:rPr>
            </w:pPr>
          </w:p>
        </w:tc>
        <w:tc>
          <w:tcPr>
            <w:tcW w:w="1649" w:type="dxa"/>
            <w:tcBorders>
              <w:top w:val="single" w:sz="4" w:space="0" w:color="auto"/>
            </w:tcBorders>
          </w:tcPr>
          <w:p w14:paraId="363C7236" w14:textId="77777777" w:rsidR="007A3F4C" w:rsidRPr="00007389" w:rsidRDefault="007A3F4C" w:rsidP="00FA243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47F65011" w14:textId="77777777" w:rsidR="007A3F4C" w:rsidRPr="00007389" w:rsidRDefault="007A3F4C" w:rsidP="00FA243F">
            <w:pPr>
              <w:pStyle w:val="TableText"/>
              <w:spacing w:before="0"/>
              <w:jc w:val="center"/>
              <w:rPr>
                <w:sz w:val="18"/>
                <w:szCs w:val="20"/>
                <w:rtl/>
              </w:rPr>
            </w:pPr>
          </w:p>
        </w:tc>
      </w:tr>
    </w:tbl>
    <w:p w14:paraId="4343DD5B" w14:textId="77777777" w:rsidR="007A3F4C" w:rsidRDefault="007A3F4C" w:rsidP="007A3F4C">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7A3F4C" w:rsidRPr="00E67CD6" w14:paraId="637A03E4" w14:textId="77777777" w:rsidTr="00FA243F">
        <w:tc>
          <w:tcPr>
            <w:tcW w:w="869" w:type="dxa"/>
            <w:tcBorders>
              <w:top w:val="nil"/>
              <w:left w:val="nil"/>
              <w:bottom w:val="nil"/>
              <w:right w:val="nil"/>
            </w:tcBorders>
          </w:tcPr>
          <w:p w14:paraId="1D8FCE11" w14:textId="77777777" w:rsidR="007A3F4C" w:rsidRDefault="007A3F4C" w:rsidP="00FA243F">
            <w:pPr>
              <w:pStyle w:val="Para0"/>
              <w:spacing w:before="0"/>
              <w:rPr>
                <w:rtl/>
              </w:rPr>
            </w:pPr>
            <w:r>
              <w:rPr>
                <w:rFonts w:hint="cs"/>
                <w:rtl/>
              </w:rPr>
              <w:t>ברחוב</w:t>
            </w:r>
          </w:p>
        </w:tc>
        <w:tc>
          <w:tcPr>
            <w:tcW w:w="1372" w:type="dxa"/>
            <w:tcBorders>
              <w:top w:val="nil"/>
              <w:left w:val="nil"/>
              <w:bottom w:val="single" w:sz="4" w:space="0" w:color="auto"/>
              <w:right w:val="nil"/>
            </w:tcBorders>
          </w:tcPr>
          <w:p w14:paraId="30E12C22" w14:textId="4A19CF01"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4966D28B" w14:textId="77777777" w:rsidR="007A3F4C" w:rsidRPr="00957BB9" w:rsidRDefault="007A3F4C" w:rsidP="00FA243F">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08A7EF33" w14:textId="0B0823AE"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2D901CB1" w14:textId="77777777" w:rsidR="007A3F4C" w:rsidRDefault="007A3F4C" w:rsidP="00FA243F">
            <w:pPr>
              <w:pStyle w:val="Para0"/>
              <w:spacing w:before="0"/>
              <w:rPr>
                <w:rtl/>
              </w:rPr>
            </w:pPr>
            <w:r>
              <w:rPr>
                <w:rFonts w:hint="cs"/>
                <w:rtl/>
              </w:rPr>
              <w:t>מר/גב'</w:t>
            </w:r>
          </w:p>
        </w:tc>
        <w:tc>
          <w:tcPr>
            <w:tcW w:w="1666" w:type="dxa"/>
            <w:tcBorders>
              <w:top w:val="nil"/>
              <w:left w:val="nil"/>
              <w:bottom w:val="single" w:sz="4" w:space="0" w:color="auto"/>
              <w:right w:val="nil"/>
            </w:tcBorders>
          </w:tcPr>
          <w:p w14:paraId="0CA98FBD" w14:textId="1B341CD1"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5FFC0C8A" w14:textId="77777777" w:rsidR="007A3F4C" w:rsidRDefault="007A3F4C" w:rsidP="00FA243F">
            <w:pPr>
              <w:pStyle w:val="Para0"/>
              <w:spacing w:before="0"/>
              <w:rPr>
                <w:rtl/>
              </w:rPr>
            </w:pPr>
            <w:r>
              <w:rPr>
                <w:rFonts w:hint="cs"/>
                <w:rtl/>
              </w:rPr>
              <w:t>שזיהה/תה עצמו/ה</w:t>
            </w:r>
          </w:p>
        </w:tc>
      </w:tr>
      <w:tr w:rsidR="007A3F4C" w:rsidRPr="00007389" w14:paraId="4934A1E6" w14:textId="77777777" w:rsidTr="00FA243F">
        <w:tc>
          <w:tcPr>
            <w:tcW w:w="869" w:type="dxa"/>
            <w:tcBorders>
              <w:top w:val="nil"/>
              <w:left w:val="nil"/>
              <w:bottom w:val="nil"/>
              <w:right w:val="nil"/>
            </w:tcBorders>
          </w:tcPr>
          <w:p w14:paraId="5AF42209" w14:textId="77777777" w:rsidR="007A3F4C" w:rsidRPr="00007389" w:rsidRDefault="007A3F4C" w:rsidP="00FA243F">
            <w:pPr>
              <w:pStyle w:val="TableText"/>
              <w:spacing w:before="0"/>
              <w:jc w:val="center"/>
              <w:rPr>
                <w:sz w:val="18"/>
                <w:szCs w:val="20"/>
                <w:rtl/>
              </w:rPr>
            </w:pPr>
          </w:p>
        </w:tc>
        <w:tc>
          <w:tcPr>
            <w:tcW w:w="1372" w:type="dxa"/>
            <w:tcBorders>
              <w:top w:val="single" w:sz="4" w:space="0" w:color="auto"/>
              <w:left w:val="nil"/>
              <w:bottom w:val="nil"/>
              <w:right w:val="nil"/>
            </w:tcBorders>
          </w:tcPr>
          <w:p w14:paraId="62CA95CC" w14:textId="77777777" w:rsidR="007A3F4C" w:rsidRPr="00007389" w:rsidRDefault="007A3F4C" w:rsidP="00FA243F">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10E1ADD8" w14:textId="77777777" w:rsidR="007A3F4C" w:rsidRPr="00007389" w:rsidRDefault="007A3F4C" w:rsidP="00FA243F">
            <w:pPr>
              <w:pStyle w:val="TableText"/>
              <w:spacing w:before="0"/>
              <w:jc w:val="center"/>
              <w:rPr>
                <w:sz w:val="18"/>
                <w:szCs w:val="20"/>
                <w:rtl/>
              </w:rPr>
            </w:pPr>
          </w:p>
        </w:tc>
        <w:tc>
          <w:tcPr>
            <w:tcW w:w="1559" w:type="dxa"/>
            <w:tcBorders>
              <w:top w:val="single" w:sz="4" w:space="0" w:color="auto"/>
              <w:left w:val="nil"/>
              <w:bottom w:val="nil"/>
              <w:right w:val="nil"/>
            </w:tcBorders>
          </w:tcPr>
          <w:p w14:paraId="3CD6FF2D" w14:textId="77777777" w:rsidR="007A3F4C" w:rsidRPr="00007389" w:rsidRDefault="007A3F4C" w:rsidP="00FA243F">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1F0834AC" w14:textId="77777777" w:rsidR="007A3F4C" w:rsidRPr="00007389" w:rsidRDefault="007A3F4C" w:rsidP="00FA243F">
            <w:pPr>
              <w:pStyle w:val="TableText"/>
              <w:spacing w:before="0"/>
              <w:jc w:val="center"/>
              <w:rPr>
                <w:sz w:val="18"/>
                <w:szCs w:val="20"/>
                <w:rtl/>
              </w:rPr>
            </w:pPr>
          </w:p>
        </w:tc>
        <w:tc>
          <w:tcPr>
            <w:tcW w:w="1666" w:type="dxa"/>
            <w:tcBorders>
              <w:top w:val="single" w:sz="4" w:space="0" w:color="auto"/>
              <w:left w:val="nil"/>
              <w:bottom w:val="nil"/>
              <w:right w:val="nil"/>
            </w:tcBorders>
          </w:tcPr>
          <w:p w14:paraId="18D95D5D" w14:textId="77777777" w:rsidR="007A3F4C" w:rsidRPr="00007389" w:rsidRDefault="007A3F4C" w:rsidP="00FA243F">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5DF7912" w14:textId="77777777" w:rsidR="007A3F4C" w:rsidRPr="00007389" w:rsidRDefault="007A3F4C" w:rsidP="00FA243F">
            <w:pPr>
              <w:pStyle w:val="TableText"/>
              <w:spacing w:before="0"/>
              <w:jc w:val="center"/>
              <w:rPr>
                <w:sz w:val="18"/>
                <w:szCs w:val="20"/>
                <w:rtl/>
              </w:rPr>
            </w:pPr>
          </w:p>
        </w:tc>
      </w:tr>
    </w:tbl>
    <w:p w14:paraId="0333BFC9" w14:textId="77777777" w:rsidR="007A3F4C" w:rsidRDefault="007A3F4C" w:rsidP="007A3F4C">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7A3F4C" w:rsidRPr="00E67CD6" w14:paraId="03BBBD5F" w14:textId="77777777" w:rsidTr="00FA243F">
        <w:tc>
          <w:tcPr>
            <w:tcW w:w="1249" w:type="dxa"/>
            <w:tcBorders>
              <w:top w:val="nil"/>
              <w:left w:val="nil"/>
              <w:bottom w:val="nil"/>
              <w:right w:val="nil"/>
            </w:tcBorders>
          </w:tcPr>
          <w:p w14:paraId="73514394" w14:textId="77777777" w:rsidR="007A3F4C" w:rsidRDefault="007A3F4C" w:rsidP="00FA243F">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0F9A8280" w14:textId="63E90236"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358D2B1D" w14:textId="77777777" w:rsidR="007A3F4C" w:rsidRPr="00E67CD6" w:rsidRDefault="007A3F4C" w:rsidP="00FA243F">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7A3F4C" w:rsidRPr="00007389" w14:paraId="30273E8E" w14:textId="77777777" w:rsidTr="00FA243F">
        <w:tc>
          <w:tcPr>
            <w:tcW w:w="1249" w:type="dxa"/>
            <w:tcBorders>
              <w:top w:val="nil"/>
              <w:left w:val="nil"/>
              <w:bottom w:val="nil"/>
              <w:right w:val="nil"/>
            </w:tcBorders>
          </w:tcPr>
          <w:p w14:paraId="545CA413" w14:textId="77777777" w:rsidR="007A3F4C" w:rsidRPr="00007389" w:rsidRDefault="007A3F4C" w:rsidP="00FA243F">
            <w:pPr>
              <w:pStyle w:val="TableText"/>
              <w:spacing w:before="0"/>
              <w:jc w:val="center"/>
              <w:rPr>
                <w:sz w:val="18"/>
                <w:szCs w:val="20"/>
                <w:rtl/>
              </w:rPr>
            </w:pPr>
          </w:p>
        </w:tc>
        <w:tc>
          <w:tcPr>
            <w:tcW w:w="1697" w:type="dxa"/>
            <w:tcBorders>
              <w:top w:val="single" w:sz="4" w:space="0" w:color="auto"/>
              <w:left w:val="nil"/>
              <w:bottom w:val="nil"/>
              <w:right w:val="nil"/>
            </w:tcBorders>
          </w:tcPr>
          <w:p w14:paraId="010F6072" w14:textId="77777777" w:rsidR="007A3F4C" w:rsidRPr="00007389" w:rsidRDefault="007A3F4C" w:rsidP="00FA243F">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45F3AC56" w14:textId="77777777" w:rsidR="007A3F4C" w:rsidRPr="00007389" w:rsidRDefault="007A3F4C" w:rsidP="00FA243F">
            <w:pPr>
              <w:pStyle w:val="TableText"/>
              <w:spacing w:before="0"/>
              <w:jc w:val="center"/>
              <w:rPr>
                <w:sz w:val="18"/>
                <w:szCs w:val="20"/>
                <w:rtl/>
              </w:rPr>
            </w:pPr>
          </w:p>
        </w:tc>
      </w:tr>
    </w:tbl>
    <w:tbl>
      <w:tblPr>
        <w:tblpPr w:leftFromText="181" w:rightFromText="181" w:vertAnchor="page" w:tblpXSpec="center" w:tblpY="14050"/>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A3F4C" w:rsidRPr="00BE6CBA" w14:paraId="6E7AEF47" w14:textId="77777777" w:rsidTr="007A3F4C">
        <w:tc>
          <w:tcPr>
            <w:tcW w:w="9072" w:type="dxa"/>
            <w:gridSpan w:val="5"/>
            <w:tcBorders>
              <w:top w:val="nil"/>
              <w:left w:val="nil"/>
              <w:right w:val="nil"/>
            </w:tcBorders>
            <w:shd w:val="clear" w:color="auto" w:fill="auto"/>
          </w:tcPr>
          <w:p w14:paraId="5DCF22E7" w14:textId="77777777" w:rsidR="007A3F4C" w:rsidRPr="00BE6CBA" w:rsidRDefault="007A3F4C" w:rsidP="007A3F4C">
            <w:pPr>
              <w:pStyle w:val="TableText"/>
              <w:rPr>
                <w:b/>
                <w:bCs/>
                <w:rtl/>
              </w:rPr>
            </w:pPr>
            <w:r w:rsidRPr="00BE6CBA">
              <w:rPr>
                <w:rFonts w:hint="cs"/>
                <w:rtl/>
              </w:rPr>
              <w:t>על החתום,</w:t>
            </w:r>
          </w:p>
        </w:tc>
      </w:tr>
      <w:tr w:rsidR="007A3F4C" w:rsidRPr="00BE6CBA" w14:paraId="43453CB7" w14:textId="77777777" w:rsidTr="007A3F4C">
        <w:tc>
          <w:tcPr>
            <w:tcW w:w="1845" w:type="dxa"/>
            <w:shd w:val="clear" w:color="auto" w:fill="B8CCE4" w:themeFill="accent1" w:themeFillTint="66"/>
          </w:tcPr>
          <w:p w14:paraId="7D3A5E31" w14:textId="77777777" w:rsidR="007A3F4C" w:rsidRPr="00BE6CBA" w:rsidRDefault="007A3F4C" w:rsidP="007A3F4C">
            <w:pPr>
              <w:pStyle w:val="TableHead"/>
              <w:rPr>
                <w:rtl/>
              </w:rPr>
            </w:pPr>
            <w:r w:rsidRPr="00BE6CBA">
              <w:rPr>
                <w:rFonts w:hint="cs"/>
                <w:rtl/>
              </w:rPr>
              <w:t>שם מלא</w:t>
            </w:r>
          </w:p>
        </w:tc>
        <w:tc>
          <w:tcPr>
            <w:tcW w:w="1935" w:type="dxa"/>
            <w:shd w:val="clear" w:color="auto" w:fill="B8CCE4" w:themeFill="accent1" w:themeFillTint="66"/>
          </w:tcPr>
          <w:p w14:paraId="433C711E" w14:textId="77777777" w:rsidR="007A3F4C" w:rsidRPr="00BE6CBA" w:rsidRDefault="007A3F4C" w:rsidP="007A3F4C">
            <w:pPr>
              <w:pStyle w:val="TableHead"/>
              <w:rPr>
                <w:rtl/>
              </w:rPr>
            </w:pPr>
            <w:r w:rsidRPr="00BE6CBA">
              <w:rPr>
                <w:rFonts w:hint="cs"/>
                <w:rtl/>
              </w:rPr>
              <w:t>ת.ז.</w:t>
            </w:r>
          </w:p>
        </w:tc>
        <w:tc>
          <w:tcPr>
            <w:tcW w:w="1913" w:type="dxa"/>
            <w:shd w:val="clear" w:color="auto" w:fill="B8CCE4" w:themeFill="accent1" w:themeFillTint="66"/>
          </w:tcPr>
          <w:p w14:paraId="00CC545C" w14:textId="77777777" w:rsidR="007A3F4C" w:rsidRPr="00BE6CBA" w:rsidRDefault="007A3F4C" w:rsidP="007A3F4C">
            <w:pPr>
              <w:pStyle w:val="TableHead"/>
              <w:rPr>
                <w:rtl/>
              </w:rPr>
            </w:pPr>
            <w:r w:rsidRPr="00BE6CBA">
              <w:rPr>
                <w:rFonts w:hint="cs"/>
                <w:rtl/>
              </w:rPr>
              <w:t>מספר רישיון</w:t>
            </w:r>
          </w:p>
        </w:tc>
        <w:tc>
          <w:tcPr>
            <w:tcW w:w="1735" w:type="dxa"/>
            <w:shd w:val="clear" w:color="auto" w:fill="B8CCE4" w:themeFill="accent1" w:themeFillTint="66"/>
          </w:tcPr>
          <w:p w14:paraId="39CCF356" w14:textId="77777777" w:rsidR="007A3F4C" w:rsidRPr="00BE6CBA" w:rsidRDefault="007A3F4C" w:rsidP="007A3F4C">
            <w:pPr>
              <w:pStyle w:val="TableHead"/>
              <w:rPr>
                <w:rtl/>
              </w:rPr>
            </w:pPr>
            <w:r w:rsidRPr="00BE6CBA">
              <w:rPr>
                <w:rFonts w:hint="cs"/>
                <w:rtl/>
              </w:rPr>
              <w:t>תאריך</w:t>
            </w:r>
          </w:p>
        </w:tc>
        <w:tc>
          <w:tcPr>
            <w:tcW w:w="1644" w:type="dxa"/>
            <w:shd w:val="clear" w:color="auto" w:fill="B8CCE4" w:themeFill="accent1" w:themeFillTint="66"/>
          </w:tcPr>
          <w:p w14:paraId="06A000A4" w14:textId="77777777" w:rsidR="007A3F4C" w:rsidRPr="00BE6CBA" w:rsidRDefault="007A3F4C" w:rsidP="007A3F4C">
            <w:pPr>
              <w:pStyle w:val="TableHead"/>
              <w:rPr>
                <w:rtl/>
              </w:rPr>
            </w:pPr>
            <w:r w:rsidRPr="00BE6CBA">
              <w:rPr>
                <w:rFonts w:hint="cs"/>
                <w:rtl/>
              </w:rPr>
              <w:t>חותמת וחתימה</w:t>
            </w:r>
          </w:p>
        </w:tc>
      </w:tr>
      <w:tr w:rsidR="007A3F4C" w:rsidRPr="00BE6CBA" w14:paraId="4068C34C" w14:textId="77777777" w:rsidTr="007A3F4C">
        <w:trPr>
          <w:trHeight w:val="567"/>
        </w:trPr>
        <w:tc>
          <w:tcPr>
            <w:tcW w:w="1845" w:type="dxa"/>
            <w:shd w:val="clear" w:color="auto" w:fill="auto"/>
            <w:vAlign w:val="center"/>
          </w:tcPr>
          <w:p w14:paraId="5237079B" w14:textId="2E41333C"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242B97F5" w14:textId="59C3832F"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377152E5" w14:textId="28661B58"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1185DA36" w14:textId="35435848"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5710F3E0" w14:textId="30AD6B71"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6C978E52" w14:textId="639AF713" w:rsidR="007A3F4C" w:rsidRDefault="007A3F4C" w:rsidP="007A3F4C">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2DA0FDA8" w14:textId="77777777" w:rsidR="007A3F4C" w:rsidRPr="009633F0" w:rsidRDefault="007A3F4C" w:rsidP="007A3F4C">
      <w:pPr>
        <w:pStyle w:val="12"/>
        <w:pageBreakBefore/>
        <w:numPr>
          <w:ilvl w:val="0"/>
          <w:numId w:val="0"/>
        </w:numPr>
        <w:spacing w:after="120"/>
        <w:rPr>
          <w:sz w:val="22"/>
          <w:szCs w:val="24"/>
          <w:rtl/>
        </w:rPr>
      </w:pPr>
      <w:bookmarkStart w:id="5" w:name="_Toc372046723"/>
      <w:bookmarkStart w:id="6" w:name="_Toc377227328"/>
      <w:bookmarkStart w:id="7" w:name="התחייבות_להחתמת_קבלני_משנה_היעדר_ניגוד"/>
      <w:bookmarkStart w:id="8" w:name="_Toc478305358"/>
      <w:r>
        <w:rPr>
          <w:rFonts w:hint="cs"/>
          <w:sz w:val="22"/>
          <w:szCs w:val="24"/>
          <w:rtl/>
        </w:rPr>
        <w:lastRenderedPageBreak/>
        <w:t>1.5</w:t>
      </w:r>
      <w:r w:rsidRPr="00AC1FCC">
        <w:rPr>
          <w:rFonts w:hint="cs"/>
          <w:sz w:val="22"/>
          <w:szCs w:val="24"/>
          <w:rtl/>
        </w:rPr>
        <w:t>.</w:t>
      </w:r>
      <w:r>
        <w:rPr>
          <w:rFonts w:hint="cs"/>
          <w:sz w:val="22"/>
          <w:szCs w:val="24"/>
          <w:rtl/>
        </w:rPr>
        <w:t>10</w:t>
      </w:r>
      <w:r w:rsidRPr="00AC1FCC">
        <w:rPr>
          <w:rFonts w:hint="cs"/>
          <w:sz w:val="22"/>
          <w:szCs w:val="24"/>
          <w:rtl/>
        </w:rPr>
        <w:t xml:space="preserve">(ב) </w:t>
      </w:r>
      <w:r>
        <w:rPr>
          <w:rFonts w:hint="cs"/>
          <w:sz w:val="22"/>
          <w:szCs w:val="24"/>
          <w:rtl/>
        </w:rPr>
        <w:t>תצהיר</w:t>
      </w:r>
      <w:r w:rsidRPr="00AC1FCC">
        <w:rPr>
          <w:rFonts w:hint="cs"/>
          <w:sz w:val="22"/>
          <w:szCs w:val="24"/>
          <w:rtl/>
        </w:rPr>
        <w:t xml:space="preserve"> על היעדר ניגוד עניינים [קבלן משנה]</w:t>
      </w:r>
    </w:p>
    <w:p w14:paraId="142FE469" w14:textId="77777777" w:rsidR="007A3F4C" w:rsidRPr="00B056F9" w:rsidRDefault="007A3F4C" w:rsidP="007A3F4C">
      <w:pPr>
        <w:pStyle w:val="Para0"/>
        <w:spacing w:before="240"/>
        <w:rPr>
          <w:rtl/>
        </w:rPr>
      </w:pPr>
      <w:r w:rsidRPr="00B056F9">
        <w:rPr>
          <w:rFonts w:hint="cs"/>
          <w:rtl/>
        </w:rPr>
        <w:t>לכבוד,</w:t>
      </w:r>
    </w:p>
    <w:p w14:paraId="0C5A4379" w14:textId="77777777" w:rsidR="007A3F4C" w:rsidRPr="00FC1AA5" w:rsidRDefault="007A3F4C" w:rsidP="007A3F4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580"/>
        <w:gridCol w:w="7034"/>
      </w:tblGrid>
      <w:tr w:rsidR="007A3F4C" w14:paraId="255BADA4" w14:textId="77777777" w:rsidTr="00FA243F">
        <w:tc>
          <w:tcPr>
            <w:tcW w:w="571" w:type="dxa"/>
          </w:tcPr>
          <w:p w14:paraId="7DDB3CB0" w14:textId="77777777" w:rsidR="007A3F4C" w:rsidRDefault="007A3F4C" w:rsidP="00FA243F">
            <w:pPr>
              <w:pStyle w:val="Para0"/>
              <w:spacing w:before="0"/>
              <w:rPr>
                <w:rtl/>
              </w:rPr>
            </w:pPr>
            <w:r>
              <w:rPr>
                <w:rtl/>
              </w:rPr>
              <w:t>אני</w:t>
            </w:r>
          </w:p>
        </w:tc>
        <w:tc>
          <w:tcPr>
            <w:tcW w:w="1580" w:type="dxa"/>
            <w:tcBorders>
              <w:bottom w:val="single" w:sz="4" w:space="0" w:color="auto"/>
            </w:tcBorders>
          </w:tcPr>
          <w:p w14:paraId="5EB433EE" w14:textId="3967EE53"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7034" w:type="dxa"/>
          </w:tcPr>
          <w:p w14:paraId="42392560" w14:textId="77777777" w:rsidR="007A3F4C" w:rsidRDefault="007A3F4C" w:rsidP="00FA243F">
            <w:pPr>
              <w:pStyle w:val="Para0"/>
              <w:spacing w:before="0"/>
              <w:rPr>
                <w:rtl/>
              </w:rPr>
            </w:pPr>
            <w:r>
              <w:rPr>
                <w:rtl/>
              </w:rPr>
              <w:t xml:space="preserve">לאחר שהוזהרתי כי עלי לומר את האמת וכי אהיה צפוי לעונשים הקבועים בחוק </w:t>
            </w:r>
          </w:p>
        </w:tc>
      </w:tr>
      <w:tr w:rsidR="007A3F4C" w:rsidRPr="00931A55" w14:paraId="36D0EABB" w14:textId="77777777" w:rsidTr="00FA243F">
        <w:tc>
          <w:tcPr>
            <w:tcW w:w="571" w:type="dxa"/>
          </w:tcPr>
          <w:p w14:paraId="49213748" w14:textId="77777777" w:rsidR="007A3F4C" w:rsidRPr="00931A55" w:rsidRDefault="007A3F4C" w:rsidP="00FA243F">
            <w:pPr>
              <w:pStyle w:val="TableText"/>
              <w:spacing w:before="0"/>
              <w:jc w:val="center"/>
              <w:rPr>
                <w:sz w:val="18"/>
                <w:szCs w:val="20"/>
                <w:rtl/>
              </w:rPr>
            </w:pPr>
          </w:p>
        </w:tc>
        <w:tc>
          <w:tcPr>
            <w:tcW w:w="1580" w:type="dxa"/>
            <w:tcBorders>
              <w:top w:val="single" w:sz="4" w:space="0" w:color="auto"/>
            </w:tcBorders>
          </w:tcPr>
          <w:p w14:paraId="1A52A2AB" w14:textId="77777777" w:rsidR="007A3F4C" w:rsidRPr="00931A55" w:rsidRDefault="007A3F4C" w:rsidP="00FA243F">
            <w:pPr>
              <w:pStyle w:val="TableText"/>
              <w:spacing w:before="0"/>
              <w:jc w:val="center"/>
              <w:rPr>
                <w:sz w:val="18"/>
                <w:szCs w:val="20"/>
                <w:rtl/>
              </w:rPr>
            </w:pPr>
            <w:r w:rsidRPr="00931A55">
              <w:rPr>
                <w:rFonts w:hint="cs"/>
                <w:sz w:val="18"/>
                <w:szCs w:val="20"/>
                <w:rtl/>
              </w:rPr>
              <w:t>(שם מלא)</w:t>
            </w:r>
          </w:p>
        </w:tc>
        <w:tc>
          <w:tcPr>
            <w:tcW w:w="7034" w:type="dxa"/>
          </w:tcPr>
          <w:p w14:paraId="6F3747F8" w14:textId="77777777" w:rsidR="007A3F4C" w:rsidRPr="00931A55" w:rsidRDefault="007A3F4C" w:rsidP="00FA243F">
            <w:pPr>
              <w:pStyle w:val="TableText"/>
              <w:spacing w:before="0"/>
              <w:jc w:val="center"/>
              <w:rPr>
                <w:sz w:val="18"/>
                <w:szCs w:val="20"/>
                <w:rtl/>
              </w:rPr>
            </w:pPr>
          </w:p>
        </w:tc>
      </w:tr>
    </w:tbl>
    <w:p w14:paraId="07C9E8AB" w14:textId="77777777" w:rsidR="007A3F4C" w:rsidRDefault="007A3F4C" w:rsidP="007A3F4C">
      <w:pPr>
        <w:pStyle w:val="Para0"/>
        <w:spacing w:before="0"/>
        <w:rPr>
          <w:rtl/>
        </w:rPr>
      </w:pPr>
      <w:r>
        <w:rPr>
          <w:rFonts w:hint="cs"/>
          <w:rtl/>
        </w:rPr>
        <w:t xml:space="preserve">אם </w:t>
      </w:r>
      <w:r>
        <w:rPr>
          <w:rtl/>
        </w:rPr>
        <w:t>לא אעשה כן, מצהיר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2403"/>
        <w:gridCol w:w="2126"/>
        <w:gridCol w:w="4251"/>
      </w:tblGrid>
      <w:tr w:rsidR="007A3F4C" w14:paraId="14636CB4" w14:textId="77777777" w:rsidTr="00FA243F">
        <w:tc>
          <w:tcPr>
            <w:tcW w:w="405" w:type="dxa"/>
          </w:tcPr>
          <w:p w14:paraId="67EFAEB4" w14:textId="77777777" w:rsidR="007A3F4C" w:rsidRDefault="007A3F4C" w:rsidP="00FC0540">
            <w:pPr>
              <w:pStyle w:val="NumberList0"/>
              <w:numPr>
                <w:ilvl w:val="0"/>
                <w:numId w:val="66"/>
              </w:numPr>
              <w:spacing w:before="0"/>
              <w:rPr>
                <w:rtl/>
              </w:rPr>
            </w:pPr>
          </w:p>
        </w:tc>
        <w:tc>
          <w:tcPr>
            <w:tcW w:w="2403" w:type="dxa"/>
          </w:tcPr>
          <w:p w14:paraId="710E0D46" w14:textId="77777777" w:rsidR="007A3F4C" w:rsidRDefault="007A3F4C" w:rsidP="00FA243F">
            <w:pPr>
              <w:pStyle w:val="Para0"/>
              <w:spacing w:before="0"/>
              <w:rPr>
                <w:rtl/>
              </w:rPr>
            </w:pPr>
            <w:r>
              <w:rPr>
                <w:rtl/>
              </w:rPr>
              <w:t>הנני נותן תצהיר זה בשם</w:t>
            </w:r>
          </w:p>
        </w:tc>
        <w:tc>
          <w:tcPr>
            <w:tcW w:w="2126" w:type="dxa"/>
            <w:tcBorders>
              <w:bottom w:val="single" w:sz="4" w:space="0" w:color="auto"/>
            </w:tcBorders>
          </w:tcPr>
          <w:p w14:paraId="4320271F" w14:textId="494E82D5"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251" w:type="dxa"/>
          </w:tcPr>
          <w:p w14:paraId="4389B14B" w14:textId="77777777" w:rsidR="007A3F4C" w:rsidRDefault="007A3F4C" w:rsidP="00FA243F">
            <w:pPr>
              <w:pStyle w:val="Para0"/>
              <w:spacing w:before="0"/>
              <w:rPr>
                <w:rtl/>
              </w:rPr>
            </w:pPr>
            <w:r>
              <w:rPr>
                <w:rFonts w:hint="cs"/>
                <w:rtl/>
              </w:rPr>
              <w:t xml:space="preserve">המהווה </w:t>
            </w:r>
            <w:r w:rsidRPr="00DE1532">
              <w:rPr>
                <w:rtl/>
              </w:rPr>
              <w:t xml:space="preserve">קבלן </w:t>
            </w:r>
            <w:r>
              <w:rPr>
                <w:rtl/>
              </w:rPr>
              <w:t xml:space="preserve">משנה המעורב </w:t>
            </w:r>
            <w:r w:rsidRPr="00DE1532">
              <w:rPr>
                <w:rtl/>
              </w:rPr>
              <w:t xml:space="preserve">בביצוע השירותים </w:t>
            </w:r>
          </w:p>
        </w:tc>
      </w:tr>
      <w:tr w:rsidR="007A3F4C" w:rsidRPr="00931A55" w14:paraId="5DC3D39C" w14:textId="77777777" w:rsidTr="00FA243F">
        <w:tc>
          <w:tcPr>
            <w:tcW w:w="405" w:type="dxa"/>
          </w:tcPr>
          <w:p w14:paraId="454E02CB" w14:textId="77777777" w:rsidR="007A3F4C" w:rsidRPr="00931A55" w:rsidRDefault="007A3F4C" w:rsidP="00FA243F">
            <w:pPr>
              <w:pStyle w:val="TableText"/>
              <w:spacing w:before="0"/>
              <w:jc w:val="center"/>
              <w:rPr>
                <w:sz w:val="18"/>
                <w:szCs w:val="20"/>
                <w:rtl/>
              </w:rPr>
            </w:pPr>
          </w:p>
        </w:tc>
        <w:tc>
          <w:tcPr>
            <w:tcW w:w="2403" w:type="dxa"/>
          </w:tcPr>
          <w:p w14:paraId="5CCDF192" w14:textId="77777777" w:rsidR="007A3F4C" w:rsidRPr="00931A55" w:rsidRDefault="007A3F4C" w:rsidP="00FA243F">
            <w:pPr>
              <w:pStyle w:val="TableText"/>
              <w:spacing w:before="0"/>
              <w:jc w:val="center"/>
              <w:rPr>
                <w:sz w:val="18"/>
                <w:szCs w:val="20"/>
                <w:rtl/>
              </w:rPr>
            </w:pPr>
          </w:p>
        </w:tc>
        <w:tc>
          <w:tcPr>
            <w:tcW w:w="2126" w:type="dxa"/>
            <w:tcBorders>
              <w:top w:val="single" w:sz="4" w:space="0" w:color="auto"/>
            </w:tcBorders>
          </w:tcPr>
          <w:p w14:paraId="63B96759" w14:textId="77777777" w:rsidR="007A3F4C" w:rsidRPr="00931A55" w:rsidRDefault="007A3F4C" w:rsidP="00FA243F">
            <w:pPr>
              <w:pStyle w:val="TableText"/>
              <w:spacing w:before="0"/>
              <w:jc w:val="center"/>
              <w:rPr>
                <w:sz w:val="18"/>
                <w:szCs w:val="20"/>
                <w:rtl/>
              </w:rPr>
            </w:pPr>
            <w:r w:rsidRPr="00931A55">
              <w:rPr>
                <w:rFonts w:hint="cs"/>
                <w:sz w:val="18"/>
                <w:szCs w:val="20"/>
                <w:rtl/>
              </w:rPr>
              <w:t>(שם מלא)</w:t>
            </w:r>
          </w:p>
        </w:tc>
        <w:tc>
          <w:tcPr>
            <w:tcW w:w="4251" w:type="dxa"/>
          </w:tcPr>
          <w:p w14:paraId="5ABE9E18" w14:textId="77777777" w:rsidR="007A3F4C" w:rsidRPr="00931A55" w:rsidRDefault="007A3F4C" w:rsidP="00FA243F">
            <w:pPr>
              <w:pStyle w:val="TableText"/>
              <w:spacing w:before="0"/>
              <w:jc w:val="center"/>
              <w:rPr>
                <w:sz w:val="18"/>
                <w:szCs w:val="20"/>
                <w:rtl/>
              </w:rPr>
            </w:pPr>
          </w:p>
        </w:tc>
      </w:tr>
    </w:tbl>
    <w:p w14:paraId="3C9A0028" w14:textId="77777777" w:rsidR="007A3F4C" w:rsidRDefault="007A3F4C" w:rsidP="007A3F4C">
      <w:pPr>
        <w:spacing w:line="20" w:lineRule="exact"/>
      </w:pPr>
    </w:p>
    <w:tbl>
      <w:tblPr>
        <w:tblStyle w:val="ae"/>
        <w:bidiVisual/>
        <w:tblW w:w="9185" w:type="dxa"/>
        <w:tblLook w:val="04A0" w:firstRow="1" w:lastRow="0" w:firstColumn="1" w:lastColumn="0" w:noHBand="0" w:noVBand="1"/>
      </w:tblPr>
      <w:tblGrid>
        <w:gridCol w:w="397"/>
        <w:gridCol w:w="4395"/>
        <w:gridCol w:w="2217"/>
        <w:gridCol w:w="2176"/>
      </w:tblGrid>
      <w:tr w:rsidR="007A3F4C" w14:paraId="0B65A7CD" w14:textId="77777777" w:rsidTr="00FA243F">
        <w:trPr>
          <w:trHeight w:val="311"/>
        </w:trPr>
        <w:tc>
          <w:tcPr>
            <w:tcW w:w="397" w:type="dxa"/>
            <w:tcBorders>
              <w:top w:val="nil"/>
              <w:left w:val="nil"/>
              <w:bottom w:val="nil"/>
              <w:right w:val="nil"/>
            </w:tcBorders>
          </w:tcPr>
          <w:p w14:paraId="7B04DB5D" w14:textId="77777777" w:rsidR="007A3F4C" w:rsidRDefault="007A3F4C" w:rsidP="00FA243F">
            <w:pPr>
              <w:pStyle w:val="NumberList0"/>
              <w:numPr>
                <w:ilvl w:val="0"/>
                <w:numId w:val="0"/>
              </w:numPr>
              <w:spacing w:before="0"/>
              <w:ind w:left="357"/>
              <w:rPr>
                <w:rtl/>
              </w:rPr>
            </w:pPr>
          </w:p>
        </w:tc>
        <w:tc>
          <w:tcPr>
            <w:tcW w:w="4395" w:type="dxa"/>
            <w:tcBorders>
              <w:top w:val="nil"/>
              <w:left w:val="nil"/>
              <w:bottom w:val="nil"/>
              <w:right w:val="nil"/>
            </w:tcBorders>
          </w:tcPr>
          <w:p w14:paraId="04608104" w14:textId="77777777" w:rsidR="007A3F4C" w:rsidRDefault="007A3F4C" w:rsidP="00FA243F">
            <w:pPr>
              <w:pStyle w:val="Para0"/>
              <w:spacing w:before="0"/>
              <w:rPr>
                <w:rtl/>
              </w:rPr>
            </w:pPr>
            <w:r w:rsidRPr="00DE1532">
              <w:rPr>
                <w:rtl/>
              </w:rPr>
              <w:t>המבוקשים</w:t>
            </w:r>
            <w:r>
              <w:rPr>
                <w:rtl/>
              </w:rPr>
              <w:t xml:space="preserve"> (להלן: "</w:t>
            </w:r>
            <w:r w:rsidRPr="005D169D">
              <w:rPr>
                <w:rFonts w:hint="cs"/>
                <w:b/>
                <w:bCs/>
                <w:rtl/>
              </w:rPr>
              <w:t>קבלן המשנה</w:t>
            </w:r>
            <w:r>
              <w:rPr>
                <w:rtl/>
              </w:rPr>
              <w:t xml:space="preserve">") </w:t>
            </w:r>
            <w:r>
              <w:rPr>
                <w:rFonts w:hint="cs"/>
                <w:rtl/>
              </w:rPr>
              <w:t>מטעם חברת</w:t>
            </w:r>
          </w:p>
        </w:tc>
        <w:tc>
          <w:tcPr>
            <w:tcW w:w="2217" w:type="dxa"/>
            <w:tcBorders>
              <w:top w:val="nil"/>
              <w:left w:val="nil"/>
              <w:bottom w:val="single" w:sz="4" w:space="0" w:color="auto"/>
              <w:right w:val="nil"/>
            </w:tcBorders>
          </w:tcPr>
          <w:p w14:paraId="05421E3E" w14:textId="224AEC1D"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176" w:type="dxa"/>
            <w:tcBorders>
              <w:top w:val="nil"/>
              <w:left w:val="nil"/>
              <w:bottom w:val="nil"/>
              <w:right w:val="nil"/>
            </w:tcBorders>
          </w:tcPr>
          <w:p w14:paraId="548EF54F" w14:textId="77777777" w:rsidR="007A3F4C" w:rsidRDefault="007A3F4C" w:rsidP="00FA243F">
            <w:pPr>
              <w:pStyle w:val="Para0"/>
              <w:spacing w:before="0"/>
              <w:rPr>
                <w:rtl/>
              </w:rPr>
            </w:pPr>
            <w:r>
              <w:rPr>
                <w:rtl/>
              </w:rPr>
              <w:t>המבקש</w:t>
            </w:r>
            <w:r>
              <w:rPr>
                <w:rFonts w:hint="cs"/>
                <w:rtl/>
              </w:rPr>
              <w:t>ת</w:t>
            </w:r>
            <w:r>
              <w:rPr>
                <w:rtl/>
              </w:rPr>
              <w:t xml:space="preserve"> להתקשר עם</w:t>
            </w:r>
          </w:p>
        </w:tc>
      </w:tr>
      <w:tr w:rsidR="007A3F4C" w:rsidRPr="00931A55" w14:paraId="0AC0AFEE" w14:textId="77777777" w:rsidTr="00FA243F">
        <w:tc>
          <w:tcPr>
            <w:tcW w:w="397" w:type="dxa"/>
            <w:tcBorders>
              <w:top w:val="nil"/>
              <w:left w:val="nil"/>
              <w:bottom w:val="nil"/>
              <w:right w:val="nil"/>
            </w:tcBorders>
          </w:tcPr>
          <w:p w14:paraId="55E31D9E" w14:textId="77777777" w:rsidR="007A3F4C" w:rsidRPr="00931A55" w:rsidRDefault="007A3F4C" w:rsidP="00FA243F">
            <w:pPr>
              <w:pStyle w:val="TableText"/>
              <w:spacing w:before="0"/>
              <w:jc w:val="center"/>
              <w:rPr>
                <w:sz w:val="18"/>
                <w:szCs w:val="20"/>
                <w:rtl/>
              </w:rPr>
            </w:pPr>
          </w:p>
        </w:tc>
        <w:tc>
          <w:tcPr>
            <w:tcW w:w="4395" w:type="dxa"/>
            <w:tcBorders>
              <w:top w:val="nil"/>
              <w:left w:val="nil"/>
              <w:bottom w:val="nil"/>
              <w:right w:val="nil"/>
            </w:tcBorders>
          </w:tcPr>
          <w:p w14:paraId="04F40E71" w14:textId="77777777" w:rsidR="007A3F4C" w:rsidRPr="00931A55" w:rsidRDefault="007A3F4C" w:rsidP="00FA243F">
            <w:pPr>
              <w:pStyle w:val="TableText"/>
              <w:spacing w:before="0"/>
              <w:jc w:val="center"/>
              <w:rPr>
                <w:sz w:val="18"/>
                <w:szCs w:val="20"/>
                <w:rtl/>
              </w:rPr>
            </w:pPr>
          </w:p>
        </w:tc>
        <w:tc>
          <w:tcPr>
            <w:tcW w:w="2217" w:type="dxa"/>
            <w:tcBorders>
              <w:top w:val="single" w:sz="4" w:space="0" w:color="auto"/>
              <w:left w:val="nil"/>
              <w:bottom w:val="nil"/>
              <w:right w:val="nil"/>
            </w:tcBorders>
          </w:tcPr>
          <w:p w14:paraId="21DAC8F0" w14:textId="77777777" w:rsidR="007A3F4C" w:rsidRPr="00931A55" w:rsidRDefault="007A3F4C" w:rsidP="00FA243F">
            <w:pPr>
              <w:pStyle w:val="TableText"/>
              <w:spacing w:before="0"/>
              <w:jc w:val="center"/>
              <w:rPr>
                <w:sz w:val="18"/>
                <w:szCs w:val="20"/>
                <w:rtl/>
              </w:rPr>
            </w:pPr>
            <w:r w:rsidRPr="00931A55">
              <w:rPr>
                <w:rFonts w:hint="cs"/>
                <w:sz w:val="18"/>
                <w:szCs w:val="20"/>
                <w:rtl/>
              </w:rPr>
              <w:t xml:space="preserve">(שם </w:t>
            </w:r>
            <w:r>
              <w:rPr>
                <w:rFonts w:hint="cs"/>
                <w:sz w:val="18"/>
                <w:szCs w:val="20"/>
                <w:rtl/>
              </w:rPr>
              <w:t>המציע</w:t>
            </w:r>
            <w:r w:rsidRPr="00931A55">
              <w:rPr>
                <w:rFonts w:hint="cs"/>
                <w:sz w:val="18"/>
                <w:szCs w:val="20"/>
                <w:rtl/>
              </w:rPr>
              <w:t>)</w:t>
            </w:r>
          </w:p>
        </w:tc>
        <w:tc>
          <w:tcPr>
            <w:tcW w:w="2176" w:type="dxa"/>
            <w:tcBorders>
              <w:top w:val="nil"/>
              <w:left w:val="nil"/>
              <w:bottom w:val="nil"/>
              <w:right w:val="nil"/>
            </w:tcBorders>
          </w:tcPr>
          <w:p w14:paraId="615B6864" w14:textId="77777777" w:rsidR="007A3F4C" w:rsidRPr="00931A55" w:rsidRDefault="007A3F4C" w:rsidP="00FA243F">
            <w:pPr>
              <w:pStyle w:val="TableText"/>
              <w:spacing w:before="0"/>
              <w:jc w:val="center"/>
              <w:rPr>
                <w:sz w:val="18"/>
                <w:szCs w:val="20"/>
                <w:rtl/>
              </w:rPr>
            </w:pPr>
          </w:p>
        </w:tc>
      </w:tr>
    </w:tbl>
    <w:p w14:paraId="1D29EAA5" w14:textId="3E35548F" w:rsidR="007A3F4C" w:rsidRDefault="007A3F4C" w:rsidP="007A3F4C">
      <w:pPr>
        <w:pStyle w:val="NumberList0"/>
        <w:numPr>
          <w:ilvl w:val="0"/>
          <w:numId w:val="0"/>
        </w:numPr>
        <w:spacing w:before="0"/>
        <w:ind w:left="357"/>
        <w:rPr>
          <w:rtl/>
        </w:rPr>
      </w:pPr>
      <w:r>
        <w:rPr>
          <w:rFonts w:hint="cs"/>
          <w:rtl/>
        </w:rPr>
        <w:t xml:space="preserve">משרד </w:t>
      </w:r>
      <w:r>
        <w:rPr>
          <w:rtl/>
        </w:rPr>
        <w:t xml:space="preserve">המשפטים </w:t>
      </w:r>
      <w:r>
        <w:rPr>
          <w:rFonts w:hint="cs"/>
          <w:rtl/>
        </w:rPr>
        <w:t>במסגרת הצעתו</w:t>
      </w:r>
      <w:r w:rsidRPr="005D169D">
        <w:rPr>
          <w:rFonts w:hint="cs"/>
          <w:b/>
          <w:bCs/>
          <w:rtl/>
        </w:rPr>
        <w:t xml:space="preserve"> </w:t>
      </w:r>
      <w:r>
        <w:rPr>
          <w:rFonts w:hint="cs"/>
          <w:rtl/>
        </w:rPr>
        <w:t>ב</w:t>
      </w:r>
      <w:r w:rsidRPr="00454906">
        <w:rPr>
          <w:rtl/>
        </w:rPr>
        <w:t>מכרז</w:t>
      </w:r>
      <w:r w:rsidRPr="00454906">
        <w:rPr>
          <w:b/>
          <w:bCs/>
          <w:rtl/>
        </w:rPr>
        <w:t xml:space="preserve"> </w:t>
      </w:r>
      <w:fldSimple w:instr=" DOCPROPERTY  סוג_המכרז  \* MERGEFORMAT ">
        <w:r w:rsidR="00305A97">
          <w:rPr>
            <w:rtl/>
          </w:rPr>
          <w:t>פומבי</w:t>
        </w:r>
      </w:fldSimple>
      <w:r w:rsidRPr="00454906">
        <w:rPr>
          <w:rFonts w:hint="cs"/>
          <w:rtl/>
        </w:rPr>
        <w:t xml:space="preserve"> </w:t>
      </w:r>
      <w:fldSimple w:instr=" DOCPROPERTY  מזהה_המכרז  \* MERGEFORMAT ">
        <w:r w:rsidR="00305A97">
          <w:t>12-2021</w:t>
        </w:r>
      </w:fldSimple>
      <w:r w:rsidRPr="00454906">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Fonts w:hint="cs"/>
            <w:rtl/>
          </w:rPr>
          <w:t xml:space="preserve"> </w:t>
        </w:r>
        <w:r w:rsidR="00305A97">
          <w:rPr>
            <w:rtl/>
          </w:rPr>
          <w:t>עבור משרד המשפטים</w:t>
        </w:r>
      </w:fldSimple>
      <w:r>
        <w:rPr>
          <w:rFonts w:hint="cs"/>
          <w:rtl/>
        </w:rPr>
        <w:t xml:space="preserve"> (להלן: "</w:t>
      </w:r>
      <w:r w:rsidRPr="005D169D">
        <w:rPr>
          <w:rFonts w:hint="cs"/>
          <w:b/>
          <w:bCs/>
          <w:rtl/>
        </w:rPr>
        <w:t>המציע</w:t>
      </w:r>
      <w:r>
        <w:rPr>
          <w:rFonts w:hint="cs"/>
          <w:rtl/>
        </w:rPr>
        <w:t>")</w:t>
      </w:r>
      <w:r w:rsidRPr="000416C1">
        <w:rPr>
          <w:rFonts w:hint="cs"/>
          <w:rtl/>
        </w:rPr>
        <w:t>.</w:t>
      </w:r>
    </w:p>
    <w:tbl>
      <w:tblPr>
        <w:tblStyle w:val="ae"/>
        <w:bidiVisual/>
        <w:tblW w:w="9185"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1272"/>
        <w:gridCol w:w="2605"/>
        <w:gridCol w:w="4906"/>
      </w:tblGrid>
      <w:tr w:rsidR="007A3F4C" w14:paraId="09FB98E4" w14:textId="77777777" w:rsidTr="00FA243F">
        <w:tc>
          <w:tcPr>
            <w:tcW w:w="402" w:type="dxa"/>
          </w:tcPr>
          <w:p w14:paraId="6C1B83B8" w14:textId="77777777" w:rsidR="007A3F4C" w:rsidRDefault="007A3F4C" w:rsidP="00FA243F">
            <w:pPr>
              <w:pStyle w:val="Para0"/>
              <w:spacing w:before="0"/>
              <w:rPr>
                <w:rtl/>
              </w:rPr>
            </w:pPr>
          </w:p>
        </w:tc>
        <w:tc>
          <w:tcPr>
            <w:tcW w:w="1272" w:type="dxa"/>
          </w:tcPr>
          <w:p w14:paraId="76992A7E" w14:textId="77777777" w:rsidR="007A3F4C" w:rsidRDefault="007A3F4C" w:rsidP="00FA243F">
            <w:pPr>
              <w:pStyle w:val="Para0"/>
              <w:spacing w:before="0"/>
              <w:rPr>
                <w:rtl/>
              </w:rPr>
            </w:pPr>
            <w:r>
              <w:rPr>
                <w:rFonts w:hint="cs"/>
                <w:rtl/>
              </w:rPr>
              <w:t xml:space="preserve">הנני מכהן </w:t>
            </w:r>
            <w:r w:rsidRPr="00BE6CBA">
              <w:rPr>
                <w:rtl/>
              </w:rPr>
              <w:t>כ</w:t>
            </w:r>
          </w:p>
        </w:tc>
        <w:tc>
          <w:tcPr>
            <w:tcW w:w="2605" w:type="dxa"/>
            <w:tcBorders>
              <w:bottom w:val="single" w:sz="4" w:space="0" w:color="auto"/>
            </w:tcBorders>
          </w:tcPr>
          <w:p w14:paraId="6D001F54" w14:textId="55800BE8" w:rsidR="007A3F4C" w:rsidRDefault="007A3F4C" w:rsidP="00FA243F">
            <w:pPr>
              <w:pStyle w:val="NumberList0"/>
              <w:numPr>
                <w:ilvl w:val="0"/>
                <w:numId w:val="0"/>
              </w:numPr>
              <w:spacing w:before="0"/>
              <w:ind w:left="357"/>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906" w:type="dxa"/>
          </w:tcPr>
          <w:p w14:paraId="38BEC796" w14:textId="77777777" w:rsidR="007A3F4C" w:rsidRDefault="007A3F4C" w:rsidP="00FA243F">
            <w:pPr>
              <w:pStyle w:val="Para0"/>
              <w:spacing w:before="0"/>
              <w:rPr>
                <w:rtl/>
              </w:rPr>
            </w:pPr>
            <w:r w:rsidRPr="00BE6CBA">
              <w:rPr>
                <w:rtl/>
              </w:rPr>
              <w:t>והנני</w:t>
            </w:r>
            <w:r>
              <w:rPr>
                <w:rtl/>
              </w:rPr>
              <w:t xml:space="preserve"> מוסמך/ת לתת תצהיר זה בשם </w:t>
            </w:r>
            <w:r>
              <w:rPr>
                <w:rFonts w:hint="cs"/>
                <w:rtl/>
              </w:rPr>
              <w:t>קבלן המשנה.</w:t>
            </w:r>
          </w:p>
        </w:tc>
      </w:tr>
      <w:tr w:rsidR="007A3F4C" w:rsidRPr="004B7D22" w14:paraId="72C2287B" w14:textId="77777777" w:rsidTr="00FA243F">
        <w:tc>
          <w:tcPr>
            <w:tcW w:w="402" w:type="dxa"/>
          </w:tcPr>
          <w:p w14:paraId="14251CAD" w14:textId="77777777" w:rsidR="007A3F4C" w:rsidRPr="004B7D22" w:rsidRDefault="007A3F4C" w:rsidP="00FA243F">
            <w:pPr>
              <w:pStyle w:val="TableText"/>
              <w:spacing w:before="0"/>
              <w:jc w:val="center"/>
              <w:rPr>
                <w:sz w:val="18"/>
                <w:szCs w:val="20"/>
                <w:rtl/>
              </w:rPr>
            </w:pPr>
          </w:p>
        </w:tc>
        <w:tc>
          <w:tcPr>
            <w:tcW w:w="1272" w:type="dxa"/>
          </w:tcPr>
          <w:p w14:paraId="6EC9D503" w14:textId="77777777" w:rsidR="007A3F4C" w:rsidRPr="004B7D22" w:rsidRDefault="007A3F4C" w:rsidP="00FA243F">
            <w:pPr>
              <w:pStyle w:val="TableText"/>
              <w:spacing w:before="0"/>
              <w:jc w:val="center"/>
              <w:rPr>
                <w:sz w:val="18"/>
                <w:szCs w:val="20"/>
                <w:rtl/>
              </w:rPr>
            </w:pPr>
          </w:p>
        </w:tc>
        <w:tc>
          <w:tcPr>
            <w:tcW w:w="2605" w:type="dxa"/>
            <w:tcBorders>
              <w:top w:val="single" w:sz="4" w:space="0" w:color="auto"/>
            </w:tcBorders>
          </w:tcPr>
          <w:p w14:paraId="4FFDCED2" w14:textId="77777777" w:rsidR="007A3F4C" w:rsidRPr="004B7D22" w:rsidRDefault="007A3F4C" w:rsidP="00FA243F">
            <w:pPr>
              <w:pStyle w:val="TableText"/>
              <w:spacing w:before="0"/>
              <w:jc w:val="center"/>
              <w:rPr>
                <w:sz w:val="18"/>
                <w:szCs w:val="20"/>
                <w:rtl/>
              </w:rPr>
            </w:pPr>
            <w:r>
              <w:rPr>
                <w:rFonts w:hint="cs"/>
                <w:sz w:val="18"/>
                <w:szCs w:val="20"/>
                <w:rtl/>
              </w:rPr>
              <w:t>(תפקיד)</w:t>
            </w:r>
          </w:p>
        </w:tc>
        <w:tc>
          <w:tcPr>
            <w:tcW w:w="4906" w:type="dxa"/>
          </w:tcPr>
          <w:p w14:paraId="56F43C82" w14:textId="77777777" w:rsidR="007A3F4C" w:rsidRPr="004B7D22" w:rsidRDefault="007A3F4C" w:rsidP="00FA243F">
            <w:pPr>
              <w:pStyle w:val="TableText"/>
              <w:spacing w:before="0"/>
              <w:jc w:val="center"/>
              <w:rPr>
                <w:sz w:val="18"/>
                <w:szCs w:val="20"/>
                <w:rtl/>
              </w:rPr>
            </w:pPr>
          </w:p>
        </w:tc>
      </w:tr>
    </w:tbl>
    <w:p w14:paraId="1D97EE0C" w14:textId="77777777" w:rsidR="007A3F4C" w:rsidRDefault="007A3F4C" w:rsidP="007A3F4C">
      <w:pPr>
        <w:pStyle w:val="NumberList0"/>
      </w:pPr>
      <w:r>
        <w:rPr>
          <w:rFonts w:hint="cs"/>
          <w:rt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14:paraId="68940378" w14:textId="77777777" w:rsidR="007A3F4C" w:rsidRPr="00BE6CBA" w:rsidRDefault="007A3F4C" w:rsidP="007A3F4C">
      <w:pPr>
        <w:pStyle w:val="NumberList0"/>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11560CE1" w14:textId="77777777" w:rsidR="007A3F4C" w:rsidRDefault="007A3F4C" w:rsidP="007A3F4C">
      <w:pPr>
        <w:pStyle w:val="NumberList0"/>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2D38D800" w14:textId="77777777" w:rsidR="007A3F4C" w:rsidRDefault="007A3F4C" w:rsidP="007A3F4C">
      <w:pPr>
        <w:pStyle w:val="NumberList0"/>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78C33DAE" w14:textId="77777777" w:rsidR="007A3F4C" w:rsidRDefault="007A3F4C" w:rsidP="007A3F4C">
      <w:pPr>
        <w:pStyle w:val="NumberList0"/>
        <w:spacing w:after="240"/>
        <w:rPr>
          <w:rtl/>
        </w:rPr>
      </w:pPr>
      <w:r>
        <w:rPr>
          <w:rFonts w:hint="cs"/>
          <w:rtl/>
        </w:rPr>
        <w:t>התחייבויות קבלן המשנה לא תפורשנה כיוצרות קשר אישי מכל סוג שהוא בינו לבין המשרד.</w:t>
      </w:r>
    </w:p>
    <w:tbl>
      <w:tblPr>
        <w:tblpPr w:leftFromText="181" w:rightFromText="181" w:vertAnchor="text" w:horzAnchor="margin"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A3F4C" w:rsidRPr="00541A14" w14:paraId="3D07452B" w14:textId="77777777" w:rsidTr="00FA243F">
        <w:tc>
          <w:tcPr>
            <w:tcW w:w="9072" w:type="dxa"/>
            <w:gridSpan w:val="3"/>
            <w:tcBorders>
              <w:top w:val="nil"/>
              <w:left w:val="nil"/>
              <w:bottom w:val="single" w:sz="4" w:space="0" w:color="auto"/>
              <w:right w:val="nil"/>
            </w:tcBorders>
            <w:shd w:val="clear" w:color="auto" w:fill="auto"/>
          </w:tcPr>
          <w:p w14:paraId="75223990" w14:textId="77777777" w:rsidR="007A3F4C" w:rsidRDefault="007A3F4C" w:rsidP="00FA243F">
            <w:pPr>
              <w:pStyle w:val="TableText"/>
              <w:spacing w:after="60"/>
              <w:rPr>
                <w:rtl/>
              </w:rPr>
            </w:pPr>
            <w:r>
              <w:rPr>
                <w:rFonts w:hint="cs"/>
                <w:rtl/>
              </w:rPr>
              <w:t>על החתום,</w:t>
            </w:r>
          </w:p>
        </w:tc>
      </w:tr>
      <w:tr w:rsidR="007A3F4C" w:rsidRPr="00541A14" w14:paraId="3736F444" w14:textId="77777777" w:rsidTr="00FA243F">
        <w:tc>
          <w:tcPr>
            <w:tcW w:w="3019" w:type="dxa"/>
            <w:tcBorders>
              <w:top w:val="single" w:sz="4" w:space="0" w:color="auto"/>
            </w:tcBorders>
            <w:shd w:val="clear" w:color="auto" w:fill="B4C6E7"/>
          </w:tcPr>
          <w:p w14:paraId="5AF56633" w14:textId="77777777" w:rsidR="007A3F4C" w:rsidRDefault="007A3F4C" w:rsidP="00FA243F">
            <w:pPr>
              <w:pStyle w:val="TableHead"/>
              <w:spacing w:after="240"/>
              <w:rPr>
                <w:rtl/>
              </w:rPr>
            </w:pPr>
            <w:r>
              <w:rPr>
                <w:rFonts w:hint="cs"/>
                <w:rtl/>
              </w:rPr>
              <w:t>שם המצהיר</w:t>
            </w:r>
          </w:p>
        </w:tc>
        <w:tc>
          <w:tcPr>
            <w:tcW w:w="3027" w:type="dxa"/>
            <w:tcBorders>
              <w:top w:val="single" w:sz="4" w:space="0" w:color="auto"/>
            </w:tcBorders>
            <w:shd w:val="clear" w:color="auto" w:fill="B4C6E7"/>
          </w:tcPr>
          <w:p w14:paraId="135E9BBB" w14:textId="77777777" w:rsidR="007A3F4C" w:rsidRDefault="007A3F4C" w:rsidP="00FA243F">
            <w:pPr>
              <w:pStyle w:val="TableHead"/>
              <w:spacing w:after="240"/>
              <w:rPr>
                <w:rtl/>
              </w:rPr>
            </w:pPr>
            <w:r>
              <w:rPr>
                <w:rFonts w:hint="cs"/>
                <w:rtl/>
              </w:rPr>
              <w:t>תאריך</w:t>
            </w:r>
          </w:p>
        </w:tc>
        <w:tc>
          <w:tcPr>
            <w:tcW w:w="3026" w:type="dxa"/>
            <w:tcBorders>
              <w:top w:val="single" w:sz="4" w:space="0" w:color="auto"/>
            </w:tcBorders>
            <w:shd w:val="clear" w:color="auto" w:fill="B4C6E7"/>
          </w:tcPr>
          <w:p w14:paraId="2F89094F" w14:textId="77777777" w:rsidR="007A3F4C" w:rsidRDefault="007A3F4C" w:rsidP="00FA243F">
            <w:pPr>
              <w:pStyle w:val="TableHead"/>
              <w:spacing w:after="240"/>
              <w:rPr>
                <w:rtl/>
              </w:rPr>
            </w:pPr>
            <w:r>
              <w:rPr>
                <w:rFonts w:hint="cs"/>
                <w:rtl/>
              </w:rPr>
              <w:t>חתימה</w:t>
            </w:r>
          </w:p>
        </w:tc>
      </w:tr>
      <w:tr w:rsidR="007A3F4C" w:rsidRPr="00541A14" w14:paraId="468EFD17" w14:textId="77777777" w:rsidTr="00FA243F">
        <w:trPr>
          <w:trHeight w:hRule="exact" w:val="593"/>
        </w:trPr>
        <w:tc>
          <w:tcPr>
            <w:tcW w:w="3019" w:type="dxa"/>
            <w:shd w:val="clear" w:color="auto" w:fill="auto"/>
          </w:tcPr>
          <w:p w14:paraId="5245A301" w14:textId="6333D364" w:rsidR="007A3F4C" w:rsidRDefault="007A3F4C" w:rsidP="00FA243F">
            <w:pPr>
              <w:pStyle w:val="Para20"/>
              <w:ind w:left="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7" w:type="dxa"/>
            <w:shd w:val="clear" w:color="auto" w:fill="auto"/>
          </w:tcPr>
          <w:p w14:paraId="548B3015" w14:textId="0C06F590" w:rsidR="007A3F4C" w:rsidRDefault="007A3F4C" w:rsidP="00FA243F">
            <w:pPr>
              <w:pStyle w:val="Para20"/>
              <w:ind w:left="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6" w:type="dxa"/>
            <w:shd w:val="clear" w:color="auto" w:fill="auto"/>
          </w:tcPr>
          <w:p w14:paraId="7AC083D8" w14:textId="2207F572" w:rsidR="007A3F4C" w:rsidRDefault="007A3F4C" w:rsidP="00FA243F">
            <w:pPr>
              <w:pStyle w:val="Para20"/>
              <w:ind w:left="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76902C80" w14:textId="77777777" w:rsidR="007A3F4C" w:rsidRPr="00DA2164" w:rsidRDefault="007A3F4C" w:rsidP="007A3F4C">
      <w:pPr>
        <w:keepNext/>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7A3F4C" w:rsidRPr="00E67CD6" w14:paraId="2DF58DF4" w14:textId="77777777" w:rsidTr="00FA243F">
        <w:tc>
          <w:tcPr>
            <w:tcW w:w="1136" w:type="dxa"/>
          </w:tcPr>
          <w:p w14:paraId="14081FD7" w14:textId="77777777" w:rsidR="007A3F4C" w:rsidRDefault="007A3F4C"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16BA3FF8" w14:textId="6E4C66FA"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41" w:type="dxa"/>
          </w:tcPr>
          <w:p w14:paraId="0234BDCD" w14:textId="77777777" w:rsidR="007A3F4C" w:rsidRPr="00957BB9" w:rsidRDefault="007A3F4C" w:rsidP="00FA243F">
            <w:pPr>
              <w:pStyle w:val="Para0"/>
              <w:spacing w:before="0"/>
              <w:rPr>
                <w:rtl/>
              </w:rPr>
            </w:pPr>
            <w:r>
              <w:rPr>
                <w:rFonts w:hint="cs"/>
                <w:rtl/>
              </w:rPr>
              <w:t>,עו"ד, מאשר/ת כי ביום</w:t>
            </w:r>
          </w:p>
        </w:tc>
        <w:tc>
          <w:tcPr>
            <w:tcW w:w="1649" w:type="dxa"/>
            <w:tcBorders>
              <w:bottom w:val="single" w:sz="4" w:space="0" w:color="auto"/>
            </w:tcBorders>
          </w:tcPr>
          <w:p w14:paraId="3C62177F" w14:textId="65FD9223"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4" w:type="dxa"/>
          </w:tcPr>
          <w:p w14:paraId="1A2C3B8F" w14:textId="77777777" w:rsidR="007A3F4C" w:rsidRDefault="007A3F4C" w:rsidP="00FA243F">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7A3F4C" w:rsidRPr="00007389" w14:paraId="351AEDCB" w14:textId="77777777" w:rsidTr="00FA243F">
        <w:tc>
          <w:tcPr>
            <w:tcW w:w="1136" w:type="dxa"/>
          </w:tcPr>
          <w:p w14:paraId="40539B8A" w14:textId="77777777" w:rsidR="007A3F4C" w:rsidRPr="00007389" w:rsidRDefault="007A3F4C" w:rsidP="00FA243F">
            <w:pPr>
              <w:pStyle w:val="TableText"/>
              <w:spacing w:before="0"/>
              <w:jc w:val="center"/>
              <w:rPr>
                <w:sz w:val="18"/>
                <w:szCs w:val="20"/>
                <w:rtl/>
              </w:rPr>
            </w:pPr>
          </w:p>
        </w:tc>
        <w:tc>
          <w:tcPr>
            <w:tcW w:w="1605" w:type="dxa"/>
            <w:tcBorders>
              <w:top w:val="single" w:sz="4" w:space="0" w:color="auto"/>
            </w:tcBorders>
          </w:tcPr>
          <w:p w14:paraId="6282C510" w14:textId="77777777" w:rsidR="007A3F4C" w:rsidRPr="00007389" w:rsidRDefault="007A3F4C"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4DCEDF0A" w14:textId="77777777" w:rsidR="007A3F4C" w:rsidRPr="00007389" w:rsidRDefault="007A3F4C" w:rsidP="00FA243F">
            <w:pPr>
              <w:pStyle w:val="TableText"/>
              <w:spacing w:before="0"/>
              <w:jc w:val="center"/>
              <w:rPr>
                <w:sz w:val="18"/>
                <w:szCs w:val="20"/>
                <w:rtl/>
              </w:rPr>
            </w:pPr>
          </w:p>
        </w:tc>
        <w:tc>
          <w:tcPr>
            <w:tcW w:w="1649" w:type="dxa"/>
            <w:tcBorders>
              <w:top w:val="single" w:sz="4" w:space="0" w:color="auto"/>
            </w:tcBorders>
          </w:tcPr>
          <w:p w14:paraId="144F4F83" w14:textId="77777777" w:rsidR="007A3F4C" w:rsidRPr="00007389" w:rsidRDefault="007A3F4C" w:rsidP="00FA243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41AA1601" w14:textId="77777777" w:rsidR="007A3F4C" w:rsidRPr="00007389" w:rsidRDefault="007A3F4C" w:rsidP="00FA243F">
            <w:pPr>
              <w:pStyle w:val="TableText"/>
              <w:spacing w:before="0"/>
              <w:jc w:val="center"/>
              <w:rPr>
                <w:sz w:val="18"/>
                <w:szCs w:val="20"/>
                <w:rtl/>
              </w:rPr>
            </w:pPr>
          </w:p>
        </w:tc>
      </w:tr>
    </w:tbl>
    <w:p w14:paraId="65215EE2" w14:textId="77777777" w:rsidR="007A3F4C" w:rsidRDefault="007A3F4C" w:rsidP="007A3F4C">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7A3F4C" w:rsidRPr="00E67CD6" w14:paraId="20BBC68B" w14:textId="77777777" w:rsidTr="00FA243F">
        <w:tc>
          <w:tcPr>
            <w:tcW w:w="869" w:type="dxa"/>
            <w:tcBorders>
              <w:top w:val="nil"/>
              <w:left w:val="nil"/>
              <w:bottom w:val="nil"/>
              <w:right w:val="nil"/>
            </w:tcBorders>
          </w:tcPr>
          <w:p w14:paraId="4C41F1A5" w14:textId="77777777" w:rsidR="007A3F4C" w:rsidRDefault="007A3F4C" w:rsidP="00FA243F">
            <w:pPr>
              <w:pStyle w:val="Para0"/>
              <w:spacing w:before="0"/>
              <w:rPr>
                <w:rtl/>
              </w:rPr>
            </w:pPr>
            <w:r>
              <w:rPr>
                <w:rFonts w:hint="cs"/>
                <w:rtl/>
              </w:rPr>
              <w:t>ברחוב</w:t>
            </w:r>
          </w:p>
        </w:tc>
        <w:tc>
          <w:tcPr>
            <w:tcW w:w="1372" w:type="dxa"/>
            <w:tcBorders>
              <w:top w:val="nil"/>
              <w:left w:val="nil"/>
              <w:bottom w:val="single" w:sz="4" w:space="0" w:color="auto"/>
              <w:right w:val="nil"/>
            </w:tcBorders>
          </w:tcPr>
          <w:p w14:paraId="18E03636" w14:textId="085C977C"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6C8C8557" w14:textId="77777777" w:rsidR="007A3F4C" w:rsidRPr="00957BB9" w:rsidRDefault="007A3F4C" w:rsidP="00FA243F">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65E43EA2" w14:textId="6C2A4675"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0043B994" w14:textId="77777777" w:rsidR="007A3F4C" w:rsidRDefault="007A3F4C" w:rsidP="00FA243F">
            <w:pPr>
              <w:pStyle w:val="Para0"/>
              <w:spacing w:before="0"/>
              <w:rPr>
                <w:rtl/>
              </w:rPr>
            </w:pPr>
            <w:r>
              <w:rPr>
                <w:rFonts w:hint="cs"/>
                <w:rtl/>
              </w:rPr>
              <w:t>מר/גב'</w:t>
            </w:r>
          </w:p>
        </w:tc>
        <w:tc>
          <w:tcPr>
            <w:tcW w:w="1666" w:type="dxa"/>
            <w:tcBorders>
              <w:top w:val="nil"/>
              <w:left w:val="nil"/>
              <w:bottom w:val="single" w:sz="4" w:space="0" w:color="auto"/>
              <w:right w:val="nil"/>
            </w:tcBorders>
          </w:tcPr>
          <w:p w14:paraId="41330562" w14:textId="142DE08C" w:rsidR="007A3F4C"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5D62574B" w14:textId="77777777" w:rsidR="007A3F4C" w:rsidRDefault="007A3F4C" w:rsidP="00FA243F">
            <w:pPr>
              <w:pStyle w:val="Para0"/>
              <w:spacing w:before="0"/>
              <w:rPr>
                <w:rtl/>
              </w:rPr>
            </w:pPr>
            <w:r>
              <w:rPr>
                <w:rFonts w:hint="cs"/>
                <w:rtl/>
              </w:rPr>
              <w:t>שזיהה/תה עצמו/ה</w:t>
            </w:r>
          </w:p>
        </w:tc>
      </w:tr>
      <w:tr w:rsidR="007A3F4C" w:rsidRPr="00007389" w14:paraId="6CF7A24B" w14:textId="77777777" w:rsidTr="00FA243F">
        <w:tc>
          <w:tcPr>
            <w:tcW w:w="869" w:type="dxa"/>
            <w:tcBorders>
              <w:top w:val="nil"/>
              <w:left w:val="nil"/>
              <w:bottom w:val="nil"/>
              <w:right w:val="nil"/>
            </w:tcBorders>
          </w:tcPr>
          <w:p w14:paraId="5EBC845B" w14:textId="77777777" w:rsidR="007A3F4C" w:rsidRPr="00007389" w:rsidRDefault="007A3F4C" w:rsidP="00FA243F">
            <w:pPr>
              <w:pStyle w:val="TableText"/>
              <w:spacing w:before="0"/>
              <w:jc w:val="center"/>
              <w:rPr>
                <w:sz w:val="18"/>
                <w:szCs w:val="20"/>
                <w:rtl/>
              </w:rPr>
            </w:pPr>
          </w:p>
        </w:tc>
        <w:tc>
          <w:tcPr>
            <w:tcW w:w="1372" w:type="dxa"/>
            <w:tcBorders>
              <w:top w:val="single" w:sz="4" w:space="0" w:color="auto"/>
              <w:left w:val="nil"/>
              <w:bottom w:val="nil"/>
              <w:right w:val="nil"/>
            </w:tcBorders>
          </w:tcPr>
          <w:p w14:paraId="012E8A4D" w14:textId="77777777" w:rsidR="007A3F4C" w:rsidRPr="00007389" w:rsidRDefault="007A3F4C" w:rsidP="00FA243F">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717C6D62" w14:textId="77777777" w:rsidR="007A3F4C" w:rsidRPr="00007389" w:rsidRDefault="007A3F4C" w:rsidP="00FA243F">
            <w:pPr>
              <w:pStyle w:val="TableText"/>
              <w:spacing w:before="0"/>
              <w:jc w:val="center"/>
              <w:rPr>
                <w:sz w:val="18"/>
                <w:szCs w:val="20"/>
                <w:rtl/>
              </w:rPr>
            </w:pPr>
          </w:p>
        </w:tc>
        <w:tc>
          <w:tcPr>
            <w:tcW w:w="1559" w:type="dxa"/>
            <w:tcBorders>
              <w:top w:val="single" w:sz="4" w:space="0" w:color="auto"/>
              <w:left w:val="nil"/>
              <w:bottom w:val="nil"/>
              <w:right w:val="nil"/>
            </w:tcBorders>
          </w:tcPr>
          <w:p w14:paraId="4D7D3865" w14:textId="77777777" w:rsidR="007A3F4C" w:rsidRPr="00007389" w:rsidRDefault="007A3F4C" w:rsidP="00FA243F">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7E9605E" w14:textId="77777777" w:rsidR="007A3F4C" w:rsidRPr="00007389" w:rsidRDefault="007A3F4C" w:rsidP="00FA243F">
            <w:pPr>
              <w:pStyle w:val="TableText"/>
              <w:spacing w:before="0"/>
              <w:jc w:val="center"/>
              <w:rPr>
                <w:sz w:val="18"/>
                <w:szCs w:val="20"/>
                <w:rtl/>
              </w:rPr>
            </w:pPr>
          </w:p>
        </w:tc>
        <w:tc>
          <w:tcPr>
            <w:tcW w:w="1666" w:type="dxa"/>
            <w:tcBorders>
              <w:top w:val="single" w:sz="4" w:space="0" w:color="auto"/>
              <w:left w:val="nil"/>
              <w:bottom w:val="nil"/>
              <w:right w:val="nil"/>
            </w:tcBorders>
          </w:tcPr>
          <w:p w14:paraId="2F22E2A5" w14:textId="77777777" w:rsidR="007A3F4C" w:rsidRPr="00007389" w:rsidRDefault="007A3F4C" w:rsidP="00FA243F">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5DAE61" w14:textId="77777777" w:rsidR="007A3F4C" w:rsidRPr="00007389" w:rsidRDefault="007A3F4C" w:rsidP="00FA243F">
            <w:pPr>
              <w:pStyle w:val="TableText"/>
              <w:spacing w:before="0"/>
              <w:jc w:val="center"/>
              <w:rPr>
                <w:sz w:val="18"/>
                <w:szCs w:val="20"/>
                <w:rtl/>
              </w:rPr>
            </w:pPr>
          </w:p>
        </w:tc>
      </w:tr>
    </w:tbl>
    <w:p w14:paraId="7319F607" w14:textId="77777777" w:rsidR="007A3F4C" w:rsidRDefault="007A3F4C" w:rsidP="007A3F4C">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7A3F4C" w:rsidRPr="00E67CD6" w14:paraId="6D4C3C1A" w14:textId="77777777" w:rsidTr="00FA243F">
        <w:tc>
          <w:tcPr>
            <w:tcW w:w="1249" w:type="dxa"/>
            <w:tcBorders>
              <w:top w:val="nil"/>
              <w:left w:val="nil"/>
              <w:bottom w:val="nil"/>
              <w:right w:val="nil"/>
            </w:tcBorders>
          </w:tcPr>
          <w:p w14:paraId="46006234" w14:textId="77777777" w:rsidR="007A3F4C" w:rsidRDefault="007A3F4C" w:rsidP="00FA243F">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17C441E1" w14:textId="2F2D77A5" w:rsidR="007A3F4C" w:rsidRPr="00957BB9" w:rsidRDefault="007A3F4C"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5F20182C" w14:textId="77777777" w:rsidR="007A3F4C" w:rsidRPr="00E67CD6" w:rsidRDefault="007A3F4C" w:rsidP="00FA243F">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7A3F4C" w:rsidRPr="00007389" w14:paraId="1A1072C7" w14:textId="77777777" w:rsidTr="00FA243F">
        <w:tc>
          <w:tcPr>
            <w:tcW w:w="1249" w:type="dxa"/>
            <w:tcBorders>
              <w:top w:val="nil"/>
              <w:left w:val="nil"/>
              <w:bottom w:val="nil"/>
              <w:right w:val="nil"/>
            </w:tcBorders>
          </w:tcPr>
          <w:p w14:paraId="20AAB5C5" w14:textId="77777777" w:rsidR="007A3F4C" w:rsidRPr="00007389" w:rsidRDefault="007A3F4C" w:rsidP="00FA243F">
            <w:pPr>
              <w:pStyle w:val="TableText"/>
              <w:spacing w:before="0"/>
              <w:jc w:val="center"/>
              <w:rPr>
                <w:sz w:val="18"/>
                <w:szCs w:val="20"/>
                <w:rtl/>
              </w:rPr>
            </w:pPr>
          </w:p>
        </w:tc>
        <w:tc>
          <w:tcPr>
            <w:tcW w:w="1697" w:type="dxa"/>
            <w:tcBorders>
              <w:top w:val="single" w:sz="4" w:space="0" w:color="auto"/>
              <w:left w:val="nil"/>
              <w:bottom w:val="nil"/>
              <w:right w:val="nil"/>
            </w:tcBorders>
          </w:tcPr>
          <w:p w14:paraId="500C1803" w14:textId="77777777" w:rsidR="007A3F4C" w:rsidRPr="00007389" w:rsidRDefault="007A3F4C" w:rsidP="00FA243F">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7B0215EF" w14:textId="77777777" w:rsidR="007A3F4C" w:rsidRPr="00007389" w:rsidRDefault="007A3F4C" w:rsidP="00FA243F">
            <w:pPr>
              <w:pStyle w:val="TableText"/>
              <w:spacing w:before="0"/>
              <w:jc w:val="center"/>
              <w:rPr>
                <w:sz w:val="18"/>
                <w:szCs w:val="20"/>
                <w:rtl/>
              </w:rPr>
            </w:pPr>
          </w:p>
        </w:tc>
      </w:tr>
    </w:tbl>
    <w:tbl>
      <w:tblPr>
        <w:tblpPr w:leftFromText="181" w:rightFromText="181" w:vertAnchor="page" w:horzAnchor="margin" w:tblpY="1404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A3F4C" w:rsidRPr="00BE6CBA" w14:paraId="326A520D" w14:textId="77777777" w:rsidTr="007A3F4C">
        <w:tc>
          <w:tcPr>
            <w:tcW w:w="9072" w:type="dxa"/>
            <w:gridSpan w:val="5"/>
            <w:tcBorders>
              <w:top w:val="nil"/>
              <w:left w:val="nil"/>
              <w:right w:val="nil"/>
            </w:tcBorders>
            <w:shd w:val="clear" w:color="auto" w:fill="auto"/>
          </w:tcPr>
          <w:p w14:paraId="249CE783" w14:textId="77777777" w:rsidR="007A3F4C" w:rsidRPr="00BE6CBA" w:rsidRDefault="007A3F4C" w:rsidP="007A3F4C">
            <w:pPr>
              <w:pStyle w:val="TableText"/>
              <w:rPr>
                <w:b/>
                <w:bCs/>
                <w:rtl/>
              </w:rPr>
            </w:pPr>
            <w:r w:rsidRPr="00BE6CBA">
              <w:rPr>
                <w:rFonts w:hint="cs"/>
                <w:rtl/>
              </w:rPr>
              <w:t>על החתום,</w:t>
            </w:r>
          </w:p>
        </w:tc>
      </w:tr>
      <w:tr w:rsidR="007A3F4C" w:rsidRPr="00BE6CBA" w14:paraId="248A3EFA" w14:textId="77777777" w:rsidTr="007A3F4C">
        <w:tc>
          <w:tcPr>
            <w:tcW w:w="1845" w:type="dxa"/>
            <w:shd w:val="clear" w:color="auto" w:fill="B8CCE4" w:themeFill="accent1" w:themeFillTint="66"/>
          </w:tcPr>
          <w:p w14:paraId="33DA7ECF" w14:textId="77777777" w:rsidR="007A3F4C" w:rsidRPr="00BE6CBA" w:rsidRDefault="007A3F4C" w:rsidP="007A3F4C">
            <w:pPr>
              <w:pStyle w:val="TableHead"/>
              <w:rPr>
                <w:rtl/>
              </w:rPr>
            </w:pPr>
            <w:r w:rsidRPr="00BE6CBA">
              <w:rPr>
                <w:rFonts w:hint="cs"/>
                <w:rtl/>
              </w:rPr>
              <w:t>שם מלא</w:t>
            </w:r>
          </w:p>
        </w:tc>
        <w:tc>
          <w:tcPr>
            <w:tcW w:w="1935" w:type="dxa"/>
            <w:shd w:val="clear" w:color="auto" w:fill="B8CCE4" w:themeFill="accent1" w:themeFillTint="66"/>
          </w:tcPr>
          <w:p w14:paraId="603FACFB" w14:textId="77777777" w:rsidR="007A3F4C" w:rsidRPr="00BE6CBA" w:rsidRDefault="007A3F4C" w:rsidP="007A3F4C">
            <w:pPr>
              <w:pStyle w:val="TableHead"/>
              <w:rPr>
                <w:rtl/>
              </w:rPr>
            </w:pPr>
            <w:r w:rsidRPr="00BE6CBA">
              <w:rPr>
                <w:rFonts w:hint="cs"/>
                <w:rtl/>
              </w:rPr>
              <w:t>ת.ז.</w:t>
            </w:r>
          </w:p>
        </w:tc>
        <w:tc>
          <w:tcPr>
            <w:tcW w:w="1913" w:type="dxa"/>
            <w:shd w:val="clear" w:color="auto" w:fill="B8CCE4" w:themeFill="accent1" w:themeFillTint="66"/>
          </w:tcPr>
          <w:p w14:paraId="05DBF49A" w14:textId="77777777" w:rsidR="007A3F4C" w:rsidRPr="00BE6CBA" w:rsidRDefault="007A3F4C" w:rsidP="007A3F4C">
            <w:pPr>
              <w:pStyle w:val="TableHead"/>
              <w:rPr>
                <w:rtl/>
              </w:rPr>
            </w:pPr>
            <w:r w:rsidRPr="00BE6CBA">
              <w:rPr>
                <w:rFonts w:hint="cs"/>
                <w:rtl/>
              </w:rPr>
              <w:t>מספר רישיון</w:t>
            </w:r>
          </w:p>
        </w:tc>
        <w:tc>
          <w:tcPr>
            <w:tcW w:w="1735" w:type="dxa"/>
            <w:shd w:val="clear" w:color="auto" w:fill="B8CCE4" w:themeFill="accent1" w:themeFillTint="66"/>
          </w:tcPr>
          <w:p w14:paraId="62435C22" w14:textId="77777777" w:rsidR="007A3F4C" w:rsidRPr="00BE6CBA" w:rsidRDefault="007A3F4C" w:rsidP="007A3F4C">
            <w:pPr>
              <w:pStyle w:val="TableHead"/>
              <w:rPr>
                <w:rtl/>
              </w:rPr>
            </w:pPr>
            <w:r w:rsidRPr="00BE6CBA">
              <w:rPr>
                <w:rFonts w:hint="cs"/>
                <w:rtl/>
              </w:rPr>
              <w:t>תאריך</w:t>
            </w:r>
          </w:p>
        </w:tc>
        <w:tc>
          <w:tcPr>
            <w:tcW w:w="1644" w:type="dxa"/>
            <w:shd w:val="clear" w:color="auto" w:fill="B8CCE4" w:themeFill="accent1" w:themeFillTint="66"/>
          </w:tcPr>
          <w:p w14:paraId="4D327A4A" w14:textId="77777777" w:rsidR="007A3F4C" w:rsidRPr="00BE6CBA" w:rsidRDefault="007A3F4C" w:rsidP="007A3F4C">
            <w:pPr>
              <w:pStyle w:val="TableHead"/>
              <w:rPr>
                <w:rtl/>
              </w:rPr>
            </w:pPr>
            <w:r w:rsidRPr="00BE6CBA">
              <w:rPr>
                <w:rFonts w:hint="cs"/>
                <w:rtl/>
              </w:rPr>
              <w:t>חותמת וחתימה</w:t>
            </w:r>
          </w:p>
        </w:tc>
      </w:tr>
      <w:tr w:rsidR="007A3F4C" w:rsidRPr="00BE6CBA" w14:paraId="7C26285E" w14:textId="77777777" w:rsidTr="007A3F4C">
        <w:trPr>
          <w:trHeight w:val="567"/>
        </w:trPr>
        <w:tc>
          <w:tcPr>
            <w:tcW w:w="1845" w:type="dxa"/>
            <w:shd w:val="clear" w:color="auto" w:fill="auto"/>
            <w:vAlign w:val="center"/>
          </w:tcPr>
          <w:p w14:paraId="669ECB58" w14:textId="39F348F1"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74EBD697" w14:textId="3B1AAA94"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16946714" w14:textId="1232F81A"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5643266F" w14:textId="30DE706C"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692644B1" w14:textId="0759329E" w:rsidR="007A3F4C" w:rsidRPr="00BE6CBA" w:rsidRDefault="007A3F4C" w:rsidP="007A3F4C">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04100700" w14:textId="1F9F0D72" w:rsidR="007A3F4C" w:rsidRDefault="007A3F4C" w:rsidP="007A3F4C">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509DCC68" w14:textId="77777777" w:rsidR="0040027F" w:rsidRDefault="0040027F" w:rsidP="0040027F">
      <w:pPr>
        <w:pStyle w:val="12"/>
        <w:pageBreakBefore/>
        <w:numPr>
          <w:ilvl w:val="0"/>
          <w:numId w:val="0"/>
        </w:numPr>
        <w:rPr>
          <w:sz w:val="22"/>
          <w:szCs w:val="24"/>
          <w:rtl/>
        </w:rPr>
      </w:pPr>
      <w:r>
        <w:rPr>
          <w:rFonts w:hint="cs"/>
          <w:sz w:val="22"/>
          <w:szCs w:val="24"/>
          <w:rtl/>
        </w:rPr>
        <w:lastRenderedPageBreak/>
        <w:t>1.5</w:t>
      </w:r>
      <w:r w:rsidRPr="0031171B">
        <w:rPr>
          <w:rFonts w:hint="cs"/>
          <w:sz w:val="22"/>
          <w:szCs w:val="24"/>
          <w:rtl/>
        </w:rPr>
        <w:t>.1</w:t>
      </w:r>
      <w:r>
        <w:rPr>
          <w:rFonts w:hint="cs"/>
          <w:sz w:val="22"/>
          <w:szCs w:val="24"/>
          <w:rtl/>
        </w:rPr>
        <w:t xml:space="preserve">1 </w:t>
      </w:r>
      <w:r w:rsidRPr="0031171B">
        <w:rPr>
          <w:sz w:val="22"/>
          <w:szCs w:val="24"/>
          <w:rtl/>
        </w:rPr>
        <w:t>היעדר הרשעות בגין העסקת עובדים זרים ושכר מינימום</w:t>
      </w:r>
    </w:p>
    <w:p w14:paraId="50B78972" w14:textId="77777777" w:rsidR="0040027F" w:rsidRPr="00B056F9" w:rsidRDefault="0040027F" w:rsidP="0040027F">
      <w:pPr>
        <w:pStyle w:val="Para0"/>
        <w:spacing w:before="240"/>
        <w:rPr>
          <w:rtl/>
        </w:rPr>
      </w:pPr>
      <w:r w:rsidRPr="00B056F9">
        <w:rPr>
          <w:rFonts w:hint="cs"/>
          <w:rtl/>
        </w:rPr>
        <w:t>לכבוד,</w:t>
      </w:r>
    </w:p>
    <w:p w14:paraId="2C20C82F" w14:textId="77777777" w:rsidR="0040027F" w:rsidRPr="00FC1AA5" w:rsidRDefault="0040027F" w:rsidP="0040027F">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40027F" w:rsidRPr="000A37E5" w14:paraId="734D7274" w14:textId="77777777" w:rsidTr="00FA243F">
        <w:tc>
          <w:tcPr>
            <w:tcW w:w="1674" w:type="dxa"/>
          </w:tcPr>
          <w:p w14:paraId="00AC90E3" w14:textId="77777777" w:rsidR="0040027F" w:rsidRPr="000A37E5" w:rsidRDefault="0040027F" w:rsidP="00FA243F">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773F17D3" w14:textId="3D849E8F" w:rsidR="0040027F" w:rsidRPr="000A37E5"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818" w:type="dxa"/>
          </w:tcPr>
          <w:p w14:paraId="4A81DECE" w14:textId="77777777" w:rsidR="0040027F" w:rsidRPr="000A37E5" w:rsidRDefault="0040027F" w:rsidP="00FA243F">
            <w:pPr>
              <w:pStyle w:val="Para0"/>
              <w:spacing w:before="0"/>
              <w:rPr>
                <w:rtl/>
              </w:rPr>
            </w:pPr>
            <w:r w:rsidRPr="008D1297">
              <w:rPr>
                <w:rFonts w:hint="cs"/>
                <w:rtl/>
              </w:rPr>
              <w:t>לאחר שהוזהרתי כי עלי לומר את האמת וכי אהיה צפוי</w:t>
            </w:r>
          </w:p>
        </w:tc>
      </w:tr>
      <w:tr w:rsidR="0040027F" w:rsidRPr="000A37E5" w14:paraId="7A240200" w14:textId="77777777" w:rsidTr="00FA243F">
        <w:tc>
          <w:tcPr>
            <w:tcW w:w="1674" w:type="dxa"/>
          </w:tcPr>
          <w:p w14:paraId="7D2CC260" w14:textId="77777777" w:rsidR="0040027F" w:rsidRPr="000A37E5" w:rsidRDefault="0040027F" w:rsidP="00FA243F">
            <w:pPr>
              <w:pStyle w:val="TableText"/>
              <w:spacing w:before="0"/>
              <w:jc w:val="center"/>
              <w:rPr>
                <w:sz w:val="18"/>
                <w:szCs w:val="20"/>
                <w:rtl/>
              </w:rPr>
            </w:pPr>
          </w:p>
        </w:tc>
        <w:tc>
          <w:tcPr>
            <w:tcW w:w="2693" w:type="dxa"/>
            <w:tcBorders>
              <w:top w:val="single" w:sz="4" w:space="0" w:color="auto"/>
            </w:tcBorders>
          </w:tcPr>
          <w:p w14:paraId="3929CEFE" w14:textId="77777777" w:rsidR="0040027F" w:rsidRPr="000A37E5" w:rsidRDefault="0040027F" w:rsidP="00FA243F">
            <w:pPr>
              <w:pStyle w:val="TableText"/>
              <w:spacing w:before="0"/>
              <w:jc w:val="center"/>
              <w:rPr>
                <w:sz w:val="18"/>
                <w:szCs w:val="20"/>
                <w:rtl/>
              </w:rPr>
            </w:pPr>
            <w:r>
              <w:rPr>
                <w:rFonts w:hint="cs"/>
                <w:sz w:val="18"/>
                <w:szCs w:val="20"/>
                <w:rtl/>
              </w:rPr>
              <w:t>(שם מלא)</w:t>
            </w:r>
          </w:p>
        </w:tc>
        <w:tc>
          <w:tcPr>
            <w:tcW w:w="4818" w:type="dxa"/>
          </w:tcPr>
          <w:p w14:paraId="13F6B254" w14:textId="77777777" w:rsidR="0040027F" w:rsidRPr="000A37E5" w:rsidRDefault="0040027F" w:rsidP="00FA243F">
            <w:pPr>
              <w:pStyle w:val="TableText"/>
              <w:spacing w:before="0"/>
              <w:jc w:val="center"/>
              <w:rPr>
                <w:sz w:val="18"/>
                <w:szCs w:val="20"/>
                <w:rtl/>
              </w:rPr>
            </w:pPr>
          </w:p>
        </w:tc>
      </w:tr>
    </w:tbl>
    <w:p w14:paraId="526DB0C3" w14:textId="77777777" w:rsidR="0040027F" w:rsidRPr="008D1297" w:rsidRDefault="0040027F" w:rsidP="0040027F">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40027F" w:rsidRPr="000A37E5" w14:paraId="12768EDD" w14:textId="77777777" w:rsidTr="00FA243F">
        <w:tc>
          <w:tcPr>
            <w:tcW w:w="2383" w:type="dxa"/>
          </w:tcPr>
          <w:p w14:paraId="5522FEEE" w14:textId="77777777" w:rsidR="0040027F" w:rsidRPr="000A37E5" w:rsidRDefault="0040027F" w:rsidP="00FA243F">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3A9AE55A" w14:textId="4AE5EB8B" w:rsidR="0040027F" w:rsidRPr="000A37E5"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418" w:type="dxa"/>
          </w:tcPr>
          <w:p w14:paraId="635D6EF5" w14:textId="77777777" w:rsidR="0040027F" w:rsidRPr="000A37E5" w:rsidRDefault="0040027F" w:rsidP="00FA243F">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40027F" w:rsidRPr="000A37E5" w14:paraId="2F935187" w14:textId="77777777" w:rsidTr="00FA243F">
        <w:tc>
          <w:tcPr>
            <w:tcW w:w="2383" w:type="dxa"/>
          </w:tcPr>
          <w:p w14:paraId="6953704D" w14:textId="77777777" w:rsidR="0040027F" w:rsidRPr="000A37E5" w:rsidRDefault="0040027F" w:rsidP="00FA243F">
            <w:pPr>
              <w:pStyle w:val="TableText"/>
              <w:spacing w:before="0"/>
              <w:jc w:val="center"/>
              <w:rPr>
                <w:sz w:val="18"/>
                <w:szCs w:val="20"/>
                <w:rtl/>
              </w:rPr>
            </w:pPr>
          </w:p>
        </w:tc>
        <w:tc>
          <w:tcPr>
            <w:tcW w:w="2384" w:type="dxa"/>
            <w:tcBorders>
              <w:top w:val="single" w:sz="4" w:space="0" w:color="auto"/>
            </w:tcBorders>
          </w:tcPr>
          <w:p w14:paraId="410826C5" w14:textId="77777777" w:rsidR="0040027F" w:rsidRPr="000A37E5" w:rsidRDefault="0040027F" w:rsidP="00FA243F">
            <w:pPr>
              <w:pStyle w:val="TableText"/>
              <w:spacing w:before="0"/>
              <w:jc w:val="center"/>
              <w:rPr>
                <w:sz w:val="18"/>
                <w:szCs w:val="20"/>
                <w:rtl/>
              </w:rPr>
            </w:pPr>
            <w:r>
              <w:rPr>
                <w:rFonts w:hint="cs"/>
                <w:sz w:val="18"/>
                <w:szCs w:val="20"/>
                <w:rtl/>
              </w:rPr>
              <w:t>(שם החברה)</w:t>
            </w:r>
          </w:p>
        </w:tc>
        <w:tc>
          <w:tcPr>
            <w:tcW w:w="4418" w:type="dxa"/>
          </w:tcPr>
          <w:p w14:paraId="70C42383" w14:textId="77777777" w:rsidR="0040027F" w:rsidRPr="000A37E5" w:rsidRDefault="0040027F" w:rsidP="00FA243F">
            <w:pPr>
              <w:pStyle w:val="TableText"/>
              <w:spacing w:before="0"/>
              <w:jc w:val="center"/>
              <w:rPr>
                <w:sz w:val="18"/>
                <w:szCs w:val="20"/>
                <w:rtl/>
              </w:rPr>
            </w:pPr>
          </w:p>
        </w:tc>
      </w:tr>
    </w:tbl>
    <w:p w14:paraId="41AB621D" w14:textId="462F8F5C" w:rsidR="0040027F" w:rsidRDefault="0040027F" w:rsidP="0040027F">
      <w:pPr>
        <w:pStyle w:val="Para0"/>
        <w:spacing w:before="0"/>
        <w:rPr>
          <w:rtl/>
        </w:rPr>
      </w:pPr>
      <w:r w:rsidRPr="008D1297">
        <w:rPr>
          <w:rFonts w:hint="cs"/>
          <w:rtl/>
        </w:rPr>
        <w:t xml:space="preserve">עם עורך </w:t>
      </w:r>
      <w:r w:rsidRPr="00B719EE">
        <w:rPr>
          <w:rtl/>
        </w:rPr>
        <w:t>מכרז</w:t>
      </w:r>
      <w:r>
        <w:rPr>
          <w:rFonts w:hint="cs"/>
          <w:rtl/>
        </w:rPr>
        <w:t xml:space="preserve"> </w:t>
      </w:r>
      <w:fldSimple w:instr=" DOCPROPERTY  סוג_המכרז  \* MERGEFORMAT ">
        <w:r w:rsidR="00305A97">
          <w:rPr>
            <w:rtl/>
          </w:rPr>
          <w:t>פומבי</w:t>
        </w:r>
      </w:fldSimple>
      <w:r>
        <w:rPr>
          <w:rFonts w:hint="cs"/>
          <w:rtl/>
        </w:rPr>
        <w:t xml:space="preserve"> </w:t>
      </w:r>
      <w:fldSimple w:instr=" DOCPROPERTY  מזהה_המכרז  \* MERGEFORMAT ">
        <w:r w:rsidR="00305A97">
          <w:t>12-2021</w:t>
        </w:r>
      </w:fldSimple>
      <w:r>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6DFC39B" w14:textId="77777777" w:rsidR="0040027F" w:rsidRPr="008D1297" w:rsidRDefault="0040027F" w:rsidP="0040027F">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315FFFAE" w14:textId="77777777" w:rsidR="0040027F" w:rsidRPr="008D1297" w:rsidRDefault="0040027F" w:rsidP="0040027F">
      <w:pPr>
        <w:pStyle w:val="Para0"/>
        <w:rPr>
          <w:rtl/>
        </w:rPr>
      </w:pPr>
      <w:r w:rsidRPr="008D1297">
        <w:rPr>
          <w:rtl/>
        </w:rPr>
        <w:t>ה</w:t>
      </w:r>
      <w:r w:rsidRPr="008D1297">
        <w:rPr>
          <w:rFonts w:hint="cs"/>
          <w:rtl/>
        </w:rPr>
        <w:t>מציע הינו תאגיד הרשום בישראל.</w:t>
      </w:r>
    </w:p>
    <w:p w14:paraId="4AE07F0A" w14:textId="77777777" w:rsidR="0040027F" w:rsidRPr="00A83C4D" w:rsidRDefault="0040027F" w:rsidP="0040027F">
      <w:pPr>
        <w:pStyle w:val="Para0"/>
        <w:rPr>
          <w:b/>
          <w:bCs/>
          <w:rtl/>
        </w:rPr>
      </w:pPr>
      <w:r w:rsidRPr="00A83C4D">
        <w:rPr>
          <w:b/>
          <w:bCs/>
          <w:rtl/>
        </w:rPr>
        <w:t>(</w:t>
      </w:r>
      <w:r w:rsidRPr="00A83C4D">
        <w:rPr>
          <w:rFonts w:hint="cs"/>
          <w:b/>
          <w:bCs/>
          <w:rtl/>
        </w:rPr>
        <w:t>בחר את תיבת הבחירה המתאימה)</w:t>
      </w:r>
    </w:p>
    <w:p w14:paraId="217691C1" w14:textId="77777777" w:rsidR="0040027F" w:rsidRPr="006C3D78" w:rsidRDefault="00C41372" w:rsidP="0040027F">
      <w:pPr>
        <w:pStyle w:val="Para0"/>
        <w:rPr>
          <w:rtl/>
        </w:rPr>
      </w:pPr>
      <w:sdt>
        <w:sdtPr>
          <w:rPr>
            <w:rFonts w:hint="cs"/>
            <w:rtl/>
          </w:rPr>
          <w:id w:val="-1455319988"/>
          <w14:checkbox>
            <w14:checked w14:val="0"/>
            <w14:checkedState w14:val="2612" w14:font="MS Gothic"/>
            <w14:uncheckedState w14:val="2610" w14:font="MS Gothic"/>
          </w14:checkbox>
        </w:sdtPr>
        <w:sdtEndPr/>
        <w:sdtContent>
          <w:r w:rsidR="0040027F">
            <w:rPr>
              <w:rFonts w:ascii="Segoe UI Symbol" w:eastAsia="MS Gothic" w:hAnsi="Segoe UI Symbol" w:cs="Segoe UI Symbol" w:hint="cs"/>
              <w:rtl/>
            </w:rPr>
            <w:t>☐</w:t>
          </w:r>
        </w:sdtContent>
      </w:sdt>
      <w:r w:rsidR="0040027F">
        <w:rPr>
          <w:rFonts w:hint="cs"/>
          <w:rtl/>
        </w:rPr>
        <w:t xml:space="preserve"> </w:t>
      </w:r>
      <w:r w:rsidR="0040027F" w:rsidRPr="006C3D78">
        <w:rPr>
          <w:rtl/>
        </w:rPr>
        <w:t>ה</w:t>
      </w:r>
      <w:r w:rsidR="0040027F" w:rsidRPr="006C3D78">
        <w:rPr>
          <w:rFonts w:hint="cs"/>
          <w:rtl/>
        </w:rPr>
        <w:t xml:space="preserve">גוף או "בעל זיקה" אליו לא </w:t>
      </w:r>
      <w:r w:rsidR="0040027F" w:rsidRPr="006C3D78">
        <w:rPr>
          <w:rtl/>
        </w:rPr>
        <w:t>ה</w:t>
      </w:r>
      <w:r w:rsidR="0040027F" w:rsidRPr="006C3D78">
        <w:rPr>
          <w:rFonts w:hint="cs"/>
          <w:rtl/>
        </w:rPr>
        <w:t xml:space="preserve">ורשעו מעולם </w:t>
      </w:r>
      <w:r w:rsidR="0040027F" w:rsidRPr="006C3D78">
        <w:rPr>
          <w:rtl/>
        </w:rPr>
        <w:t>ב</w:t>
      </w:r>
      <w:r w:rsidR="0040027F" w:rsidRPr="006C3D78">
        <w:rPr>
          <w:rFonts w:hint="cs"/>
          <w:rtl/>
        </w:rPr>
        <w:t>פסק דין לפי חוק עובדים זרים וחוק שכר מינימום.</w:t>
      </w:r>
    </w:p>
    <w:p w14:paraId="5CC25AE6" w14:textId="77777777" w:rsidR="0040027F" w:rsidRPr="006C3D78" w:rsidRDefault="00C41372" w:rsidP="0040027F">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40027F">
            <w:rPr>
              <w:rFonts w:ascii="Segoe UI Symbol" w:eastAsia="MS Gothic" w:hAnsi="Segoe UI Symbol" w:cs="Segoe UI Symbol" w:hint="cs"/>
              <w:rtl/>
            </w:rPr>
            <w:t>☐</w:t>
          </w:r>
        </w:sdtContent>
      </w:sdt>
      <w:r w:rsidR="0040027F">
        <w:rPr>
          <w:rFonts w:hint="cs"/>
          <w:rtl/>
        </w:rPr>
        <w:t xml:space="preserve"> </w:t>
      </w:r>
      <w:r w:rsidR="0040027F" w:rsidRPr="006C3D78">
        <w:rPr>
          <w:rtl/>
        </w:rPr>
        <w:t>ה</w:t>
      </w:r>
      <w:r w:rsidR="0040027F" w:rsidRPr="006C3D78">
        <w:rPr>
          <w:rFonts w:hint="cs"/>
          <w:rtl/>
        </w:rPr>
        <w:t>מציע ו"בעל זיקה" אל</w:t>
      </w:r>
      <w:r w:rsidR="0040027F" w:rsidRPr="006C3D78">
        <w:rPr>
          <w:rtl/>
        </w:rPr>
        <w:t>י</w:t>
      </w:r>
      <w:r w:rsidR="0040027F" w:rsidRPr="006C3D78">
        <w:rPr>
          <w:rFonts w:hint="cs"/>
          <w:rtl/>
        </w:rPr>
        <w:t xml:space="preserve">ו </w:t>
      </w:r>
      <w:r w:rsidR="0040027F" w:rsidRPr="006C3D78">
        <w:rPr>
          <w:u w:val="single"/>
          <w:rtl/>
        </w:rPr>
        <w:t>ל</w:t>
      </w:r>
      <w:r w:rsidR="0040027F" w:rsidRPr="006C3D78">
        <w:rPr>
          <w:rFonts w:hint="cs"/>
          <w:u w:val="single"/>
          <w:rtl/>
        </w:rPr>
        <w:t>א הורשעו</w:t>
      </w:r>
      <w:r w:rsidR="0040027F" w:rsidRPr="006C3D78">
        <w:rPr>
          <w:rtl/>
        </w:rPr>
        <w:t xml:space="preserve"> </w:t>
      </w:r>
      <w:r w:rsidR="0040027F" w:rsidRPr="006C3D78">
        <w:rPr>
          <w:rFonts w:hint="cs"/>
          <w:rtl/>
        </w:rPr>
        <w:t>ביותר משתי עבירות לפי חוק עובדים זרים וחוק שכר מינימום עד למועד האחרון להגשת ההצעות (להל</w:t>
      </w:r>
      <w:r w:rsidR="0040027F" w:rsidRPr="006C3D78">
        <w:rPr>
          <w:rtl/>
        </w:rPr>
        <w:t>ן</w:t>
      </w:r>
      <w:r w:rsidR="0040027F" w:rsidRPr="006C3D78">
        <w:rPr>
          <w:rFonts w:hint="cs"/>
          <w:rtl/>
        </w:rPr>
        <w:t>: "</w:t>
      </w:r>
      <w:r w:rsidR="0040027F" w:rsidRPr="006C3D78">
        <w:rPr>
          <w:b/>
          <w:bCs/>
          <w:rtl/>
        </w:rPr>
        <w:t>מ</w:t>
      </w:r>
      <w:r w:rsidR="0040027F" w:rsidRPr="006C3D78">
        <w:rPr>
          <w:rFonts w:hint="cs"/>
          <w:b/>
          <w:bCs/>
          <w:rtl/>
        </w:rPr>
        <w:t>ועד להגשה</w:t>
      </w:r>
      <w:r w:rsidR="0040027F" w:rsidRPr="006C3D78">
        <w:rPr>
          <w:rFonts w:hint="cs"/>
          <w:rtl/>
        </w:rPr>
        <w:t>"</w:t>
      </w:r>
      <w:r w:rsidR="0040027F" w:rsidRPr="006C3D78">
        <w:rPr>
          <w:rtl/>
        </w:rPr>
        <w:t>)</w:t>
      </w:r>
      <w:r w:rsidR="0040027F" w:rsidRPr="006C3D78">
        <w:rPr>
          <w:rFonts w:hint="cs"/>
          <w:rtl/>
        </w:rPr>
        <w:t xml:space="preserve"> מטעם המציע.</w:t>
      </w:r>
    </w:p>
    <w:p w14:paraId="272615D4" w14:textId="77777777" w:rsidR="0040027F" w:rsidRPr="006C3D78" w:rsidRDefault="00C41372" w:rsidP="0040027F">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40027F">
            <w:rPr>
              <w:rFonts w:ascii="Segoe UI Symbol" w:eastAsia="MS Gothic" w:hAnsi="Segoe UI Symbol" w:cs="Segoe UI Symbol" w:hint="cs"/>
              <w:rtl/>
            </w:rPr>
            <w:t>☐</w:t>
          </w:r>
        </w:sdtContent>
      </w:sdt>
      <w:r w:rsidR="0040027F">
        <w:rPr>
          <w:rFonts w:hint="cs"/>
          <w:rtl/>
        </w:rPr>
        <w:t xml:space="preserve"> </w:t>
      </w:r>
      <w:r w:rsidR="0040027F" w:rsidRPr="006C3D78">
        <w:rPr>
          <w:rtl/>
        </w:rPr>
        <w:t>ה</w:t>
      </w:r>
      <w:r w:rsidR="0040027F" w:rsidRPr="006C3D78">
        <w:rPr>
          <w:rFonts w:hint="cs"/>
          <w:rtl/>
        </w:rPr>
        <w:t xml:space="preserve">גוף או "בעל זיקה" אליו </w:t>
      </w:r>
      <w:r w:rsidR="0040027F" w:rsidRPr="006C3D78">
        <w:rPr>
          <w:u w:val="single"/>
          <w:rtl/>
        </w:rPr>
        <w:t>ה</w:t>
      </w:r>
      <w:r w:rsidR="0040027F" w:rsidRPr="006C3D78">
        <w:rPr>
          <w:rFonts w:hint="cs"/>
          <w:u w:val="single"/>
          <w:rtl/>
        </w:rPr>
        <w:t>ורשעו</w:t>
      </w:r>
      <w:r w:rsidR="0040027F" w:rsidRPr="006C3D78">
        <w:rPr>
          <w:rtl/>
        </w:rPr>
        <w:t xml:space="preserve"> ב</w:t>
      </w:r>
      <w:r w:rsidR="0040027F" w:rsidRPr="006C3D78">
        <w:rPr>
          <w:rFonts w:hint="cs"/>
          <w:rtl/>
        </w:rPr>
        <w:t xml:space="preserve">פסק דין ביותר משתי עבירות לפי חוק עובדים זרים וחוק שכר מינימום </w:t>
      </w:r>
      <w:r w:rsidR="0040027F" w:rsidRPr="006C3D78">
        <w:rPr>
          <w:rFonts w:hint="cs"/>
          <w:u w:val="single"/>
          <w:rtl/>
        </w:rPr>
        <w:t>וחלפה שנה אחת</w:t>
      </w:r>
      <w:r w:rsidR="0040027F" w:rsidRPr="006C3D78">
        <w:rPr>
          <w:rFonts w:hint="cs"/>
          <w:rtl/>
        </w:rPr>
        <w:t xml:space="preserve"> לפחות ממועד </w:t>
      </w:r>
      <w:r w:rsidR="0040027F">
        <w:rPr>
          <w:rFonts w:hint="cs"/>
          <w:rtl/>
        </w:rPr>
        <w:t>ההרשעה האחרונה ועד למועד ההגשה.</w:t>
      </w:r>
    </w:p>
    <w:p w14:paraId="7B202B8C" w14:textId="77777777" w:rsidR="0040027F" w:rsidRPr="006C3D78" w:rsidRDefault="00C41372" w:rsidP="0040027F">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40027F">
            <w:rPr>
              <w:rFonts w:ascii="Segoe UI Symbol" w:eastAsia="MS Gothic" w:hAnsi="Segoe UI Symbol" w:cs="Segoe UI Symbol" w:hint="cs"/>
              <w:rtl/>
            </w:rPr>
            <w:t>☐</w:t>
          </w:r>
        </w:sdtContent>
      </w:sdt>
      <w:r w:rsidR="0040027F">
        <w:rPr>
          <w:rFonts w:hint="cs"/>
          <w:rtl/>
        </w:rPr>
        <w:t xml:space="preserve"> </w:t>
      </w:r>
      <w:r w:rsidR="0040027F" w:rsidRPr="006C3D78">
        <w:rPr>
          <w:rtl/>
        </w:rPr>
        <w:t>ה</w:t>
      </w:r>
      <w:r w:rsidR="0040027F" w:rsidRPr="006C3D78">
        <w:rPr>
          <w:rFonts w:hint="cs"/>
          <w:rtl/>
        </w:rPr>
        <w:t xml:space="preserve">גוף או "בעל זיקה" אליו </w:t>
      </w:r>
      <w:r w:rsidR="0040027F" w:rsidRPr="006C3D78">
        <w:rPr>
          <w:rtl/>
        </w:rPr>
        <w:t>ה</w:t>
      </w:r>
      <w:r w:rsidR="0040027F" w:rsidRPr="006C3D78">
        <w:rPr>
          <w:rFonts w:hint="cs"/>
          <w:rtl/>
        </w:rPr>
        <w:t>ורשעו</w:t>
      </w:r>
      <w:r w:rsidR="0040027F" w:rsidRPr="006C3D78">
        <w:rPr>
          <w:rtl/>
        </w:rPr>
        <w:t xml:space="preserve"> ב</w:t>
      </w:r>
      <w:r w:rsidR="0040027F" w:rsidRPr="006C3D78">
        <w:rPr>
          <w:rFonts w:hint="cs"/>
          <w:rtl/>
        </w:rPr>
        <w:t xml:space="preserve">פסק דין ביותר משתי עבירות לפי חוק עובדים זרים וחוק שכר מינימום </w:t>
      </w:r>
      <w:r w:rsidR="0040027F" w:rsidRPr="006C3D78">
        <w:rPr>
          <w:rFonts w:hint="cs"/>
          <w:u w:val="single"/>
          <w:rtl/>
        </w:rPr>
        <w:t>ולא חלפה שנה אחת</w:t>
      </w:r>
      <w:r w:rsidR="0040027F" w:rsidRPr="006C3D78">
        <w:rPr>
          <w:rFonts w:hint="cs"/>
          <w:rtl/>
        </w:rPr>
        <w:t xml:space="preserve"> לפחות ממועד </w:t>
      </w:r>
      <w:r w:rsidR="0040027F">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0027F" w:rsidRPr="00E13E96" w14:paraId="00264688" w14:textId="77777777" w:rsidTr="00FA243F">
        <w:tc>
          <w:tcPr>
            <w:tcW w:w="9072" w:type="dxa"/>
            <w:gridSpan w:val="3"/>
            <w:tcBorders>
              <w:top w:val="nil"/>
              <w:left w:val="nil"/>
              <w:bottom w:val="single" w:sz="4" w:space="0" w:color="auto"/>
              <w:right w:val="nil"/>
            </w:tcBorders>
            <w:shd w:val="clear" w:color="auto" w:fill="auto"/>
          </w:tcPr>
          <w:p w14:paraId="1C338948" w14:textId="77777777" w:rsidR="0040027F" w:rsidRPr="00E13E96" w:rsidRDefault="0040027F" w:rsidP="00FA243F">
            <w:pPr>
              <w:pStyle w:val="TableText"/>
              <w:spacing w:after="60"/>
              <w:rPr>
                <w:rtl/>
              </w:rPr>
            </w:pPr>
            <w:r>
              <w:rPr>
                <w:rFonts w:hint="cs"/>
                <w:rtl/>
              </w:rPr>
              <w:t>על החתום,</w:t>
            </w:r>
          </w:p>
        </w:tc>
      </w:tr>
      <w:tr w:rsidR="0040027F" w:rsidRPr="00DB3434" w14:paraId="54738950" w14:textId="77777777" w:rsidTr="00FA243F">
        <w:tc>
          <w:tcPr>
            <w:tcW w:w="3024" w:type="dxa"/>
            <w:tcBorders>
              <w:top w:val="single" w:sz="4" w:space="0" w:color="auto"/>
              <w:bottom w:val="single" w:sz="4" w:space="0" w:color="auto"/>
            </w:tcBorders>
            <w:shd w:val="clear" w:color="auto" w:fill="B8CCE4" w:themeFill="accent1" w:themeFillTint="66"/>
          </w:tcPr>
          <w:p w14:paraId="576C8BCC" w14:textId="77777777" w:rsidR="0040027F" w:rsidRPr="00DB3434" w:rsidRDefault="0040027F" w:rsidP="00FA243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A3BFA62" w14:textId="77777777" w:rsidR="0040027F" w:rsidRPr="00DB3434" w:rsidRDefault="0040027F" w:rsidP="00FA243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A0171B1" w14:textId="77777777" w:rsidR="0040027F" w:rsidRPr="00DB3434" w:rsidRDefault="0040027F" w:rsidP="00FA243F">
            <w:pPr>
              <w:pStyle w:val="TableHead"/>
              <w:rPr>
                <w:rtl/>
              </w:rPr>
            </w:pPr>
            <w:r w:rsidRPr="00DB3434">
              <w:rPr>
                <w:rFonts w:hint="cs"/>
                <w:rtl/>
              </w:rPr>
              <w:t>חותמת וחתימה</w:t>
            </w:r>
          </w:p>
        </w:tc>
      </w:tr>
      <w:tr w:rsidR="0040027F" w14:paraId="563917C6" w14:textId="77777777" w:rsidTr="00FA243F">
        <w:trPr>
          <w:trHeight w:val="567"/>
        </w:trPr>
        <w:tc>
          <w:tcPr>
            <w:tcW w:w="3024" w:type="dxa"/>
            <w:tcBorders>
              <w:top w:val="single" w:sz="4" w:space="0" w:color="auto"/>
              <w:bottom w:val="single" w:sz="4" w:space="0" w:color="auto"/>
            </w:tcBorders>
          </w:tcPr>
          <w:p w14:paraId="6F679F1F" w14:textId="63393D66" w:rsidR="0040027F" w:rsidRDefault="0040027F"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75505907" w14:textId="76DDA5F3" w:rsidR="0040027F" w:rsidRDefault="0040027F"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2674499F" w14:textId="40F03E22" w:rsidR="0040027F" w:rsidRDefault="0040027F" w:rsidP="00FA243F">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6751FDEA" w14:textId="77777777" w:rsidR="0040027F" w:rsidRPr="00DA2164" w:rsidRDefault="0040027F" w:rsidP="0040027F">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40027F" w:rsidRPr="00E67CD6" w14:paraId="125307A5" w14:textId="77777777" w:rsidTr="00FA243F">
        <w:tc>
          <w:tcPr>
            <w:tcW w:w="1136" w:type="dxa"/>
          </w:tcPr>
          <w:p w14:paraId="4F86E4EE" w14:textId="77777777" w:rsidR="0040027F" w:rsidRDefault="0040027F"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05096006" w14:textId="3CEDD2EF" w:rsidR="0040027F" w:rsidRPr="00957BB9"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318" w:type="dxa"/>
          </w:tcPr>
          <w:p w14:paraId="53B56653" w14:textId="77777777" w:rsidR="0040027F" w:rsidRPr="00957BB9" w:rsidRDefault="0040027F" w:rsidP="00FA243F">
            <w:pPr>
              <w:pStyle w:val="Para0"/>
              <w:spacing w:before="0"/>
              <w:rPr>
                <w:rtl/>
              </w:rPr>
            </w:pPr>
            <w:r>
              <w:rPr>
                <w:rFonts w:hint="cs"/>
                <w:rtl/>
              </w:rPr>
              <w:t>, עו"ד, מאשר/ת כי ביום</w:t>
            </w:r>
          </w:p>
        </w:tc>
        <w:tc>
          <w:tcPr>
            <w:tcW w:w="1651" w:type="dxa"/>
            <w:tcBorders>
              <w:bottom w:val="single" w:sz="4" w:space="0" w:color="auto"/>
            </w:tcBorders>
          </w:tcPr>
          <w:p w14:paraId="71235511" w14:textId="704E98F5" w:rsidR="0040027F"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2" w:type="dxa"/>
          </w:tcPr>
          <w:p w14:paraId="738361FC" w14:textId="77777777" w:rsidR="0040027F" w:rsidRDefault="0040027F" w:rsidP="00FA243F">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40027F" w:rsidRPr="00007389" w14:paraId="3C6BD601" w14:textId="77777777" w:rsidTr="00FA243F">
        <w:tc>
          <w:tcPr>
            <w:tcW w:w="1136" w:type="dxa"/>
          </w:tcPr>
          <w:p w14:paraId="16590B9A" w14:textId="77777777" w:rsidR="0040027F" w:rsidRPr="00007389" w:rsidRDefault="0040027F" w:rsidP="00FA243F">
            <w:pPr>
              <w:pStyle w:val="TableText"/>
              <w:spacing w:before="0"/>
              <w:jc w:val="center"/>
              <w:rPr>
                <w:sz w:val="18"/>
                <w:szCs w:val="20"/>
                <w:rtl/>
              </w:rPr>
            </w:pPr>
          </w:p>
        </w:tc>
        <w:tc>
          <w:tcPr>
            <w:tcW w:w="1528" w:type="dxa"/>
            <w:tcBorders>
              <w:top w:val="single" w:sz="4" w:space="0" w:color="auto"/>
            </w:tcBorders>
          </w:tcPr>
          <w:p w14:paraId="711ED16F" w14:textId="77777777" w:rsidR="0040027F" w:rsidRPr="00007389" w:rsidRDefault="0040027F"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46557BE5" w14:textId="77777777" w:rsidR="0040027F" w:rsidRPr="00007389" w:rsidRDefault="0040027F" w:rsidP="00FA243F">
            <w:pPr>
              <w:pStyle w:val="TableText"/>
              <w:spacing w:before="0"/>
              <w:jc w:val="center"/>
              <w:rPr>
                <w:sz w:val="18"/>
                <w:szCs w:val="20"/>
                <w:rtl/>
              </w:rPr>
            </w:pPr>
          </w:p>
        </w:tc>
        <w:tc>
          <w:tcPr>
            <w:tcW w:w="1651" w:type="dxa"/>
            <w:tcBorders>
              <w:top w:val="single" w:sz="4" w:space="0" w:color="auto"/>
            </w:tcBorders>
          </w:tcPr>
          <w:p w14:paraId="587EE1AC" w14:textId="77777777" w:rsidR="0040027F" w:rsidRPr="00007389" w:rsidRDefault="0040027F" w:rsidP="00FA243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16A46964" w14:textId="77777777" w:rsidR="0040027F" w:rsidRPr="00007389" w:rsidRDefault="0040027F" w:rsidP="00FA243F">
            <w:pPr>
              <w:pStyle w:val="TableText"/>
              <w:spacing w:before="0"/>
              <w:jc w:val="center"/>
              <w:rPr>
                <w:sz w:val="18"/>
                <w:szCs w:val="20"/>
                <w:rtl/>
              </w:rPr>
            </w:pPr>
          </w:p>
        </w:tc>
      </w:tr>
    </w:tbl>
    <w:p w14:paraId="0FFDB271" w14:textId="77777777" w:rsidR="0040027F" w:rsidRDefault="0040027F" w:rsidP="0040027F">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40027F" w:rsidRPr="00E67CD6" w14:paraId="7E7CBEC1" w14:textId="77777777" w:rsidTr="00FA243F">
        <w:tc>
          <w:tcPr>
            <w:tcW w:w="869" w:type="dxa"/>
            <w:tcBorders>
              <w:top w:val="nil"/>
              <w:left w:val="nil"/>
              <w:bottom w:val="nil"/>
              <w:right w:val="nil"/>
            </w:tcBorders>
          </w:tcPr>
          <w:p w14:paraId="12B356DF" w14:textId="77777777" w:rsidR="0040027F" w:rsidRDefault="0040027F" w:rsidP="00FA243F">
            <w:pPr>
              <w:pStyle w:val="Para0"/>
              <w:spacing w:before="0"/>
              <w:rPr>
                <w:rtl/>
              </w:rPr>
            </w:pPr>
            <w:r>
              <w:rPr>
                <w:rFonts w:hint="cs"/>
                <w:rtl/>
              </w:rPr>
              <w:t>ברחוב</w:t>
            </w:r>
          </w:p>
        </w:tc>
        <w:tc>
          <w:tcPr>
            <w:tcW w:w="1372" w:type="dxa"/>
            <w:tcBorders>
              <w:top w:val="nil"/>
              <w:left w:val="nil"/>
              <w:bottom w:val="single" w:sz="4" w:space="0" w:color="auto"/>
              <w:right w:val="nil"/>
            </w:tcBorders>
          </w:tcPr>
          <w:p w14:paraId="051856DF" w14:textId="6214BCD3" w:rsidR="0040027F" w:rsidRPr="00957BB9"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11C962C9" w14:textId="77777777" w:rsidR="0040027F" w:rsidRPr="00957BB9" w:rsidRDefault="0040027F" w:rsidP="00FA243F">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5DF6E37" w14:textId="69AC99C3" w:rsidR="0040027F"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179432D6" w14:textId="77777777" w:rsidR="0040027F" w:rsidRDefault="0040027F" w:rsidP="00FA243F">
            <w:pPr>
              <w:pStyle w:val="Para0"/>
              <w:spacing w:before="0"/>
              <w:rPr>
                <w:rtl/>
              </w:rPr>
            </w:pPr>
            <w:r>
              <w:rPr>
                <w:rFonts w:hint="cs"/>
                <w:rtl/>
              </w:rPr>
              <w:t>מר/גב'</w:t>
            </w:r>
          </w:p>
        </w:tc>
        <w:tc>
          <w:tcPr>
            <w:tcW w:w="1666" w:type="dxa"/>
            <w:tcBorders>
              <w:top w:val="nil"/>
              <w:left w:val="nil"/>
              <w:bottom w:val="single" w:sz="4" w:space="0" w:color="auto"/>
              <w:right w:val="nil"/>
            </w:tcBorders>
          </w:tcPr>
          <w:p w14:paraId="2B6F0327" w14:textId="0BAC21B0" w:rsidR="0040027F"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5CD8A69D" w14:textId="77777777" w:rsidR="0040027F" w:rsidRDefault="0040027F" w:rsidP="00FA243F">
            <w:pPr>
              <w:pStyle w:val="Para0"/>
              <w:spacing w:before="0"/>
              <w:rPr>
                <w:rtl/>
              </w:rPr>
            </w:pPr>
            <w:r>
              <w:rPr>
                <w:rFonts w:hint="cs"/>
                <w:rtl/>
              </w:rPr>
              <w:t>שזיהה/תה עצמו/ה</w:t>
            </w:r>
          </w:p>
        </w:tc>
      </w:tr>
      <w:tr w:rsidR="0040027F" w:rsidRPr="00007389" w14:paraId="3CF98CC0" w14:textId="77777777" w:rsidTr="00FA243F">
        <w:tc>
          <w:tcPr>
            <w:tcW w:w="869" w:type="dxa"/>
            <w:tcBorders>
              <w:top w:val="nil"/>
              <w:left w:val="nil"/>
              <w:bottom w:val="nil"/>
              <w:right w:val="nil"/>
            </w:tcBorders>
          </w:tcPr>
          <w:p w14:paraId="12AEFDA2" w14:textId="77777777" w:rsidR="0040027F" w:rsidRPr="00007389" w:rsidRDefault="0040027F" w:rsidP="00FA243F">
            <w:pPr>
              <w:pStyle w:val="TableText"/>
              <w:spacing w:before="0"/>
              <w:jc w:val="center"/>
              <w:rPr>
                <w:sz w:val="18"/>
                <w:szCs w:val="20"/>
                <w:rtl/>
              </w:rPr>
            </w:pPr>
          </w:p>
        </w:tc>
        <w:tc>
          <w:tcPr>
            <w:tcW w:w="1372" w:type="dxa"/>
            <w:tcBorders>
              <w:top w:val="single" w:sz="4" w:space="0" w:color="auto"/>
              <w:left w:val="nil"/>
              <w:bottom w:val="nil"/>
              <w:right w:val="nil"/>
            </w:tcBorders>
          </w:tcPr>
          <w:p w14:paraId="5E44EBB8" w14:textId="77777777" w:rsidR="0040027F" w:rsidRPr="00007389" w:rsidRDefault="0040027F" w:rsidP="00FA243F">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1513D0B5" w14:textId="77777777" w:rsidR="0040027F" w:rsidRPr="00007389" w:rsidRDefault="0040027F" w:rsidP="00FA243F">
            <w:pPr>
              <w:pStyle w:val="TableText"/>
              <w:spacing w:before="0"/>
              <w:jc w:val="center"/>
              <w:rPr>
                <w:sz w:val="18"/>
                <w:szCs w:val="20"/>
                <w:rtl/>
              </w:rPr>
            </w:pPr>
          </w:p>
        </w:tc>
        <w:tc>
          <w:tcPr>
            <w:tcW w:w="1559" w:type="dxa"/>
            <w:tcBorders>
              <w:top w:val="single" w:sz="4" w:space="0" w:color="auto"/>
              <w:left w:val="nil"/>
              <w:bottom w:val="nil"/>
              <w:right w:val="nil"/>
            </w:tcBorders>
          </w:tcPr>
          <w:p w14:paraId="343A6195" w14:textId="77777777" w:rsidR="0040027F" w:rsidRPr="00007389" w:rsidRDefault="0040027F" w:rsidP="00FA243F">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3EBE62F3" w14:textId="77777777" w:rsidR="0040027F" w:rsidRPr="00007389" w:rsidRDefault="0040027F" w:rsidP="00FA243F">
            <w:pPr>
              <w:pStyle w:val="TableText"/>
              <w:spacing w:before="0"/>
              <w:jc w:val="center"/>
              <w:rPr>
                <w:sz w:val="18"/>
                <w:szCs w:val="20"/>
                <w:rtl/>
              </w:rPr>
            </w:pPr>
          </w:p>
        </w:tc>
        <w:tc>
          <w:tcPr>
            <w:tcW w:w="1666" w:type="dxa"/>
            <w:tcBorders>
              <w:top w:val="single" w:sz="4" w:space="0" w:color="auto"/>
              <w:left w:val="nil"/>
              <w:bottom w:val="nil"/>
              <w:right w:val="nil"/>
            </w:tcBorders>
          </w:tcPr>
          <w:p w14:paraId="28E6EB9B" w14:textId="77777777" w:rsidR="0040027F" w:rsidRPr="00007389" w:rsidRDefault="0040027F" w:rsidP="00FA243F">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3DE95F4B" w14:textId="77777777" w:rsidR="0040027F" w:rsidRPr="00007389" w:rsidRDefault="0040027F" w:rsidP="00FA243F">
            <w:pPr>
              <w:pStyle w:val="TableText"/>
              <w:spacing w:before="0"/>
              <w:jc w:val="center"/>
              <w:rPr>
                <w:sz w:val="18"/>
                <w:szCs w:val="20"/>
                <w:rtl/>
              </w:rPr>
            </w:pPr>
          </w:p>
        </w:tc>
      </w:tr>
    </w:tbl>
    <w:p w14:paraId="4C9966AF" w14:textId="77777777" w:rsidR="0040027F" w:rsidRDefault="0040027F" w:rsidP="0040027F">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40027F" w:rsidRPr="00E67CD6" w14:paraId="17713E07" w14:textId="77777777" w:rsidTr="00FA243F">
        <w:tc>
          <w:tcPr>
            <w:tcW w:w="1249" w:type="dxa"/>
            <w:tcBorders>
              <w:top w:val="nil"/>
              <w:left w:val="nil"/>
              <w:bottom w:val="nil"/>
              <w:right w:val="nil"/>
            </w:tcBorders>
          </w:tcPr>
          <w:p w14:paraId="3405259C" w14:textId="77777777" w:rsidR="0040027F" w:rsidRDefault="0040027F" w:rsidP="00FA243F">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4480A9F0" w14:textId="4762BB58" w:rsidR="0040027F" w:rsidRPr="00957BB9" w:rsidRDefault="0040027F"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170434FB" w14:textId="77777777" w:rsidR="0040027F" w:rsidRPr="00E67CD6" w:rsidRDefault="0040027F" w:rsidP="00FA243F">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40027F" w:rsidRPr="00007389" w14:paraId="4E1F3489" w14:textId="77777777" w:rsidTr="00FA243F">
        <w:tc>
          <w:tcPr>
            <w:tcW w:w="1249" w:type="dxa"/>
            <w:tcBorders>
              <w:top w:val="nil"/>
              <w:left w:val="nil"/>
              <w:bottom w:val="nil"/>
              <w:right w:val="nil"/>
            </w:tcBorders>
          </w:tcPr>
          <w:p w14:paraId="6E6558E6" w14:textId="77777777" w:rsidR="0040027F" w:rsidRPr="00007389" w:rsidRDefault="0040027F" w:rsidP="00FA243F">
            <w:pPr>
              <w:pStyle w:val="TableText"/>
              <w:spacing w:before="0"/>
              <w:jc w:val="center"/>
              <w:rPr>
                <w:sz w:val="18"/>
                <w:szCs w:val="20"/>
                <w:rtl/>
              </w:rPr>
            </w:pPr>
          </w:p>
        </w:tc>
        <w:tc>
          <w:tcPr>
            <w:tcW w:w="1697" w:type="dxa"/>
            <w:tcBorders>
              <w:top w:val="single" w:sz="4" w:space="0" w:color="auto"/>
              <w:left w:val="nil"/>
              <w:bottom w:val="nil"/>
              <w:right w:val="nil"/>
            </w:tcBorders>
          </w:tcPr>
          <w:p w14:paraId="41105EE6" w14:textId="77777777" w:rsidR="0040027F" w:rsidRPr="00007389" w:rsidRDefault="0040027F" w:rsidP="00FA243F">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C157466" w14:textId="77777777" w:rsidR="0040027F" w:rsidRPr="00007389" w:rsidRDefault="0040027F" w:rsidP="00FA243F">
            <w:pPr>
              <w:pStyle w:val="TableText"/>
              <w:spacing w:before="0"/>
              <w:jc w:val="center"/>
              <w:rPr>
                <w:sz w:val="18"/>
                <w:szCs w:val="20"/>
                <w:rtl/>
              </w:rPr>
            </w:pPr>
          </w:p>
        </w:tc>
      </w:tr>
    </w:tbl>
    <w:tbl>
      <w:tblPr>
        <w:tblpPr w:leftFromText="181" w:rightFromText="181" w:vertAnchor="page" w:horzAnchor="margin" w:tblpY="14004"/>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0027F" w:rsidRPr="00BE6CBA" w14:paraId="44230E9B" w14:textId="77777777" w:rsidTr="0040027F">
        <w:tc>
          <w:tcPr>
            <w:tcW w:w="9072" w:type="dxa"/>
            <w:gridSpan w:val="5"/>
            <w:tcBorders>
              <w:top w:val="nil"/>
              <w:left w:val="nil"/>
              <w:right w:val="nil"/>
            </w:tcBorders>
            <w:shd w:val="clear" w:color="auto" w:fill="auto"/>
          </w:tcPr>
          <w:p w14:paraId="7DC68681" w14:textId="77777777" w:rsidR="0040027F" w:rsidRPr="00BE6CBA" w:rsidRDefault="0040027F" w:rsidP="0040027F">
            <w:pPr>
              <w:pStyle w:val="TableText"/>
              <w:spacing w:after="60"/>
              <w:rPr>
                <w:b/>
                <w:bCs/>
                <w:rtl/>
              </w:rPr>
            </w:pPr>
            <w:r w:rsidRPr="00BE6CBA">
              <w:rPr>
                <w:rFonts w:hint="cs"/>
                <w:rtl/>
              </w:rPr>
              <w:t>על החתום,</w:t>
            </w:r>
          </w:p>
        </w:tc>
      </w:tr>
      <w:tr w:rsidR="0040027F" w:rsidRPr="00BE6CBA" w14:paraId="3C72FF99" w14:textId="77777777" w:rsidTr="0040027F">
        <w:tc>
          <w:tcPr>
            <w:tcW w:w="1845" w:type="dxa"/>
            <w:shd w:val="clear" w:color="auto" w:fill="B8CCE4" w:themeFill="accent1" w:themeFillTint="66"/>
          </w:tcPr>
          <w:p w14:paraId="0FF42102" w14:textId="77777777" w:rsidR="0040027F" w:rsidRPr="00BE6CBA" w:rsidRDefault="0040027F" w:rsidP="0040027F">
            <w:pPr>
              <w:pStyle w:val="TableHead"/>
              <w:rPr>
                <w:rtl/>
              </w:rPr>
            </w:pPr>
            <w:r w:rsidRPr="00BE6CBA">
              <w:rPr>
                <w:rFonts w:hint="cs"/>
                <w:rtl/>
              </w:rPr>
              <w:t>שם מלא</w:t>
            </w:r>
          </w:p>
        </w:tc>
        <w:tc>
          <w:tcPr>
            <w:tcW w:w="1935" w:type="dxa"/>
            <w:shd w:val="clear" w:color="auto" w:fill="B8CCE4" w:themeFill="accent1" w:themeFillTint="66"/>
          </w:tcPr>
          <w:p w14:paraId="23A31542" w14:textId="77777777" w:rsidR="0040027F" w:rsidRPr="00BE6CBA" w:rsidRDefault="0040027F" w:rsidP="0040027F">
            <w:pPr>
              <w:pStyle w:val="TableHead"/>
              <w:rPr>
                <w:rtl/>
              </w:rPr>
            </w:pPr>
            <w:r w:rsidRPr="00BE6CBA">
              <w:rPr>
                <w:rFonts w:hint="cs"/>
                <w:rtl/>
              </w:rPr>
              <w:t>ת.ז.</w:t>
            </w:r>
          </w:p>
        </w:tc>
        <w:tc>
          <w:tcPr>
            <w:tcW w:w="1913" w:type="dxa"/>
            <w:shd w:val="clear" w:color="auto" w:fill="B8CCE4" w:themeFill="accent1" w:themeFillTint="66"/>
          </w:tcPr>
          <w:p w14:paraId="42733C0D" w14:textId="77777777" w:rsidR="0040027F" w:rsidRPr="00BE6CBA" w:rsidRDefault="0040027F" w:rsidP="0040027F">
            <w:pPr>
              <w:pStyle w:val="TableHead"/>
              <w:rPr>
                <w:rtl/>
              </w:rPr>
            </w:pPr>
            <w:r w:rsidRPr="00BE6CBA">
              <w:rPr>
                <w:rFonts w:hint="cs"/>
                <w:rtl/>
              </w:rPr>
              <w:t>מספר רישיון</w:t>
            </w:r>
          </w:p>
        </w:tc>
        <w:tc>
          <w:tcPr>
            <w:tcW w:w="1735" w:type="dxa"/>
            <w:shd w:val="clear" w:color="auto" w:fill="B8CCE4" w:themeFill="accent1" w:themeFillTint="66"/>
          </w:tcPr>
          <w:p w14:paraId="59D3859B" w14:textId="77777777" w:rsidR="0040027F" w:rsidRPr="00BE6CBA" w:rsidRDefault="0040027F" w:rsidP="0040027F">
            <w:pPr>
              <w:pStyle w:val="TableHead"/>
              <w:rPr>
                <w:rtl/>
              </w:rPr>
            </w:pPr>
            <w:r w:rsidRPr="00BE6CBA">
              <w:rPr>
                <w:rFonts w:hint="cs"/>
                <w:rtl/>
              </w:rPr>
              <w:t>תאריך</w:t>
            </w:r>
          </w:p>
        </w:tc>
        <w:tc>
          <w:tcPr>
            <w:tcW w:w="1644" w:type="dxa"/>
            <w:shd w:val="clear" w:color="auto" w:fill="B8CCE4" w:themeFill="accent1" w:themeFillTint="66"/>
          </w:tcPr>
          <w:p w14:paraId="22B95EB5" w14:textId="77777777" w:rsidR="0040027F" w:rsidRPr="00BE6CBA" w:rsidRDefault="0040027F" w:rsidP="0040027F">
            <w:pPr>
              <w:pStyle w:val="TableHead"/>
              <w:rPr>
                <w:rtl/>
              </w:rPr>
            </w:pPr>
            <w:r w:rsidRPr="00BE6CBA">
              <w:rPr>
                <w:rFonts w:hint="cs"/>
                <w:rtl/>
              </w:rPr>
              <w:t>חותמת וחתימה</w:t>
            </w:r>
          </w:p>
        </w:tc>
      </w:tr>
      <w:tr w:rsidR="0040027F" w:rsidRPr="00BE6CBA" w14:paraId="5B181C23" w14:textId="77777777" w:rsidTr="0040027F">
        <w:trPr>
          <w:trHeight w:val="567"/>
        </w:trPr>
        <w:tc>
          <w:tcPr>
            <w:tcW w:w="1845" w:type="dxa"/>
            <w:shd w:val="clear" w:color="auto" w:fill="auto"/>
            <w:vAlign w:val="center"/>
          </w:tcPr>
          <w:p w14:paraId="22C4731D" w14:textId="78011824" w:rsidR="0040027F" w:rsidRPr="00BE6CBA" w:rsidRDefault="0040027F" w:rsidP="0040027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6580F3E7" w14:textId="7C2C3736" w:rsidR="0040027F" w:rsidRPr="00BE6CBA" w:rsidRDefault="0040027F" w:rsidP="0040027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1F19D2FD" w14:textId="77B36E3F" w:rsidR="0040027F" w:rsidRPr="00BE6CBA" w:rsidRDefault="0040027F" w:rsidP="0040027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3CC0073B" w14:textId="08B95D42" w:rsidR="0040027F" w:rsidRPr="00BE6CBA" w:rsidRDefault="0040027F" w:rsidP="0040027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2DE23BAD" w14:textId="5758E507" w:rsidR="0040027F" w:rsidRPr="00BE6CBA" w:rsidRDefault="0040027F" w:rsidP="0040027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1E2F508D" w14:textId="77777777" w:rsidR="0040027F" w:rsidRPr="00E1578D" w:rsidRDefault="0040027F" w:rsidP="0040027F">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39B8F5D7" w14:textId="77777777" w:rsidR="00060348" w:rsidRDefault="00060348" w:rsidP="00060348">
      <w:pPr>
        <w:pStyle w:val="12"/>
        <w:pageBreakBefore/>
        <w:numPr>
          <w:ilvl w:val="0"/>
          <w:numId w:val="0"/>
        </w:numPr>
        <w:rPr>
          <w:sz w:val="22"/>
          <w:szCs w:val="24"/>
          <w:rtl/>
        </w:rPr>
      </w:pPr>
      <w:r>
        <w:rPr>
          <w:rFonts w:hint="cs"/>
          <w:sz w:val="22"/>
          <w:szCs w:val="24"/>
          <w:rtl/>
        </w:rPr>
        <w:lastRenderedPageBreak/>
        <w:t>1.5</w:t>
      </w:r>
      <w:r w:rsidRPr="00396E00">
        <w:rPr>
          <w:rFonts w:hint="cs"/>
          <w:sz w:val="22"/>
          <w:szCs w:val="24"/>
          <w:rtl/>
        </w:rPr>
        <w:t>.1</w:t>
      </w:r>
      <w:r>
        <w:rPr>
          <w:rFonts w:hint="cs"/>
          <w:sz w:val="22"/>
          <w:szCs w:val="24"/>
          <w:rtl/>
        </w:rPr>
        <w:t>2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07BC11AD" w14:textId="77777777" w:rsidR="00060348" w:rsidRPr="00B056F9" w:rsidRDefault="00060348" w:rsidP="00060348">
      <w:pPr>
        <w:pStyle w:val="Para0"/>
        <w:spacing w:before="240"/>
        <w:rPr>
          <w:rtl/>
        </w:rPr>
      </w:pPr>
      <w:r w:rsidRPr="00B056F9">
        <w:rPr>
          <w:rFonts w:hint="cs"/>
          <w:rtl/>
        </w:rPr>
        <w:t>לכבוד,</w:t>
      </w:r>
    </w:p>
    <w:p w14:paraId="54FEC1C9" w14:textId="77777777" w:rsidR="00060348" w:rsidRPr="00FC1AA5" w:rsidRDefault="00060348" w:rsidP="0006034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060348" w14:paraId="452BED91" w14:textId="77777777" w:rsidTr="00FA243F">
        <w:tc>
          <w:tcPr>
            <w:tcW w:w="1720" w:type="dxa"/>
          </w:tcPr>
          <w:p w14:paraId="4C5D0EBD" w14:textId="77777777" w:rsidR="00060348" w:rsidRDefault="00060348" w:rsidP="00FA243F">
            <w:pPr>
              <w:pStyle w:val="Para0"/>
              <w:spacing w:before="0"/>
              <w:rPr>
                <w:rtl/>
              </w:rPr>
            </w:pPr>
            <w:r>
              <w:rPr>
                <w:rFonts w:hint="cs"/>
                <w:rtl/>
              </w:rPr>
              <w:t>אני החתום מטה</w:t>
            </w:r>
          </w:p>
        </w:tc>
        <w:tc>
          <w:tcPr>
            <w:tcW w:w="1580" w:type="dxa"/>
            <w:tcBorders>
              <w:bottom w:val="single" w:sz="4" w:space="0" w:color="auto"/>
            </w:tcBorders>
          </w:tcPr>
          <w:p w14:paraId="290B56E2" w14:textId="7C956EB6"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575" w:type="dxa"/>
          </w:tcPr>
          <w:p w14:paraId="3310D6FF" w14:textId="77777777" w:rsidR="00060348" w:rsidRDefault="00060348" w:rsidP="00FA243F">
            <w:pPr>
              <w:pStyle w:val="Para0"/>
              <w:spacing w:before="0"/>
              <w:rPr>
                <w:rtl/>
              </w:rPr>
            </w:pPr>
            <w:r>
              <w:rPr>
                <w:rFonts w:hint="cs"/>
                <w:rtl/>
              </w:rPr>
              <w:t>ת.ז.</w:t>
            </w:r>
          </w:p>
        </w:tc>
        <w:tc>
          <w:tcPr>
            <w:tcW w:w="1580" w:type="dxa"/>
            <w:tcBorders>
              <w:bottom w:val="single" w:sz="4" w:space="0" w:color="auto"/>
            </w:tcBorders>
          </w:tcPr>
          <w:p w14:paraId="2814C5A3" w14:textId="19D43BEF"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730" w:type="dxa"/>
          </w:tcPr>
          <w:p w14:paraId="3FEEBF41" w14:textId="77777777" w:rsidR="00060348" w:rsidRDefault="00060348" w:rsidP="00FA243F">
            <w:pPr>
              <w:pStyle w:val="Para0"/>
              <w:spacing w:before="0"/>
              <w:rPr>
                <w:rtl/>
              </w:rPr>
            </w:pPr>
            <w:r w:rsidRPr="008D1297">
              <w:rPr>
                <w:rFonts w:hint="cs"/>
                <w:rtl/>
              </w:rPr>
              <w:t>לאחר שהוזהרתי כי עלי לומר את ה</w:t>
            </w:r>
            <w:r>
              <w:rPr>
                <w:rFonts w:hint="cs"/>
                <w:rtl/>
              </w:rPr>
              <w:t>אמת</w:t>
            </w:r>
          </w:p>
        </w:tc>
      </w:tr>
      <w:tr w:rsidR="00060348" w:rsidRPr="00C30ABF" w14:paraId="04EFA303" w14:textId="77777777" w:rsidTr="00FA243F">
        <w:tc>
          <w:tcPr>
            <w:tcW w:w="1720" w:type="dxa"/>
          </w:tcPr>
          <w:p w14:paraId="41459C0F" w14:textId="77777777" w:rsidR="00060348" w:rsidRPr="00C30ABF" w:rsidRDefault="00060348" w:rsidP="00FA243F">
            <w:pPr>
              <w:pStyle w:val="TableText"/>
              <w:spacing w:before="0"/>
              <w:jc w:val="center"/>
              <w:rPr>
                <w:sz w:val="18"/>
                <w:szCs w:val="20"/>
                <w:rtl/>
              </w:rPr>
            </w:pPr>
          </w:p>
        </w:tc>
        <w:tc>
          <w:tcPr>
            <w:tcW w:w="1580" w:type="dxa"/>
            <w:tcBorders>
              <w:top w:val="single" w:sz="4" w:space="0" w:color="auto"/>
            </w:tcBorders>
          </w:tcPr>
          <w:p w14:paraId="2680B0C3" w14:textId="77777777" w:rsidR="00060348" w:rsidRPr="00C30ABF" w:rsidRDefault="00060348" w:rsidP="00FA243F">
            <w:pPr>
              <w:pStyle w:val="TableText"/>
              <w:spacing w:before="0"/>
              <w:jc w:val="center"/>
              <w:rPr>
                <w:sz w:val="18"/>
                <w:szCs w:val="20"/>
                <w:rtl/>
              </w:rPr>
            </w:pPr>
            <w:r>
              <w:rPr>
                <w:rFonts w:hint="cs"/>
                <w:sz w:val="18"/>
                <w:szCs w:val="20"/>
                <w:rtl/>
              </w:rPr>
              <w:t>(שם מלא)</w:t>
            </w:r>
          </w:p>
        </w:tc>
        <w:tc>
          <w:tcPr>
            <w:tcW w:w="575" w:type="dxa"/>
          </w:tcPr>
          <w:p w14:paraId="3209DCFE" w14:textId="77777777" w:rsidR="00060348" w:rsidRPr="00C30ABF" w:rsidRDefault="00060348" w:rsidP="00FA243F">
            <w:pPr>
              <w:pStyle w:val="TableText"/>
              <w:spacing w:before="0"/>
              <w:jc w:val="center"/>
              <w:rPr>
                <w:sz w:val="18"/>
                <w:szCs w:val="20"/>
                <w:rtl/>
              </w:rPr>
            </w:pPr>
          </w:p>
        </w:tc>
        <w:tc>
          <w:tcPr>
            <w:tcW w:w="1580" w:type="dxa"/>
            <w:tcBorders>
              <w:top w:val="single" w:sz="4" w:space="0" w:color="auto"/>
            </w:tcBorders>
          </w:tcPr>
          <w:p w14:paraId="3F6FBFEF" w14:textId="77777777" w:rsidR="00060348" w:rsidRPr="00C30ABF" w:rsidRDefault="00060348" w:rsidP="00FA243F">
            <w:pPr>
              <w:pStyle w:val="TableText"/>
              <w:spacing w:before="0"/>
              <w:jc w:val="center"/>
              <w:rPr>
                <w:sz w:val="18"/>
                <w:szCs w:val="20"/>
                <w:rtl/>
              </w:rPr>
            </w:pPr>
            <w:r>
              <w:rPr>
                <w:rFonts w:hint="cs"/>
                <w:sz w:val="18"/>
                <w:szCs w:val="20"/>
                <w:rtl/>
              </w:rPr>
              <w:t>(מספר ת.ז.)</w:t>
            </w:r>
          </w:p>
        </w:tc>
        <w:tc>
          <w:tcPr>
            <w:tcW w:w="3730" w:type="dxa"/>
          </w:tcPr>
          <w:p w14:paraId="3D230E7D" w14:textId="77777777" w:rsidR="00060348" w:rsidRPr="00C30ABF" w:rsidRDefault="00060348" w:rsidP="00FA243F">
            <w:pPr>
              <w:pStyle w:val="TableText"/>
              <w:spacing w:before="0"/>
              <w:jc w:val="center"/>
              <w:rPr>
                <w:sz w:val="18"/>
                <w:szCs w:val="20"/>
                <w:rtl/>
              </w:rPr>
            </w:pPr>
          </w:p>
        </w:tc>
      </w:tr>
    </w:tbl>
    <w:p w14:paraId="784D5625" w14:textId="77777777" w:rsidR="00060348" w:rsidRPr="008D1297" w:rsidRDefault="00060348" w:rsidP="0006034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060348" w14:paraId="68D6296F" w14:textId="77777777" w:rsidTr="00FA243F">
        <w:tc>
          <w:tcPr>
            <w:tcW w:w="2407" w:type="dxa"/>
          </w:tcPr>
          <w:p w14:paraId="49EEC227" w14:textId="77777777" w:rsidR="00060348" w:rsidRDefault="00060348" w:rsidP="00FA243F">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679B1D9E" w14:textId="62342390"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4389" w:type="dxa"/>
          </w:tcPr>
          <w:p w14:paraId="44CC333B" w14:textId="77777777" w:rsidR="00060348" w:rsidRDefault="00060348" w:rsidP="00FA243F">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060348" w:rsidRPr="00A83C4D" w14:paraId="0338B6A9" w14:textId="77777777" w:rsidTr="00FA243F">
        <w:tc>
          <w:tcPr>
            <w:tcW w:w="2407" w:type="dxa"/>
          </w:tcPr>
          <w:p w14:paraId="7B0080B4" w14:textId="77777777" w:rsidR="00060348" w:rsidRPr="00A83C4D" w:rsidRDefault="00060348" w:rsidP="00FA243F">
            <w:pPr>
              <w:pStyle w:val="TableText"/>
              <w:spacing w:before="0"/>
              <w:jc w:val="center"/>
              <w:rPr>
                <w:sz w:val="18"/>
                <w:szCs w:val="20"/>
                <w:rtl/>
              </w:rPr>
            </w:pPr>
          </w:p>
        </w:tc>
        <w:tc>
          <w:tcPr>
            <w:tcW w:w="2266" w:type="dxa"/>
            <w:tcBorders>
              <w:top w:val="single" w:sz="4" w:space="0" w:color="auto"/>
            </w:tcBorders>
          </w:tcPr>
          <w:p w14:paraId="5D56837B" w14:textId="77777777" w:rsidR="00060348" w:rsidRPr="00A83C4D" w:rsidRDefault="00060348" w:rsidP="00FA243F">
            <w:pPr>
              <w:pStyle w:val="TableText"/>
              <w:spacing w:before="0"/>
              <w:jc w:val="center"/>
              <w:rPr>
                <w:sz w:val="18"/>
                <w:szCs w:val="20"/>
                <w:rtl/>
              </w:rPr>
            </w:pPr>
            <w:r w:rsidRPr="00A83C4D">
              <w:rPr>
                <w:rFonts w:hint="cs"/>
                <w:sz w:val="18"/>
                <w:szCs w:val="20"/>
                <w:rtl/>
              </w:rPr>
              <w:t>(שם חברה)</w:t>
            </w:r>
          </w:p>
        </w:tc>
        <w:tc>
          <w:tcPr>
            <w:tcW w:w="4389" w:type="dxa"/>
          </w:tcPr>
          <w:p w14:paraId="5AFEFCE5" w14:textId="77777777" w:rsidR="00060348" w:rsidRPr="00A83C4D" w:rsidRDefault="00060348" w:rsidP="00FA243F">
            <w:pPr>
              <w:pStyle w:val="TableText"/>
              <w:spacing w:before="0"/>
              <w:jc w:val="center"/>
              <w:rPr>
                <w:sz w:val="18"/>
                <w:szCs w:val="20"/>
                <w:rtl/>
              </w:rPr>
            </w:pPr>
          </w:p>
        </w:tc>
      </w:tr>
    </w:tbl>
    <w:p w14:paraId="31C4203A" w14:textId="1A435FC0" w:rsidR="00060348" w:rsidRPr="00DD3559" w:rsidRDefault="00060348" w:rsidP="0006034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fldSimple w:instr=" DOCPROPERTY  סוג_המכרז  \* MERGEFORMAT ">
        <w:r w:rsidR="00305A97">
          <w:rPr>
            <w:rtl/>
          </w:rPr>
          <w:t>פומבי</w:t>
        </w:r>
      </w:fldSimple>
      <w:r w:rsidRPr="00A83C4D">
        <w:rPr>
          <w:rtl/>
        </w:rPr>
        <w:t xml:space="preserve"> </w:t>
      </w:r>
      <w:fldSimple w:instr=" DOCPROPERTY  מזהה_המכרז  \* MERGEFORMAT ">
        <w:r w:rsidR="00305A97">
          <w:t>12-2021</w:t>
        </w:r>
      </w:fldSimple>
      <w:r w:rsidRPr="00A83C4D">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 ו</w:t>
      </w:r>
      <w:r w:rsidRPr="008D1297">
        <w:rPr>
          <w:rFonts w:hint="cs"/>
          <w:rtl/>
        </w:rPr>
        <w:t xml:space="preserve">אני מצהיר/ה כי הנני </w:t>
      </w:r>
      <w:r>
        <w:rPr>
          <w:rFonts w:hint="cs"/>
          <w:rtl/>
        </w:rPr>
        <w:t>מוסמך/ת לתת תצהיר זה בשם המציע.</w:t>
      </w:r>
    </w:p>
    <w:p w14:paraId="4C1518B4" w14:textId="77777777" w:rsidR="00060348" w:rsidRPr="00A83C4D" w:rsidRDefault="00060348" w:rsidP="00060348">
      <w:pPr>
        <w:pStyle w:val="Para0"/>
        <w:rPr>
          <w:b/>
          <w:bCs/>
          <w:rtl/>
        </w:rPr>
      </w:pPr>
      <w:r w:rsidRPr="00A83C4D">
        <w:rPr>
          <w:b/>
          <w:bCs/>
          <w:rtl/>
        </w:rPr>
        <w:t>(</w:t>
      </w:r>
      <w:r w:rsidRPr="00A83C4D">
        <w:rPr>
          <w:rFonts w:hint="cs"/>
          <w:b/>
          <w:bCs/>
          <w:rtl/>
        </w:rPr>
        <w:t>בחר את תיבת הבחירה המתאימה)</w:t>
      </w:r>
    </w:p>
    <w:p w14:paraId="606194BE" w14:textId="77777777" w:rsidR="00060348" w:rsidRPr="007267F5" w:rsidRDefault="00C41372" w:rsidP="0006034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hint="cs"/>
          <w:rtl/>
        </w:rPr>
        <w:t xml:space="preserve"> </w:t>
      </w:r>
      <w:r w:rsidR="00060348" w:rsidRPr="007267F5">
        <w:rPr>
          <w:rFonts w:hint="cs"/>
          <w:rtl/>
        </w:rPr>
        <w:t>הוראות</w:t>
      </w:r>
      <w:r w:rsidR="00060348" w:rsidRPr="007267F5">
        <w:rPr>
          <w:rtl/>
        </w:rPr>
        <w:t xml:space="preserve"> </w:t>
      </w:r>
      <w:r w:rsidR="00060348" w:rsidRPr="007267F5">
        <w:rPr>
          <w:rFonts w:hint="cs"/>
          <w:rtl/>
        </w:rPr>
        <w:t>סעיף</w:t>
      </w:r>
      <w:r w:rsidR="00060348" w:rsidRPr="007267F5">
        <w:rPr>
          <w:rtl/>
        </w:rPr>
        <w:t xml:space="preserve"> 9 </w:t>
      </w:r>
      <w:r w:rsidR="00060348" w:rsidRPr="007267F5">
        <w:rPr>
          <w:rFonts w:hint="cs"/>
          <w:rtl/>
        </w:rPr>
        <w:t>לחוק</w:t>
      </w:r>
      <w:r w:rsidR="00060348" w:rsidRPr="007267F5">
        <w:rPr>
          <w:rtl/>
        </w:rPr>
        <w:t xml:space="preserve"> </w:t>
      </w:r>
      <w:r w:rsidR="00060348" w:rsidRPr="007267F5">
        <w:rPr>
          <w:rFonts w:hint="cs"/>
          <w:rtl/>
        </w:rPr>
        <w:t>שוויון</w:t>
      </w:r>
      <w:r w:rsidR="00060348" w:rsidRPr="007267F5">
        <w:rPr>
          <w:rtl/>
        </w:rPr>
        <w:t xml:space="preserve"> </w:t>
      </w:r>
      <w:r w:rsidR="00060348" w:rsidRPr="007267F5">
        <w:rPr>
          <w:rFonts w:hint="cs"/>
          <w:rtl/>
        </w:rPr>
        <w:t>זכויות</w:t>
      </w:r>
      <w:r w:rsidR="00060348" w:rsidRPr="007267F5">
        <w:rPr>
          <w:rtl/>
        </w:rPr>
        <w:t xml:space="preserve"> </w:t>
      </w:r>
      <w:r w:rsidR="00060348" w:rsidRPr="007267F5">
        <w:rPr>
          <w:rFonts w:hint="cs"/>
          <w:rtl/>
        </w:rPr>
        <w:t>לאנשים</w:t>
      </w:r>
      <w:r w:rsidR="00060348" w:rsidRPr="007267F5">
        <w:rPr>
          <w:rtl/>
        </w:rPr>
        <w:t xml:space="preserve"> </w:t>
      </w:r>
      <w:r w:rsidR="00060348" w:rsidRPr="007267F5">
        <w:rPr>
          <w:rFonts w:hint="cs"/>
          <w:rtl/>
        </w:rPr>
        <w:t>עם מוגבלות</w:t>
      </w:r>
      <w:r w:rsidR="00060348" w:rsidRPr="007267F5">
        <w:rPr>
          <w:rtl/>
        </w:rPr>
        <w:t xml:space="preserve">, </w:t>
      </w:r>
      <w:r w:rsidR="00060348" w:rsidRPr="007267F5">
        <w:rPr>
          <w:rFonts w:hint="cs"/>
          <w:rtl/>
        </w:rPr>
        <w:t>התשנ</w:t>
      </w:r>
      <w:r w:rsidR="00060348" w:rsidRPr="007267F5">
        <w:rPr>
          <w:rtl/>
        </w:rPr>
        <w:t>"</w:t>
      </w:r>
      <w:r w:rsidR="00060348" w:rsidRPr="007267F5">
        <w:rPr>
          <w:rFonts w:hint="cs"/>
          <w:rtl/>
        </w:rPr>
        <w:t>ח</w:t>
      </w:r>
      <w:r w:rsidR="00060348" w:rsidRPr="007267F5">
        <w:rPr>
          <w:rtl/>
        </w:rPr>
        <w:t xml:space="preserve"> 199</w:t>
      </w:r>
      <w:r w:rsidR="00060348" w:rsidRPr="007267F5">
        <w:rPr>
          <w:rFonts w:hint="cs"/>
          <w:rtl/>
        </w:rPr>
        <w:t>8 לא</w:t>
      </w:r>
      <w:r w:rsidR="00060348" w:rsidRPr="007267F5">
        <w:rPr>
          <w:rtl/>
        </w:rPr>
        <w:t xml:space="preserve"> </w:t>
      </w:r>
      <w:r w:rsidR="00060348" w:rsidRPr="007267F5">
        <w:rPr>
          <w:rFonts w:hint="cs"/>
          <w:rtl/>
        </w:rPr>
        <w:t>חלות</w:t>
      </w:r>
      <w:r w:rsidR="00060348" w:rsidRPr="007267F5">
        <w:rPr>
          <w:rtl/>
        </w:rPr>
        <w:t xml:space="preserve"> </w:t>
      </w:r>
      <w:r w:rsidR="00060348" w:rsidRPr="007267F5">
        <w:rPr>
          <w:rFonts w:hint="cs"/>
          <w:rtl/>
        </w:rPr>
        <w:t>על המציע.</w:t>
      </w:r>
    </w:p>
    <w:p w14:paraId="1A9437AF" w14:textId="77777777" w:rsidR="00060348" w:rsidRPr="007267F5" w:rsidRDefault="00C41372" w:rsidP="0006034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hint="cs"/>
          <w:rtl/>
        </w:rPr>
        <w:t xml:space="preserve"> </w:t>
      </w:r>
      <w:r w:rsidR="00060348" w:rsidRPr="007267F5">
        <w:rPr>
          <w:rFonts w:hint="cs"/>
          <w:rtl/>
        </w:rPr>
        <w:t>הוראות</w:t>
      </w:r>
      <w:r w:rsidR="00060348" w:rsidRPr="007267F5">
        <w:rPr>
          <w:rtl/>
        </w:rPr>
        <w:t xml:space="preserve"> </w:t>
      </w:r>
      <w:r w:rsidR="00060348" w:rsidRPr="007267F5">
        <w:rPr>
          <w:rFonts w:hint="cs"/>
          <w:rtl/>
        </w:rPr>
        <w:t>סעיף</w:t>
      </w:r>
      <w:r w:rsidR="00060348" w:rsidRPr="007267F5">
        <w:rPr>
          <w:rtl/>
        </w:rPr>
        <w:t xml:space="preserve"> 9 </w:t>
      </w:r>
      <w:r w:rsidR="00060348" w:rsidRPr="007267F5">
        <w:rPr>
          <w:rFonts w:hint="cs"/>
          <w:rtl/>
        </w:rPr>
        <w:t>לחוק</w:t>
      </w:r>
      <w:r w:rsidR="00060348" w:rsidRPr="007267F5">
        <w:rPr>
          <w:rtl/>
        </w:rPr>
        <w:t xml:space="preserve"> </w:t>
      </w:r>
      <w:r w:rsidR="00060348" w:rsidRPr="007267F5">
        <w:rPr>
          <w:rFonts w:hint="cs"/>
          <w:rtl/>
        </w:rPr>
        <w:t>שוויון</w:t>
      </w:r>
      <w:r w:rsidR="00060348" w:rsidRPr="007267F5">
        <w:rPr>
          <w:rtl/>
        </w:rPr>
        <w:t xml:space="preserve"> </w:t>
      </w:r>
      <w:r w:rsidR="00060348" w:rsidRPr="007267F5">
        <w:rPr>
          <w:rFonts w:hint="cs"/>
          <w:rtl/>
        </w:rPr>
        <w:t>זכויות</w:t>
      </w:r>
      <w:r w:rsidR="00060348" w:rsidRPr="007267F5">
        <w:rPr>
          <w:rtl/>
        </w:rPr>
        <w:t xml:space="preserve"> </w:t>
      </w:r>
      <w:r w:rsidR="00060348" w:rsidRPr="007267F5">
        <w:rPr>
          <w:rFonts w:hint="cs"/>
          <w:rtl/>
        </w:rPr>
        <w:t>לאנשים</w:t>
      </w:r>
      <w:r w:rsidR="00060348" w:rsidRPr="007267F5">
        <w:rPr>
          <w:rtl/>
        </w:rPr>
        <w:t xml:space="preserve"> </w:t>
      </w:r>
      <w:r w:rsidR="00060348" w:rsidRPr="007267F5">
        <w:rPr>
          <w:rFonts w:hint="cs"/>
          <w:rtl/>
        </w:rPr>
        <w:t>עם מוגבלות</w:t>
      </w:r>
      <w:r w:rsidR="00060348" w:rsidRPr="007267F5">
        <w:rPr>
          <w:rtl/>
        </w:rPr>
        <w:t xml:space="preserve">, </w:t>
      </w:r>
      <w:r w:rsidR="00060348" w:rsidRPr="007267F5">
        <w:rPr>
          <w:rFonts w:hint="cs"/>
          <w:rtl/>
        </w:rPr>
        <w:t>התשנ</w:t>
      </w:r>
      <w:r w:rsidR="00060348" w:rsidRPr="007267F5">
        <w:rPr>
          <w:rtl/>
        </w:rPr>
        <w:t>"</w:t>
      </w:r>
      <w:r w:rsidR="00060348" w:rsidRPr="007267F5">
        <w:rPr>
          <w:rFonts w:hint="cs"/>
          <w:rtl/>
        </w:rPr>
        <w:t>ח</w:t>
      </w:r>
      <w:r w:rsidR="00060348" w:rsidRPr="007267F5">
        <w:rPr>
          <w:rtl/>
        </w:rPr>
        <w:t xml:space="preserve"> 199</w:t>
      </w:r>
      <w:r w:rsidR="00060348" w:rsidRPr="007267F5">
        <w:rPr>
          <w:rFonts w:hint="cs"/>
          <w:rtl/>
        </w:rPr>
        <w:t xml:space="preserve">8 </w:t>
      </w:r>
      <w:r w:rsidR="00060348">
        <w:rPr>
          <w:rFonts w:hint="cs"/>
          <w:rtl/>
        </w:rPr>
        <w:t>חלות על המציע והוא מקיים אותן.</w:t>
      </w:r>
    </w:p>
    <w:p w14:paraId="4328F550" w14:textId="77777777" w:rsidR="00060348" w:rsidRPr="00B5567C" w:rsidRDefault="00060348" w:rsidP="0006034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1557D582" w14:textId="77777777" w:rsidR="00060348" w:rsidRPr="007267F5" w:rsidRDefault="00C41372" w:rsidP="0006034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ascii="Arial" w:hAnsi="Arial" w:hint="cs"/>
          <w:rtl/>
        </w:rPr>
        <w:t xml:space="preserve"> </w:t>
      </w:r>
      <w:r w:rsidR="00060348" w:rsidRPr="007267F5">
        <w:rPr>
          <w:rFonts w:ascii="Arial" w:hAnsi="Arial" w:hint="cs"/>
          <w:rtl/>
        </w:rPr>
        <w:t>המציע מעסיק פחות מ-100 עובדים.</w:t>
      </w:r>
    </w:p>
    <w:p w14:paraId="65A68EBA" w14:textId="77777777" w:rsidR="00060348" w:rsidRPr="007267F5" w:rsidRDefault="00C41372" w:rsidP="0006034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ascii="Arial" w:hAnsi="Arial" w:hint="cs"/>
          <w:rtl/>
        </w:rPr>
        <w:t xml:space="preserve"> </w:t>
      </w:r>
      <w:r w:rsidR="00060348" w:rsidRPr="007267F5">
        <w:rPr>
          <w:rFonts w:ascii="Arial" w:hAnsi="Arial" w:hint="cs"/>
          <w:rtl/>
        </w:rPr>
        <w:t>המציע מעסיק 100 עובדים או יותר.</w:t>
      </w:r>
    </w:p>
    <w:p w14:paraId="41BE5FBE" w14:textId="77777777" w:rsidR="00060348" w:rsidRPr="007D4B78" w:rsidRDefault="00060348" w:rsidP="0006034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3F6BE4A0" w14:textId="77777777" w:rsidR="00060348" w:rsidRPr="007267F5" w:rsidRDefault="00C41372" w:rsidP="0006034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ascii="Arial" w:hAnsi="Arial" w:hint="cs"/>
          <w:rtl/>
        </w:rPr>
        <w:t xml:space="preserve"> </w:t>
      </w:r>
      <w:r w:rsidR="00060348" w:rsidRPr="007267F5">
        <w:rPr>
          <w:rFonts w:ascii="Arial" w:hAnsi="Arial" w:hint="cs"/>
          <w:rtl/>
        </w:rPr>
        <w:t>המציע מתחייב כי ככל שיזכה במכרז יפנה למנהל הכללי של משרד העבודה והרווחה והשירותים החברתיים לשם</w:t>
      </w:r>
      <w:r w:rsidR="00060348" w:rsidRPr="007267F5">
        <w:rPr>
          <w:rFonts w:ascii="Arial" w:hAnsi="Arial"/>
        </w:rPr>
        <w:t xml:space="preserve"> </w:t>
      </w:r>
      <w:r w:rsidR="00060348" w:rsidRPr="007267F5">
        <w:rPr>
          <w:rFonts w:ascii="Arial" w:hAnsi="Arial" w:hint="cs"/>
          <w:rtl/>
        </w:rPr>
        <w:t>בחינת</w:t>
      </w:r>
      <w:r w:rsidR="00060348" w:rsidRPr="007267F5">
        <w:rPr>
          <w:rFonts w:ascii="Arial" w:hAnsi="Arial"/>
        </w:rPr>
        <w:t xml:space="preserve"> </w:t>
      </w:r>
      <w:r w:rsidR="00060348" w:rsidRPr="007267F5">
        <w:rPr>
          <w:rFonts w:ascii="Arial" w:hAnsi="Arial" w:hint="cs"/>
          <w:rtl/>
        </w:rPr>
        <w:t>יישום</w:t>
      </w:r>
      <w:r w:rsidR="00060348" w:rsidRPr="007267F5">
        <w:rPr>
          <w:rFonts w:ascii="Arial" w:hAnsi="Arial"/>
        </w:rPr>
        <w:t xml:space="preserve"> </w:t>
      </w:r>
      <w:r w:rsidR="00060348" w:rsidRPr="007267F5">
        <w:rPr>
          <w:rFonts w:ascii="Arial" w:hAnsi="Arial" w:hint="cs"/>
          <w:rtl/>
        </w:rPr>
        <w:t>חובותיו</w:t>
      </w:r>
      <w:r w:rsidR="00060348" w:rsidRPr="007267F5">
        <w:rPr>
          <w:rFonts w:ascii="Arial" w:hAnsi="Arial"/>
        </w:rPr>
        <w:t xml:space="preserve"> </w:t>
      </w:r>
      <w:r w:rsidR="00060348" w:rsidRPr="007267F5">
        <w:rPr>
          <w:rFonts w:ascii="Arial" w:hAnsi="Arial" w:hint="cs"/>
          <w:rtl/>
        </w:rPr>
        <w:t>לפי</w:t>
      </w:r>
      <w:r w:rsidR="00060348" w:rsidRPr="007267F5">
        <w:rPr>
          <w:rFonts w:ascii="Arial" w:hAnsi="Arial"/>
        </w:rPr>
        <w:t xml:space="preserve"> </w:t>
      </w:r>
      <w:r w:rsidR="00060348" w:rsidRPr="007267F5">
        <w:rPr>
          <w:rFonts w:ascii="Arial" w:hAnsi="Arial" w:hint="cs"/>
          <w:rtl/>
        </w:rPr>
        <w:t>סעיף</w:t>
      </w:r>
      <w:r w:rsidR="00060348" w:rsidRPr="007267F5">
        <w:rPr>
          <w:rFonts w:ascii="Arial" w:hAnsi="Arial"/>
        </w:rPr>
        <w:t xml:space="preserve"> </w:t>
      </w:r>
      <w:r w:rsidR="00060348">
        <w:rPr>
          <w:rFonts w:ascii="Arial" w:hAnsi="Arial" w:hint="cs"/>
          <w:rtl/>
        </w:rPr>
        <w:t>9</w:t>
      </w:r>
      <w:r w:rsidR="00060348" w:rsidRPr="007267F5">
        <w:rPr>
          <w:rFonts w:ascii="Arial" w:hAnsi="Arial"/>
        </w:rPr>
        <w:t xml:space="preserve"> </w:t>
      </w:r>
      <w:r w:rsidR="00060348" w:rsidRPr="007267F5">
        <w:rPr>
          <w:rFonts w:ascii="Arial" w:hAnsi="Arial" w:hint="cs"/>
          <w:rtl/>
        </w:rPr>
        <w:t>לחוק שוויון</w:t>
      </w:r>
      <w:r w:rsidR="00060348" w:rsidRPr="007267F5">
        <w:rPr>
          <w:rFonts w:ascii="Arial" w:hAnsi="Arial"/>
        </w:rPr>
        <w:t xml:space="preserve"> </w:t>
      </w:r>
      <w:r w:rsidR="00060348" w:rsidRPr="007267F5">
        <w:rPr>
          <w:rFonts w:ascii="Arial" w:hAnsi="Arial" w:hint="cs"/>
          <w:rtl/>
        </w:rPr>
        <w:t>זכויות</w:t>
      </w:r>
      <w:r w:rsidR="00060348" w:rsidRPr="007267F5">
        <w:rPr>
          <w:rFonts w:ascii="Arial" w:hAnsi="Arial"/>
          <w:rtl/>
        </w:rPr>
        <w:t xml:space="preserve"> </w:t>
      </w:r>
      <w:r w:rsidR="00060348" w:rsidRPr="007267F5">
        <w:rPr>
          <w:rFonts w:ascii="Arial" w:hAnsi="Arial" w:hint="cs"/>
          <w:rtl/>
        </w:rPr>
        <w:t>לאנשים</w:t>
      </w:r>
      <w:r w:rsidR="00060348" w:rsidRPr="007267F5">
        <w:rPr>
          <w:rFonts w:ascii="Arial" w:hAnsi="Arial"/>
          <w:rtl/>
        </w:rPr>
        <w:t xml:space="preserve"> </w:t>
      </w:r>
      <w:r w:rsidR="00060348" w:rsidRPr="007267F5">
        <w:rPr>
          <w:rFonts w:ascii="Arial" w:hAnsi="Arial" w:hint="cs"/>
          <w:rtl/>
        </w:rPr>
        <w:t>עם מוגבלות</w:t>
      </w:r>
      <w:r w:rsidR="00060348" w:rsidRPr="007267F5">
        <w:rPr>
          <w:rFonts w:ascii="Arial" w:hAnsi="Arial"/>
          <w:rtl/>
        </w:rPr>
        <w:t xml:space="preserve">, </w:t>
      </w:r>
      <w:r w:rsidR="00060348" w:rsidRPr="007267F5">
        <w:rPr>
          <w:rFonts w:ascii="Arial" w:hAnsi="Arial" w:hint="cs"/>
          <w:rtl/>
        </w:rPr>
        <w:t>התשנ</w:t>
      </w:r>
      <w:r w:rsidR="00060348" w:rsidRPr="007267F5">
        <w:rPr>
          <w:rFonts w:ascii="Arial" w:hAnsi="Arial"/>
          <w:rtl/>
        </w:rPr>
        <w:t>"</w:t>
      </w:r>
      <w:r w:rsidR="00060348" w:rsidRPr="007267F5">
        <w:rPr>
          <w:rFonts w:ascii="Arial" w:hAnsi="Arial" w:hint="cs"/>
          <w:rtl/>
        </w:rPr>
        <w:t>ח</w:t>
      </w:r>
      <w:r w:rsidR="00060348" w:rsidRPr="007267F5">
        <w:rPr>
          <w:rFonts w:ascii="Arial" w:hAnsi="Arial"/>
          <w:rtl/>
        </w:rPr>
        <w:t xml:space="preserve"> 199</w:t>
      </w:r>
      <w:r w:rsidR="00060348" w:rsidRPr="007267F5">
        <w:rPr>
          <w:rFonts w:ascii="Arial" w:hAnsi="Arial" w:hint="cs"/>
          <w:rtl/>
        </w:rPr>
        <w:t>8</w:t>
      </w:r>
      <w:r w:rsidR="00060348" w:rsidRPr="007267F5">
        <w:rPr>
          <w:rFonts w:ascii="Arial" w:hAnsi="Arial"/>
        </w:rPr>
        <w:t>,</w:t>
      </w:r>
      <w:r w:rsidR="00060348" w:rsidRPr="007267F5">
        <w:rPr>
          <w:rFonts w:ascii="Arial" w:hAnsi="Arial" w:hint="cs"/>
          <w:rtl/>
        </w:rPr>
        <w:t xml:space="preserve"> ובמקרה</w:t>
      </w:r>
      <w:r w:rsidR="00060348" w:rsidRPr="007267F5">
        <w:rPr>
          <w:rFonts w:ascii="Arial" w:hAnsi="Arial"/>
        </w:rPr>
        <w:t xml:space="preserve"> </w:t>
      </w:r>
      <w:r w:rsidR="00060348" w:rsidRPr="007267F5">
        <w:rPr>
          <w:rFonts w:ascii="Arial" w:hAnsi="Arial" w:hint="cs"/>
          <w:rtl/>
        </w:rPr>
        <w:t>הצורך</w:t>
      </w:r>
      <w:r w:rsidR="00060348" w:rsidRPr="007267F5">
        <w:rPr>
          <w:rFonts w:ascii="Arial" w:hAnsi="Arial"/>
        </w:rPr>
        <w:t>–</w:t>
      </w:r>
      <w:r w:rsidR="00060348" w:rsidRPr="007267F5">
        <w:rPr>
          <w:rFonts w:ascii="Arial" w:hAnsi="Arial" w:hint="cs"/>
          <w:rtl/>
        </w:rPr>
        <w:t xml:space="preserve"> לשם</w:t>
      </w:r>
      <w:r w:rsidR="00060348" w:rsidRPr="007267F5">
        <w:rPr>
          <w:rFonts w:ascii="Arial" w:hAnsi="Arial"/>
        </w:rPr>
        <w:t xml:space="preserve"> </w:t>
      </w:r>
      <w:r w:rsidR="00060348" w:rsidRPr="007267F5">
        <w:rPr>
          <w:rFonts w:ascii="Arial" w:hAnsi="Arial" w:hint="cs"/>
          <w:rtl/>
        </w:rPr>
        <w:t>קבלת הנחיות</w:t>
      </w:r>
      <w:r w:rsidR="00060348" w:rsidRPr="007267F5">
        <w:rPr>
          <w:rFonts w:ascii="Arial" w:hAnsi="Arial"/>
        </w:rPr>
        <w:t xml:space="preserve"> </w:t>
      </w:r>
      <w:r w:rsidR="00060348" w:rsidRPr="007267F5">
        <w:rPr>
          <w:rFonts w:ascii="Arial" w:hAnsi="Arial" w:hint="cs"/>
          <w:rtl/>
        </w:rPr>
        <w:t>בקשר</w:t>
      </w:r>
      <w:r w:rsidR="00060348" w:rsidRPr="007267F5">
        <w:rPr>
          <w:rFonts w:ascii="Arial" w:hAnsi="Arial"/>
        </w:rPr>
        <w:t xml:space="preserve"> </w:t>
      </w:r>
      <w:r w:rsidR="00060348" w:rsidRPr="007267F5">
        <w:rPr>
          <w:rFonts w:ascii="Arial" w:hAnsi="Arial" w:hint="cs"/>
          <w:rtl/>
        </w:rPr>
        <w:t>ליישומן</w:t>
      </w:r>
      <w:r w:rsidR="00060348" w:rsidRPr="007267F5">
        <w:rPr>
          <w:rFonts w:ascii="Arial" w:hAnsi="Arial"/>
        </w:rPr>
        <w:t>.</w:t>
      </w:r>
    </w:p>
    <w:p w14:paraId="292E977B" w14:textId="77777777" w:rsidR="00060348" w:rsidRPr="007267F5" w:rsidRDefault="00C41372" w:rsidP="0006034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060348">
            <w:rPr>
              <w:rFonts w:ascii="Segoe UI Symbol" w:eastAsia="MS Gothic" w:hAnsi="Segoe UI Symbol" w:cs="Segoe UI Symbol" w:hint="cs"/>
              <w:rtl/>
            </w:rPr>
            <w:t>☐</w:t>
          </w:r>
        </w:sdtContent>
      </w:sdt>
      <w:r w:rsidR="00060348">
        <w:rPr>
          <w:rFonts w:ascii="Arial" w:hAnsi="Arial" w:hint="cs"/>
          <w:rtl/>
        </w:rPr>
        <w:t xml:space="preserve"> </w:t>
      </w:r>
      <w:r w:rsidR="00060348" w:rsidRPr="007267F5">
        <w:rPr>
          <w:rFonts w:ascii="Arial" w:hAnsi="Arial" w:hint="cs"/>
          <w:rtl/>
        </w:rPr>
        <w:t>המציע התחייב בעבר לפנות למנהל הכללי של משרד העבודה והרווחה והשירותים החברתיים לשם בחינת</w:t>
      </w:r>
      <w:r w:rsidR="00060348" w:rsidRPr="007267F5">
        <w:rPr>
          <w:rFonts w:ascii="Arial" w:hAnsi="Arial"/>
        </w:rPr>
        <w:t xml:space="preserve"> </w:t>
      </w:r>
      <w:r w:rsidR="00060348" w:rsidRPr="007267F5">
        <w:rPr>
          <w:rFonts w:ascii="Arial" w:hAnsi="Arial" w:hint="cs"/>
          <w:rtl/>
        </w:rPr>
        <w:t xml:space="preserve"> יישום</w:t>
      </w:r>
      <w:r w:rsidR="00060348" w:rsidRPr="007267F5">
        <w:rPr>
          <w:rFonts w:ascii="Arial" w:hAnsi="Arial"/>
        </w:rPr>
        <w:t xml:space="preserve"> </w:t>
      </w:r>
      <w:r w:rsidR="00060348" w:rsidRPr="007267F5">
        <w:rPr>
          <w:rFonts w:ascii="Arial" w:hAnsi="Arial" w:hint="cs"/>
          <w:rtl/>
        </w:rPr>
        <w:t>חובותיו</w:t>
      </w:r>
      <w:r w:rsidR="00060348" w:rsidRPr="007267F5">
        <w:rPr>
          <w:rFonts w:ascii="Arial" w:hAnsi="Arial"/>
        </w:rPr>
        <w:t xml:space="preserve"> </w:t>
      </w:r>
      <w:r w:rsidR="00060348" w:rsidRPr="007267F5">
        <w:rPr>
          <w:rFonts w:ascii="Arial" w:hAnsi="Arial" w:hint="cs"/>
          <w:rtl/>
        </w:rPr>
        <w:t>לפי</w:t>
      </w:r>
      <w:r w:rsidR="00060348" w:rsidRPr="007267F5">
        <w:rPr>
          <w:rFonts w:ascii="Arial" w:hAnsi="Arial"/>
        </w:rPr>
        <w:t xml:space="preserve"> </w:t>
      </w:r>
      <w:r w:rsidR="00060348" w:rsidRPr="007267F5">
        <w:rPr>
          <w:rFonts w:ascii="Arial" w:hAnsi="Arial" w:hint="cs"/>
          <w:rtl/>
        </w:rPr>
        <w:t>סעיף</w:t>
      </w:r>
      <w:r w:rsidR="00060348" w:rsidRPr="007267F5">
        <w:rPr>
          <w:rFonts w:ascii="Arial" w:hAnsi="Arial"/>
        </w:rPr>
        <w:t xml:space="preserve"> </w:t>
      </w:r>
      <w:r w:rsidR="00060348">
        <w:rPr>
          <w:rFonts w:ascii="Arial" w:hAnsi="Arial" w:hint="cs"/>
          <w:rtl/>
        </w:rPr>
        <w:t>9</w:t>
      </w:r>
      <w:r w:rsidR="00060348" w:rsidRPr="007267F5">
        <w:rPr>
          <w:rFonts w:ascii="Arial" w:hAnsi="Arial"/>
        </w:rPr>
        <w:t xml:space="preserve"> </w:t>
      </w:r>
      <w:r w:rsidR="00060348" w:rsidRPr="007267F5">
        <w:rPr>
          <w:rFonts w:ascii="Arial" w:hAnsi="Arial" w:hint="cs"/>
          <w:rtl/>
        </w:rPr>
        <w:t>לחוק שוויון</w:t>
      </w:r>
      <w:r w:rsidR="00060348" w:rsidRPr="007267F5">
        <w:rPr>
          <w:rFonts w:ascii="Arial" w:hAnsi="Arial"/>
        </w:rPr>
        <w:t xml:space="preserve"> </w:t>
      </w:r>
      <w:r w:rsidR="00060348" w:rsidRPr="007267F5">
        <w:rPr>
          <w:rFonts w:ascii="Arial" w:hAnsi="Arial" w:hint="cs"/>
          <w:rtl/>
        </w:rPr>
        <w:t>זכויות</w:t>
      </w:r>
      <w:r w:rsidR="00060348" w:rsidRPr="007267F5">
        <w:rPr>
          <w:rFonts w:ascii="Arial" w:hAnsi="Arial"/>
          <w:rtl/>
        </w:rPr>
        <w:t xml:space="preserve"> </w:t>
      </w:r>
      <w:r w:rsidR="00060348" w:rsidRPr="007267F5">
        <w:rPr>
          <w:rFonts w:ascii="Arial" w:hAnsi="Arial" w:hint="cs"/>
          <w:rtl/>
        </w:rPr>
        <w:t>לאנשים</w:t>
      </w:r>
      <w:r w:rsidR="00060348" w:rsidRPr="007267F5">
        <w:rPr>
          <w:rFonts w:ascii="Arial" w:hAnsi="Arial"/>
          <w:rtl/>
        </w:rPr>
        <w:t xml:space="preserve"> </w:t>
      </w:r>
      <w:r w:rsidR="00060348" w:rsidRPr="007267F5">
        <w:rPr>
          <w:rFonts w:ascii="Arial" w:hAnsi="Arial" w:hint="cs"/>
          <w:rtl/>
        </w:rPr>
        <w:t>עם מוגבלות</w:t>
      </w:r>
      <w:r w:rsidR="00060348" w:rsidRPr="007267F5">
        <w:rPr>
          <w:rFonts w:ascii="Arial" w:hAnsi="Arial"/>
          <w:rtl/>
        </w:rPr>
        <w:t xml:space="preserve">, </w:t>
      </w:r>
      <w:r w:rsidR="00060348" w:rsidRPr="007267F5">
        <w:rPr>
          <w:rFonts w:ascii="Arial" w:hAnsi="Arial" w:hint="cs"/>
          <w:rtl/>
        </w:rPr>
        <w:t>התשנ</w:t>
      </w:r>
      <w:r w:rsidR="00060348" w:rsidRPr="007267F5">
        <w:rPr>
          <w:rFonts w:ascii="Arial" w:hAnsi="Arial"/>
          <w:rtl/>
        </w:rPr>
        <w:t>"</w:t>
      </w:r>
      <w:r w:rsidR="00060348" w:rsidRPr="007267F5">
        <w:rPr>
          <w:rFonts w:ascii="Arial" w:hAnsi="Arial" w:hint="cs"/>
          <w:rtl/>
        </w:rPr>
        <w:t>ח</w:t>
      </w:r>
      <w:r w:rsidR="00060348" w:rsidRPr="007267F5">
        <w:rPr>
          <w:rFonts w:ascii="Arial" w:hAnsi="Arial"/>
          <w:rtl/>
        </w:rPr>
        <w:t xml:space="preserve"> 199</w:t>
      </w:r>
      <w:r w:rsidR="00060348" w:rsidRPr="007267F5">
        <w:rPr>
          <w:rFonts w:ascii="Arial" w:hAnsi="Arial" w:hint="cs"/>
          <w:rtl/>
        </w:rPr>
        <w:t xml:space="preserve">8, הוא פנה כאמור ואם קיבל הנחיות ליישום חובותיו </w:t>
      </w:r>
      <w:r w:rsidR="00060348" w:rsidRPr="007267F5">
        <w:rPr>
          <w:rFonts w:ascii="Arial" w:hAnsi="Arial"/>
          <w:b/>
          <w:bCs/>
          <w:rtl/>
        </w:rPr>
        <w:t>פעל ליישומן</w:t>
      </w:r>
      <w:r w:rsidR="00060348" w:rsidRPr="007267F5">
        <w:rPr>
          <w:rFonts w:ascii="Arial" w:hAnsi="Arial" w:hint="cs"/>
          <w:rtl/>
        </w:rPr>
        <w:t xml:space="preserve"> (במקרה שהמציע התחייב בעבר לבצע פנייה זו ונעשתה עמו התקשרות שלגביה נתן התחייבות זו).</w:t>
      </w:r>
    </w:p>
    <w:tbl>
      <w:tblPr>
        <w:tblpPr w:vertAnchor="page" w:horzAnchor="margin" w:tblpY="1415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60348" w:rsidRPr="00E13E96" w14:paraId="6B595251" w14:textId="77777777" w:rsidTr="00060348">
        <w:tc>
          <w:tcPr>
            <w:tcW w:w="9072" w:type="dxa"/>
            <w:gridSpan w:val="3"/>
            <w:tcBorders>
              <w:top w:val="nil"/>
              <w:left w:val="nil"/>
              <w:bottom w:val="single" w:sz="4" w:space="0" w:color="auto"/>
              <w:right w:val="nil"/>
            </w:tcBorders>
            <w:shd w:val="clear" w:color="auto" w:fill="auto"/>
          </w:tcPr>
          <w:p w14:paraId="27CFD634" w14:textId="77777777" w:rsidR="00060348" w:rsidRPr="00E13E96" w:rsidRDefault="00060348" w:rsidP="00060348">
            <w:pPr>
              <w:pStyle w:val="TableText"/>
              <w:rPr>
                <w:rtl/>
              </w:rPr>
            </w:pPr>
            <w:r>
              <w:rPr>
                <w:rFonts w:hint="cs"/>
                <w:rtl/>
              </w:rPr>
              <w:t>על החתום,</w:t>
            </w:r>
          </w:p>
        </w:tc>
      </w:tr>
      <w:tr w:rsidR="00060348" w:rsidRPr="00DB3434" w14:paraId="3A955272" w14:textId="77777777" w:rsidTr="00060348">
        <w:tc>
          <w:tcPr>
            <w:tcW w:w="3024" w:type="dxa"/>
            <w:tcBorders>
              <w:top w:val="single" w:sz="4" w:space="0" w:color="auto"/>
              <w:bottom w:val="single" w:sz="4" w:space="0" w:color="auto"/>
            </w:tcBorders>
            <w:shd w:val="clear" w:color="auto" w:fill="B8CCE4" w:themeFill="accent1" w:themeFillTint="66"/>
          </w:tcPr>
          <w:p w14:paraId="5CB7EDED" w14:textId="77777777" w:rsidR="00060348" w:rsidRPr="00DB3434" w:rsidRDefault="00060348" w:rsidP="0006034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72F8AB8" w14:textId="77777777" w:rsidR="00060348" w:rsidRPr="00DB3434" w:rsidRDefault="00060348" w:rsidP="0006034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5E984B8" w14:textId="77777777" w:rsidR="00060348" w:rsidRPr="00DB3434" w:rsidRDefault="00060348" w:rsidP="00060348">
            <w:pPr>
              <w:pStyle w:val="TableHead"/>
              <w:rPr>
                <w:rtl/>
              </w:rPr>
            </w:pPr>
            <w:r w:rsidRPr="00DB3434">
              <w:rPr>
                <w:rFonts w:hint="cs"/>
                <w:rtl/>
              </w:rPr>
              <w:t>חותמת וחתימה</w:t>
            </w:r>
          </w:p>
        </w:tc>
      </w:tr>
      <w:tr w:rsidR="00060348" w14:paraId="782ECE75" w14:textId="77777777" w:rsidTr="00060348">
        <w:trPr>
          <w:trHeight w:val="567"/>
        </w:trPr>
        <w:tc>
          <w:tcPr>
            <w:tcW w:w="3024" w:type="dxa"/>
            <w:tcBorders>
              <w:top w:val="single" w:sz="4" w:space="0" w:color="auto"/>
              <w:bottom w:val="single" w:sz="4" w:space="0" w:color="auto"/>
            </w:tcBorders>
          </w:tcPr>
          <w:p w14:paraId="0D88C3D2" w14:textId="451E609B"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52CD120D" w14:textId="2DCFCB34"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203A507F" w14:textId="4AC5F388"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7B761CDA" w14:textId="77777777" w:rsidR="00060348" w:rsidRPr="007267F5" w:rsidRDefault="00060348" w:rsidP="0006034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14:paraId="4455B4E7" w14:textId="77777777" w:rsidR="00060348" w:rsidRPr="00DA2164" w:rsidRDefault="00060348" w:rsidP="0006034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060348" w:rsidRPr="00E67CD6" w14:paraId="11683385" w14:textId="77777777" w:rsidTr="00FA243F">
        <w:tc>
          <w:tcPr>
            <w:tcW w:w="1136" w:type="dxa"/>
          </w:tcPr>
          <w:p w14:paraId="2709ECC4" w14:textId="77777777" w:rsidR="00060348" w:rsidRDefault="00060348"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42CCF5CB" w14:textId="71E0A04D"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41" w:type="dxa"/>
          </w:tcPr>
          <w:p w14:paraId="4BFE3760" w14:textId="77777777" w:rsidR="00060348" w:rsidRPr="00957BB9" w:rsidRDefault="00060348" w:rsidP="00FA243F">
            <w:pPr>
              <w:pStyle w:val="Para0"/>
              <w:spacing w:before="0"/>
              <w:rPr>
                <w:rtl/>
              </w:rPr>
            </w:pPr>
            <w:r>
              <w:rPr>
                <w:rFonts w:hint="cs"/>
                <w:rtl/>
              </w:rPr>
              <w:t>,עו"ד, מאשר/ת כי ביום</w:t>
            </w:r>
          </w:p>
        </w:tc>
        <w:tc>
          <w:tcPr>
            <w:tcW w:w="1649" w:type="dxa"/>
            <w:tcBorders>
              <w:bottom w:val="single" w:sz="4" w:space="0" w:color="auto"/>
            </w:tcBorders>
          </w:tcPr>
          <w:p w14:paraId="729F346A" w14:textId="7A32B489"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4" w:type="dxa"/>
          </w:tcPr>
          <w:p w14:paraId="60AABED7" w14:textId="77777777" w:rsidR="00060348" w:rsidRDefault="00060348" w:rsidP="00FA243F">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060348" w:rsidRPr="00007389" w14:paraId="290037B8" w14:textId="77777777" w:rsidTr="00FA243F">
        <w:tc>
          <w:tcPr>
            <w:tcW w:w="1136" w:type="dxa"/>
          </w:tcPr>
          <w:p w14:paraId="658D40FE" w14:textId="77777777" w:rsidR="00060348" w:rsidRPr="00007389" w:rsidRDefault="00060348" w:rsidP="00FA243F">
            <w:pPr>
              <w:pStyle w:val="TableText"/>
              <w:spacing w:before="0"/>
              <w:jc w:val="center"/>
              <w:rPr>
                <w:sz w:val="18"/>
                <w:szCs w:val="20"/>
                <w:rtl/>
              </w:rPr>
            </w:pPr>
          </w:p>
        </w:tc>
        <w:tc>
          <w:tcPr>
            <w:tcW w:w="1605" w:type="dxa"/>
            <w:tcBorders>
              <w:top w:val="single" w:sz="4" w:space="0" w:color="auto"/>
            </w:tcBorders>
          </w:tcPr>
          <w:p w14:paraId="77033BA5" w14:textId="77777777" w:rsidR="00060348" w:rsidRPr="00007389" w:rsidRDefault="00060348"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2140DF2" w14:textId="77777777" w:rsidR="00060348" w:rsidRPr="00007389" w:rsidRDefault="00060348" w:rsidP="00FA243F">
            <w:pPr>
              <w:pStyle w:val="TableText"/>
              <w:spacing w:before="0"/>
              <w:jc w:val="center"/>
              <w:rPr>
                <w:sz w:val="18"/>
                <w:szCs w:val="20"/>
                <w:rtl/>
              </w:rPr>
            </w:pPr>
          </w:p>
        </w:tc>
        <w:tc>
          <w:tcPr>
            <w:tcW w:w="1649" w:type="dxa"/>
            <w:tcBorders>
              <w:top w:val="single" w:sz="4" w:space="0" w:color="auto"/>
            </w:tcBorders>
          </w:tcPr>
          <w:p w14:paraId="6667D10E" w14:textId="77777777" w:rsidR="00060348" w:rsidRPr="00007389" w:rsidRDefault="00060348" w:rsidP="00FA243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37CC059D" w14:textId="77777777" w:rsidR="00060348" w:rsidRPr="00007389" w:rsidRDefault="00060348" w:rsidP="00FA243F">
            <w:pPr>
              <w:pStyle w:val="TableText"/>
              <w:spacing w:before="0"/>
              <w:jc w:val="center"/>
              <w:rPr>
                <w:sz w:val="18"/>
                <w:szCs w:val="20"/>
                <w:rtl/>
              </w:rPr>
            </w:pPr>
          </w:p>
        </w:tc>
      </w:tr>
    </w:tbl>
    <w:p w14:paraId="086665F7" w14:textId="77777777" w:rsidR="00060348" w:rsidRDefault="00060348" w:rsidP="00060348">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060348" w:rsidRPr="00E67CD6" w14:paraId="2A6BFC36" w14:textId="77777777" w:rsidTr="00FA243F">
        <w:tc>
          <w:tcPr>
            <w:tcW w:w="869" w:type="dxa"/>
            <w:tcBorders>
              <w:top w:val="nil"/>
              <w:left w:val="nil"/>
              <w:bottom w:val="nil"/>
              <w:right w:val="nil"/>
            </w:tcBorders>
          </w:tcPr>
          <w:p w14:paraId="5B625938" w14:textId="77777777" w:rsidR="00060348" w:rsidRDefault="00060348" w:rsidP="00FA243F">
            <w:pPr>
              <w:pStyle w:val="Para0"/>
              <w:spacing w:before="0"/>
              <w:rPr>
                <w:rtl/>
              </w:rPr>
            </w:pPr>
            <w:r>
              <w:rPr>
                <w:rFonts w:hint="cs"/>
                <w:rtl/>
              </w:rPr>
              <w:t>ברחוב</w:t>
            </w:r>
          </w:p>
        </w:tc>
        <w:tc>
          <w:tcPr>
            <w:tcW w:w="1372" w:type="dxa"/>
            <w:tcBorders>
              <w:top w:val="nil"/>
              <w:left w:val="nil"/>
              <w:bottom w:val="single" w:sz="4" w:space="0" w:color="auto"/>
              <w:right w:val="nil"/>
            </w:tcBorders>
          </w:tcPr>
          <w:p w14:paraId="6705A4CA" w14:textId="58401AB9"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5E8FC55A" w14:textId="77777777" w:rsidR="00060348" w:rsidRPr="00957BB9" w:rsidRDefault="00060348" w:rsidP="00FA243F">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4C930415" w14:textId="46C4243D"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3F10732B" w14:textId="77777777" w:rsidR="00060348" w:rsidRDefault="00060348" w:rsidP="00FA243F">
            <w:pPr>
              <w:pStyle w:val="Para0"/>
              <w:spacing w:before="0"/>
              <w:rPr>
                <w:rtl/>
              </w:rPr>
            </w:pPr>
            <w:r>
              <w:rPr>
                <w:rFonts w:hint="cs"/>
                <w:rtl/>
              </w:rPr>
              <w:t>מר/גב'</w:t>
            </w:r>
          </w:p>
        </w:tc>
        <w:tc>
          <w:tcPr>
            <w:tcW w:w="1666" w:type="dxa"/>
            <w:tcBorders>
              <w:top w:val="nil"/>
              <w:left w:val="nil"/>
              <w:bottom w:val="single" w:sz="4" w:space="0" w:color="auto"/>
              <w:right w:val="nil"/>
            </w:tcBorders>
          </w:tcPr>
          <w:p w14:paraId="751F14C8" w14:textId="5A459246"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446D2688" w14:textId="77777777" w:rsidR="00060348" w:rsidRDefault="00060348" w:rsidP="00FA243F">
            <w:pPr>
              <w:pStyle w:val="Para0"/>
              <w:spacing w:before="0"/>
              <w:rPr>
                <w:rtl/>
              </w:rPr>
            </w:pPr>
            <w:r>
              <w:rPr>
                <w:rFonts w:hint="cs"/>
                <w:rtl/>
              </w:rPr>
              <w:t>שזיהה/תה עצמו/ה</w:t>
            </w:r>
          </w:p>
        </w:tc>
      </w:tr>
      <w:tr w:rsidR="00060348" w:rsidRPr="00007389" w14:paraId="0C8C8C60" w14:textId="77777777" w:rsidTr="00FA243F">
        <w:tc>
          <w:tcPr>
            <w:tcW w:w="869" w:type="dxa"/>
            <w:tcBorders>
              <w:top w:val="nil"/>
              <w:left w:val="nil"/>
              <w:bottom w:val="nil"/>
              <w:right w:val="nil"/>
            </w:tcBorders>
          </w:tcPr>
          <w:p w14:paraId="0BB75E11" w14:textId="77777777" w:rsidR="00060348" w:rsidRPr="00007389" w:rsidRDefault="00060348" w:rsidP="00FA243F">
            <w:pPr>
              <w:pStyle w:val="TableText"/>
              <w:spacing w:before="0"/>
              <w:jc w:val="center"/>
              <w:rPr>
                <w:sz w:val="18"/>
                <w:szCs w:val="20"/>
                <w:rtl/>
              </w:rPr>
            </w:pPr>
          </w:p>
        </w:tc>
        <w:tc>
          <w:tcPr>
            <w:tcW w:w="1372" w:type="dxa"/>
            <w:tcBorders>
              <w:top w:val="single" w:sz="4" w:space="0" w:color="auto"/>
              <w:left w:val="nil"/>
              <w:bottom w:val="nil"/>
              <w:right w:val="nil"/>
            </w:tcBorders>
          </w:tcPr>
          <w:p w14:paraId="14A0595E" w14:textId="77777777" w:rsidR="00060348" w:rsidRPr="00007389" w:rsidRDefault="00060348" w:rsidP="00FA243F">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66911E8C" w14:textId="77777777" w:rsidR="00060348" w:rsidRPr="00007389" w:rsidRDefault="00060348" w:rsidP="00FA243F">
            <w:pPr>
              <w:pStyle w:val="TableText"/>
              <w:spacing w:before="0"/>
              <w:jc w:val="center"/>
              <w:rPr>
                <w:sz w:val="18"/>
                <w:szCs w:val="20"/>
                <w:rtl/>
              </w:rPr>
            </w:pPr>
          </w:p>
        </w:tc>
        <w:tc>
          <w:tcPr>
            <w:tcW w:w="1559" w:type="dxa"/>
            <w:tcBorders>
              <w:top w:val="single" w:sz="4" w:space="0" w:color="auto"/>
              <w:left w:val="nil"/>
              <w:bottom w:val="nil"/>
              <w:right w:val="nil"/>
            </w:tcBorders>
          </w:tcPr>
          <w:p w14:paraId="684DD1ED" w14:textId="77777777" w:rsidR="00060348" w:rsidRPr="00007389" w:rsidRDefault="00060348" w:rsidP="00FA243F">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0C7B4E9D" w14:textId="77777777" w:rsidR="00060348" w:rsidRPr="00007389" w:rsidRDefault="00060348" w:rsidP="00FA243F">
            <w:pPr>
              <w:pStyle w:val="TableText"/>
              <w:spacing w:before="0"/>
              <w:jc w:val="center"/>
              <w:rPr>
                <w:sz w:val="18"/>
                <w:szCs w:val="20"/>
                <w:rtl/>
              </w:rPr>
            </w:pPr>
          </w:p>
        </w:tc>
        <w:tc>
          <w:tcPr>
            <w:tcW w:w="1666" w:type="dxa"/>
            <w:tcBorders>
              <w:top w:val="single" w:sz="4" w:space="0" w:color="auto"/>
              <w:left w:val="nil"/>
              <w:bottom w:val="nil"/>
              <w:right w:val="nil"/>
            </w:tcBorders>
          </w:tcPr>
          <w:p w14:paraId="71838485" w14:textId="77777777" w:rsidR="00060348" w:rsidRPr="00007389" w:rsidRDefault="00060348" w:rsidP="00FA243F">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5D7FD7F4" w14:textId="77777777" w:rsidR="00060348" w:rsidRPr="00007389" w:rsidRDefault="00060348" w:rsidP="00FA243F">
            <w:pPr>
              <w:pStyle w:val="TableText"/>
              <w:spacing w:before="0"/>
              <w:jc w:val="center"/>
              <w:rPr>
                <w:sz w:val="18"/>
                <w:szCs w:val="20"/>
                <w:rtl/>
              </w:rPr>
            </w:pPr>
          </w:p>
        </w:tc>
      </w:tr>
    </w:tbl>
    <w:p w14:paraId="06F20576" w14:textId="77777777" w:rsidR="00060348" w:rsidRDefault="00060348" w:rsidP="0006034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060348" w:rsidRPr="00E67CD6" w14:paraId="26D3E745" w14:textId="77777777" w:rsidTr="00FA243F">
        <w:tc>
          <w:tcPr>
            <w:tcW w:w="1249" w:type="dxa"/>
            <w:tcBorders>
              <w:top w:val="nil"/>
              <w:left w:val="nil"/>
              <w:bottom w:val="nil"/>
              <w:right w:val="nil"/>
            </w:tcBorders>
          </w:tcPr>
          <w:p w14:paraId="0DC83764" w14:textId="77777777" w:rsidR="00060348" w:rsidRDefault="00060348" w:rsidP="00FA243F">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5501C1A8" w14:textId="1B019A8D"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3F6F2B10" w14:textId="77777777" w:rsidR="00060348" w:rsidRPr="00E67CD6" w:rsidRDefault="00060348" w:rsidP="00FA243F">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060348" w:rsidRPr="00007389" w14:paraId="5C830579" w14:textId="77777777" w:rsidTr="00FA243F">
        <w:tc>
          <w:tcPr>
            <w:tcW w:w="1249" w:type="dxa"/>
            <w:tcBorders>
              <w:top w:val="nil"/>
              <w:left w:val="nil"/>
              <w:bottom w:val="nil"/>
              <w:right w:val="nil"/>
            </w:tcBorders>
          </w:tcPr>
          <w:p w14:paraId="2A5C0F78" w14:textId="77777777" w:rsidR="00060348" w:rsidRPr="00007389" w:rsidRDefault="00060348" w:rsidP="00FA243F">
            <w:pPr>
              <w:pStyle w:val="TableText"/>
              <w:spacing w:before="0"/>
              <w:jc w:val="center"/>
              <w:rPr>
                <w:sz w:val="18"/>
                <w:szCs w:val="20"/>
                <w:rtl/>
              </w:rPr>
            </w:pPr>
          </w:p>
        </w:tc>
        <w:tc>
          <w:tcPr>
            <w:tcW w:w="1697" w:type="dxa"/>
            <w:tcBorders>
              <w:top w:val="single" w:sz="4" w:space="0" w:color="auto"/>
              <w:left w:val="nil"/>
              <w:bottom w:val="nil"/>
              <w:right w:val="nil"/>
            </w:tcBorders>
          </w:tcPr>
          <w:p w14:paraId="28CA3A6C" w14:textId="77777777" w:rsidR="00060348" w:rsidRPr="00007389" w:rsidRDefault="00060348" w:rsidP="00FA243F">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7130142D" w14:textId="77777777" w:rsidR="00060348" w:rsidRPr="00007389" w:rsidRDefault="00060348" w:rsidP="00FA243F">
            <w:pPr>
              <w:pStyle w:val="TableText"/>
              <w:spacing w:before="0"/>
              <w:jc w:val="center"/>
              <w:rPr>
                <w:sz w:val="18"/>
                <w:szCs w:val="20"/>
                <w:rtl/>
              </w:rPr>
            </w:pPr>
          </w:p>
        </w:tc>
      </w:tr>
    </w:tbl>
    <w:tbl>
      <w:tblPr>
        <w:tblpPr w:leftFromText="181" w:rightFromText="181" w:vertAnchor="page" w:tblpXSpec="center" w:tblpY="14068"/>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060348" w:rsidRPr="00BE6CBA" w14:paraId="544392E8" w14:textId="77777777" w:rsidTr="00060348">
        <w:tc>
          <w:tcPr>
            <w:tcW w:w="9072" w:type="dxa"/>
            <w:gridSpan w:val="5"/>
            <w:tcBorders>
              <w:top w:val="nil"/>
              <w:left w:val="nil"/>
              <w:right w:val="nil"/>
            </w:tcBorders>
            <w:shd w:val="clear" w:color="auto" w:fill="auto"/>
          </w:tcPr>
          <w:p w14:paraId="081622D9" w14:textId="77777777" w:rsidR="00060348" w:rsidRPr="00BE6CBA" w:rsidRDefault="00060348" w:rsidP="00060348">
            <w:pPr>
              <w:pStyle w:val="TableText"/>
              <w:rPr>
                <w:b/>
                <w:bCs/>
                <w:rtl/>
              </w:rPr>
            </w:pPr>
            <w:r w:rsidRPr="00BE6CBA">
              <w:rPr>
                <w:rFonts w:hint="cs"/>
                <w:rtl/>
              </w:rPr>
              <w:t>על החתום,</w:t>
            </w:r>
          </w:p>
        </w:tc>
      </w:tr>
      <w:tr w:rsidR="00060348" w:rsidRPr="00BE6CBA" w14:paraId="1CFD8333" w14:textId="77777777" w:rsidTr="00060348">
        <w:trPr>
          <w:trHeight w:val="476"/>
        </w:trPr>
        <w:tc>
          <w:tcPr>
            <w:tcW w:w="1845" w:type="dxa"/>
            <w:shd w:val="clear" w:color="auto" w:fill="B8CCE4" w:themeFill="accent1" w:themeFillTint="66"/>
          </w:tcPr>
          <w:p w14:paraId="3F67B156" w14:textId="77777777" w:rsidR="00060348" w:rsidRPr="00BE6CBA" w:rsidRDefault="00060348" w:rsidP="00060348">
            <w:pPr>
              <w:pStyle w:val="TableHead"/>
              <w:rPr>
                <w:rtl/>
              </w:rPr>
            </w:pPr>
            <w:r w:rsidRPr="00BE6CBA">
              <w:rPr>
                <w:rFonts w:hint="cs"/>
                <w:rtl/>
              </w:rPr>
              <w:t>שם מלא</w:t>
            </w:r>
          </w:p>
        </w:tc>
        <w:tc>
          <w:tcPr>
            <w:tcW w:w="1935" w:type="dxa"/>
            <w:shd w:val="clear" w:color="auto" w:fill="B8CCE4" w:themeFill="accent1" w:themeFillTint="66"/>
          </w:tcPr>
          <w:p w14:paraId="080B0F08" w14:textId="77777777" w:rsidR="00060348" w:rsidRPr="00BE6CBA" w:rsidRDefault="00060348" w:rsidP="00060348">
            <w:pPr>
              <w:pStyle w:val="TableHead"/>
              <w:rPr>
                <w:rtl/>
              </w:rPr>
            </w:pPr>
            <w:r w:rsidRPr="00BE6CBA">
              <w:rPr>
                <w:rFonts w:hint="cs"/>
                <w:rtl/>
              </w:rPr>
              <w:t>ת.ז.</w:t>
            </w:r>
          </w:p>
        </w:tc>
        <w:tc>
          <w:tcPr>
            <w:tcW w:w="1913" w:type="dxa"/>
            <w:shd w:val="clear" w:color="auto" w:fill="B8CCE4" w:themeFill="accent1" w:themeFillTint="66"/>
          </w:tcPr>
          <w:p w14:paraId="2B4C50C4" w14:textId="77777777" w:rsidR="00060348" w:rsidRPr="00BE6CBA" w:rsidRDefault="00060348" w:rsidP="00060348">
            <w:pPr>
              <w:pStyle w:val="TableHead"/>
              <w:rPr>
                <w:rtl/>
              </w:rPr>
            </w:pPr>
            <w:r w:rsidRPr="00BE6CBA">
              <w:rPr>
                <w:rFonts w:hint="cs"/>
                <w:rtl/>
              </w:rPr>
              <w:t>מספר רישיון</w:t>
            </w:r>
          </w:p>
        </w:tc>
        <w:tc>
          <w:tcPr>
            <w:tcW w:w="1735" w:type="dxa"/>
            <w:shd w:val="clear" w:color="auto" w:fill="B8CCE4" w:themeFill="accent1" w:themeFillTint="66"/>
          </w:tcPr>
          <w:p w14:paraId="29C34526" w14:textId="77777777" w:rsidR="00060348" w:rsidRPr="00BE6CBA" w:rsidRDefault="00060348" w:rsidP="00060348">
            <w:pPr>
              <w:pStyle w:val="TableHead"/>
              <w:rPr>
                <w:rtl/>
              </w:rPr>
            </w:pPr>
            <w:r w:rsidRPr="00BE6CBA">
              <w:rPr>
                <w:rFonts w:hint="cs"/>
                <w:rtl/>
              </w:rPr>
              <w:t>תאריך</w:t>
            </w:r>
          </w:p>
        </w:tc>
        <w:tc>
          <w:tcPr>
            <w:tcW w:w="1644" w:type="dxa"/>
            <w:shd w:val="clear" w:color="auto" w:fill="B8CCE4" w:themeFill="accent1" w:themeFillTint="66"/>
          </w:tcPr>
          <w:p w14:paraId="43408365" w14:textId="77777777" w:rsidR="00060348" w:rsidRPr="00BE6CBA" w:rsidRDefault="00060348" w:rsidP="00060348">
            <w:pPr>
              <w:pStyle w:val="TableHead"/>
              <w:rPr>
                <w:rtl/>
              </w:rPr>
            </w:pPr>
            <w:r w:rsidRPr="00BE6CBA">
              <w:rPr>
                <w:rFonts w:hint="cs"/>
                <w:rtl/>
              </w:rPr>
              <w:t>חותמת וחתימה</w:t>
            </w:r>
          </w:p>
        </w:tc>
      </w:tr>
      <w:tr w:rsidR="00060348" w:rsidRPr="00BE6CBA" w14:paraId="3E714EDB" w14:textId="77777777" w:rsidTr="00060348">
        <w:trPr>
          <w:trHeight w:val="567"/>
        </w:trPr>
        <w:tc>
          <w:tcPr>
            <w:tcW w:w="1845" w:type="dxa"/>
            <w:shd w:val="clear" w:color="auto" w:fill="auto"/>
            <w:vAlign w:val="center"/>
          </w:tcPr>
          <w:p w14:paraId="449EF645" w14:textId="6BA519A8" w:rsidR="00060348" w:rsidRPr="00BE6CBA"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35" w:type="dxa"/>
            <w:shd w:val="clear" w:color="auto" w:fill="auto"/>
            <w:vAlign w:val="center"/>
          </w:tcPr>
          <w:p w14:paraId="215A9E7E" w14:textId="0F53366B" w:rsidR="00060348" w:rsidRPr="00BE6CBA"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13" w:type="dxa"/>
            <w:vAlign w:val="center"/>
          </w:tcPr>
          <w:p w14:paraId="2C7F110E" w14:textId="335B630B" w:rsidR="00060348" w:rsidRPr="00BE6CBA"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35" w:type="dxa"/>
            <w:vAlign w:val="center"/>
          </w:tcPr>
          <w:p w14:paraId="21BE124A" w14:textId="477BC175" w:rsidR="00060348" w:rsidRPr="00BE6CBA"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644" w:type="dxa"/>
            <w:vAlign w:val="center"/>
          </w:tcPr>
          <w:p w14:paraId="13D0704F" w14:textId="4097C1DB" w:rsidR="00060348" w:rsidRPr="00BE6CBA"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68D18C04" w14:textId="3FE50702" w:rsidR="00060348" w:rsidRDefault="00060348" w:rsidP="0006034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9952DAA" w14:textId="77777777" w:rsidR="00060348" w:rsidRDefault="00060348" w:rsidP="00060348">
      <w:pPr>
        <w:pStyle w:val="12"/>
        <w:pageBreakBefore/>
        <w:numPr>
          <w:ilvl w:val="0"/>
          <w:numId w:val="0"/>
        </w:numPr>
        <w:rPr>
          <w:sz w:val="22"/>
          <w:szCs w:val="24"/>
          <w:rtl/>
        </w:rPr>
      </w:pPr>
      <w:r>
        <w:rPr>
          <w:rFonts w:hint="cs"/>
          <w:sz w:val="22"/>
          <w:szCs w:val="24"/>
          <w:rtl/>
        </w:rPr>
        <w:lastRenderedPageBreak/>
        <w:t xml:space="preserve">1.5.13 אישור יצרן/ </w:t>
      </w:r>
      <w:r w:rsidRPr="008D7AAD">
        <w:rPr>
          <w:sz w:val="22"/>
          <w:szCs w:val="24"/>
          <w:rtl/>
        </w:rPr>
        <w:t>נציג מורשה בישראל של היצרן</w:t>
      </w:r>
    </w:p>
    <w:p w14:paraId="0B05923A" w14:textId="77777777" w:rsidR="00060348" w:rsidRPr="00B056F9" w:rsidRDefault="00060348" w:rsidP="00060348">
      <w:pPr>
        <w:pStyle w:val="Para0"/>
        <w:spacing w:before="240"/>
        <w:rPr>
          <w:rtl/>
        </w:rPr>
      </w:pPr>
      <w:r w:rsidRPr="00B056F9">
        <w:rPr>
          <w:rFonts w:hint="cs"/>
          <w:rtl/>
        </w:rPr>
        <w:t>לכבוד,</w:t>
      </w:r>
    </w:p>
    <w:p w14:paraId="6FC768C6" w14:textId="77777777" w:rsidR="00060348" w:rsidRPr="00FC1AA5" w:rsidRDefault="00060348" w:rsidP="0006034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4106"/>
        <w:gridCol w:w="3974"/>
      </w:tblGrid>
      <w:tr w:rsidR="00060348" w:rsidRPr="000A37E5" w14:paraId="47058579" w14:textId="77777777" w:rsidTr="00FA243F">
        <w:tc>
          <w:tcPr>
            <w:tcW w:w="1105" w:type="dxa"/>
          </w:tcPr>
          <w:p w14:paraId="500B6C7D" w14:textId="77777777" w:rsidR="00060348" w:rsidRPr="000A37E5" w:rsidRDefault="00060348" w:rsidP="00FA243F">
            <w:pPr>
              <w:pStyle w:val="Para0"/>
              <w:rPr>
                <w:rtl/>
              </w:rPr>
            </w:pPr>
            <w:r>
              <w:rPr>
                <w:rFonts w:hint="cs"/>
                <w:rtl/>
              </w:rPr>
              <w:t>א</w:t>
            </w:r>
            <w:r w:rsidRPr="0044131A">
              <w:rPr>
                <w:rFonts w:hint="cs"/>
                <w:rtl/>
              </w:rPr>
              <w:t xml:space="preserve">ני </w:t>
            </w:r>
            <w:r>
              <w:rPr>
                <w:rFonts w:hint="cs"/>
                <w:rtl/>
              </w:rPr>
              <w:t>חברת</w:t>
            </w:r>
          </w:p>
        </w:tc>
        <w:tc>
          <w:tcPr>
            <w:tcW w:w="4106" w:type="dxa"/>
            <w:tcBorders>
              <w:bottom w:val="single" w:sz="4" w:space="0" w:color="auto"/>
            </w:tcBorders>
          </w:tcPr>
          <w:p w14:paraId="614DDB4A" w14:textId="0D5DE5EF" w:rsidR="00060348" w:rsidRPr="000A37E5" w:rsidRDefault="00060348"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974" w:type="dxa"/>
          </w:tcPr>
          <w:p w14:paraId="02E28499" w14:textId="77777777" w:rsidR="00060348" w:rsidRPr="000A37E5" w:rsidRDefault="00060348" w:rsidP="00FA243F">
            <w:pPr>
              <w:pStyle w:val="Para0"/>
              <w:rPr>
                <w:rtl/>
              </w:rPr>
            </w:pPr>
            <w:r>
              <w:rPr>
                <w:rFonts w:hint="cs"/>
                <w:rtl/>
              </w:rPr>
              <w:t>יצרן/נציג מורשה בישראל של יצרן המערכת</w:t>
            </w:r>
          </w:p>
        </w:tc>
      </w:tr>
      <w:tr w:rsidR="00060348" w:rsidRPr="00236351" w14:paraId="47FE08A0" w14:textId="77777777" w:rsidTr="00FA243F">
        <w:tc>
          <w:tcPr>
            <w:tcW w:w="1105" w:type="dxa"/>
          </w:tcPr>
          <w:p w14:paraId="39DE4D06" w14:textId="77777777" w:rsidR="00060348" w:rsidRPr="000A37E5" w:rsidRDefault="00060348" w:rsidP="00FA243F">
            <w:pPr>
              <w:pStyle w:val="TableText"/>
              <w:spacing w:before="0"/>
              <w:jc w:val="center"/>
              <w:rPr>
                <w:sz w:val="18"/>
                <w:szCs w:val="20"/>
                <w:rtl/>
              </w:rPr>
            </w:pPr>
          </w:p>
        </w:tc>
        <w:tc>
          <w:tcPr>
            <w:tcW w:w="4106" w:type="dxa"/>
            <w:tcBorders>
              <w:top w:val="single" w:sz="4" w:space="0" w:color="auto"/>
            </w:tcBorders>
          </w:tcPr>
          <w:p w14:paraId="203DB666" w14:textId="77777777" w:rsidR="00060348" w:rsidRPr="000A37E5" w:rsidRDefault="00060348" w:rsidP="00FA243F">
            <w:pPr>
              <w:pStyle w:val="TableText"/>
              <w:spacing w:before="0"/>
              <w:jc w:val="center"/>
              <w:rPr>
                <w:sz w:val="18"/>
                <w:szCs w:val="20"/>
                <w:rtl/>
              </w:rPr>
            </w:pPr>
            <w:r>
              <w:rPr>
                <w:rFonts w:hint="cs"/>
                <w:sz w:val="18"/>
                <w:szCs w:val="20"/>
                <w:rtl/>
              </w:rPr>
              <w:t>(שם החברה)</w:t>
            </w:r>
          </w:p>
        </w:tc>
        <w:tc>
          <w:tcPr>
            <w:tcW w:w="3974" w:type="dxa"/>
          </w:tcPr>
          <w:p w14:paraId="7A8B2B03" w14:textId="77777777" w:rsidR="00060348" w:rsidRPr="000A37E5" w:rsidRDefault="00060348" w:rsidP="00FA243F">
            <w:pPr>
              <w:pStyle w:val="TableText"/>
              <w:spacing w:before="0"/>
              <w:jc w:val="center"/>
              <w:rPr>
                <w:sz w:val="18"/>
                <w:szCs w:val="20"/>
                <w:rtl/>
              </w:rPr>
            </w:pPr>
            <w:r>
              <w:rPr>
                <w:rFonts w:hint="cs"/>
                <w:sz w:val="18"/>
                <w:szCs w:val="20"/>
                <w:rtl/>
              </w:rPr>
              <w:t>מחק את המיותר</w:t>
            </w:r>
          </w:p>
        </w:tc>
      </w:tr>
    </w:tbl>
    <w:p w14:paraId="779DC9BF" w14:textId="77777777" w:rsidR="00060348" w:rsidRDefault="00060348" w:rsidP="00060348">
      <w:pPr>
        <w:spacing w:line="20" w:lineRule="exact"/>
      </w:pPr>
    </w:p>
    <w:tbl>
      <w:tblPr>
        <w:tblStyle w:val="ae"/>
        <w:bidiVisual/>
        <w:tblW w:w="9185" w:type="dxa"/>
        <w:tblLook w:val="04A0" w:firstRow="1" w:lastRow="0" w:firstColumn="1" w:lastColumn="0" w:noHBand="0" w:noVBand="1"/>
      </w:tblPr>
      <w:tblGrid>
        <w:gridCol w:w="2097"/>
        <w:gridCol w:w="3397"/>
        <w:gridCol w:w="3691"/>
      </w:tblGrid>
      <w:tr w:rsidR="00060348" w:rsidRPr="000A37E5" w14:paraId="0145A3E7" w14:textId="77777777" w:rsidTr="00FA243F">
        <w:tc>
          <w:tcPr>
            <w:tcW w:w="2097" w:type="dxa"/>
            <w:tcBorders>
              <w:top w:val="nil"/>
              <w:left w:val="nil"/>
              <w:bottom w:val="nil"/>
              <w:right w:val="nil"/>
            </w:tcBorders>
          </w:tcPr>
          <w:p w14:paraId="7B51AC9A" w14:textId="77777777" w:rsidR="00060348" w:rsidRPr="000A37E5" w:rsidRDefault="00060348" w:rsidP="00FA243F">
            <w:pPr>
              <w:pStyle w:val="Para0"/>
              <w:spacing w:before="0"/>
              <w:rPr>
                <w:rtl/>
              </w:rPr>
            </w:pPr>
            <w:r>
              <w:rPr>
                <w:rFonts w:hint="cs"/>
                <w:rtl/>
              </w:rPr>
              <w:t>המוצעת על ידי חברת</w:t>
            </w:r>
          </w:p>
        </w:tc>
        <w:tc>
          <w:tcPr>
            <w:tcW w:w="3397" w:type="dxa"/>
            <w:tcBorders>
              <w:top w:val="nil"/>
              <w:left w:val="nil"/>
              <w:bottom w:val="single" w:sz="4" w:space="0" w:color="auto"/>
              <w:right w:val="nil"/>
            </w:tcBorders>
          </w:tcPr>
          <w:p w14:paraId="075798D8" w14:textId="50E8CD2E" w:rsidR="00060348" w:rsidRPr="000A37E5"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691" w:type="dxa"/>
            <w:tcBorders>
              <w:top w:val="nil"/>
              <w:left w:val="nil"/>
              <w:bottom w:val="nil"/>
              <w:right w:val="nil"/>
            </w:tcBorders>
          </w:tcPr>
          <w:p w14:paraId="468F448D" w14:textId="77777777" w:rsidR="00060348" w:rsidRPr="000A37E5" w:rsidRDefault="00060348" w:rsidP="00FA243F">
            <w:pPr>
              <w:pStyle w:val="Para0"/>
              <w:spacing w:before="0"/>
              <w:rPr>
                <w:rtl/>
              </w:rPr>
            </w:pPr>
            <w:r>
              <w:rPr>
                <w:rFonts w:hint="cs"/>
                <w:rtl/>
              </w:rPr>
              <w:t>(להלן: "</w:t>
            </w:r>
            <w:r w:rsidRPr="00BA7E50">
              <w:rPr>
                <w:rFonts w:hint="cs"/>
                <w:b/>
                <w:bCs/>
                <w:rtl/>
              </w:rPr>
              <w:t>המציע</w:t>
            </w:r>
            <w:r>
              <w:rPr>
                <w:rFonts w:hint="cs"/>
                <w:rtl/>
              </w:rPr>
              <w:t xml:space="preserve">") במסגרת מענה החברה </w:t>
            </w:r>
          </w:p>
        </w:tc>
      </w:tr>
      <w:tr w:rsidR="00060348" w:rsidRPr="000A37E5" w14:paraId="43C21CFE" w14:textId="77777777" w:rsidTr="00FA243F">
        <w:tc>
          <w:tcPr>
            <w:tcW w:w="2097" w:type="dxa"/>
            <w:tcBorders>
              <w:top w:val="nil"/>
              <w:left w:val="nil"/>
              <w:bottom w:val="nil"/>
              <w:right w:val="nil"/>
            </w:tcBorders>
          </w:tcPr>
          <w:p w14:paraId="67AD7DC0" w14:textId="77777777" w:rsidR="00060348" w:rsidRPr="000A37E5" w:rsidRDefault="00060348" w:rsidP="00FA243F">
            <w:pPr>
              <w:pStyle w:val="TableText"/>
              <w:spacing w:before="0"/>
              <w:jc w:val="center"/>
              <w:rPr>
                <w:sz w:val="18"/>
                <w:szCs w:val="20"/>
                <w:rtl/>
              </w:rPr>
            </w:pPr>
          </w:p>
        </w:tc>
        <w:tc>
          <w:tcPr>
            <w:tcW w:w="3397" w:type="dxa"/>
            <w:tcBorders>
              <w:top w:val="single" w:sz="4" w:space="0" w:color="auto"/>
              <w:left w:val="nil"/>
              <w:bottom w:val="nil"/>
              <w:right w:val="nil"/>
            </w:tcBorders>
          </w:tcPr>
          <w:p w14:paraId="05BE2EBC" w14:textId="77777777" w:rsidR="00060348" w:rsidRPr="000A37E5" w:rsidRDefault="00060348" w:rsidP="00FA243F">
            <w:pPr>
              <w:pStyle w:val="TableText"/>
              <w:spacing w:before="0"/>
              <w:jc w:val="center"/>
              <w:rPr>
                <w:sz w:val="18"/>
                <w:szCs w:val="20"/>
                <w:rtl/>
              </w:rPr>
            </w:pPr>
            <w:r>
              <w:rPr>
                <w:rFonts w:hint="cs"/>
                <w:sz w:val="18"/>
                <w:szCs w:val="20"/>
                <w:rtl/>
              </w:rPr>
              <w:t>(שם החברה)</w:t>
            </w:r>
          </w:p>
        </w:tc>
        <w:tc>
          <w:tcPr>
            <w:tcW w:w="3691" w:type="dxa"/>
            <w:tcBorders>
              <w:top w:val="nil"/>
              <w:left w:val="nil"/>
              <w:bottom w:val="nil"/>
              <w:right w:val="nil"/>
            </w:tcBorders>
          </w:tcPr>
          <w:p w14:paraId="6C138429" w14:textId="77777777" w:rsidR="00060348" w:rsidRPr="000A37E5" w:rsidRDefault="00060348" w:rsidP="00FA243F">
            <w:pPr>
              <w:pStyle w:val="TableText"/>
              <w:spacing w:before="0"/>
              <w:jc w:val="center"/>
              <w:rPr>
                <w:sz w:val="18"/>
                <w:szCs w:val="20"/>
                <w:rtl/>
              </w:rPr>
            </w:pPr>
          </w:p>
        </w:tc>
      </w:tr>
    </w:tbl>
    <w:tbl>
      <w:tblPr>
        <w:tblpPr w:leftFromText="181" w:rightFromText="181" w:vertAnchor="page" w:tblpY="12969"/>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60348" w:rsidRPr="00E13E96" w14:paraId="0D697665" w14:textId="77777777" w:rsidTr="00060348">
        <w:tc>
          <w:tcPr>
            <w:tcW w:w="3024" w:type="dxa"/>
            <w:tcBorders>
              <w:top w:val="nil"/>
              <w:left w:val="nil"/>
              <w:bottom w:val="nil"/>
              <w:right w:val="nil"/>
            </w:tcBorders>
            <w:shd w:val="clear" w:color="auto" w:fill="auto"/>
          </w:tcPr>
          <w:p w14:paraId="663CE97D" w14:textId="77777777" w:rsidR="00060348" w:rsidRPr="0064230B" w:rsidRDefault="00060348" w:rsidP="00060348">
            <w:pPr>
              <w:pStyle w:val="TableText"/>
              <w:spacing w:after="240"/>
              <w:rPr>
                <w:rtl/>
              </w:rPr>
            </w:pPr>
          </w:p>
        </w:tc>
        <w:tc>
          <w:tcPr>
            <w:tcW w:w="3024" w:type="dxa"/>
            <w:tcBorders>
              <w:top w:val="nil"/>
              <w:left w:val="nil"/>
              <w:bottom w:val="nil"/>
              <w:right w:val="nil"/>
            </w:tcBorders>
            <w:shd w:val="clear" w:color="auto" w:fill="auto"/>
          </w:tcPr>
          <w:p w14:paraId="49D65D04" w14:textId="77777777" w:rsidR="00060348" w:rsidRPr="00E13E96" w:rsidRDefault="00060348" w:rsidP="00060348">
            <w:pPr>
              <w:pStyle w:val="TableText"/>
              <w:rPr>
                <w:rtl/>
              </w:rPr>
            </w:pPr>
          </w:p>
        </w:tc>
        <w:tc>
          <w:tcPr>
            <w:tcW w:w="3024" w:type="dxa"/>
            <w:tcBorders>
              <w:top w:val="nil"/>
              <w:left w:val="nil"/>
              <w:bottom w:val="single" w:sz="4" w:space="0" w:color="auto"/>
              <w:right w:val="nil"/>
            </w:tcBorders>
            <w:shd w:val="clear" w:color="auto" w:fill="auto"/>
          </w:tcPr>
          <w:p w14:paraId="3FBB3EEA" w14:textId="59A53CDD" w:rsidR="00060348" w:rsidRPr="00E13E96"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060348" w:rsidRPr="00E13E96" w14:paraId="49EF002A" w14:textId="77777777" w:rsidTr="00060348">
        <w:tc>
          <w:tcPr>
            <w:tcW w:w="3024" w:type="dxa"/>
            <w:tcBorders>
              <w:top w:val="nil"/>
              <w:left w:val="nil"/>
              <w:bottom w:val="nil"/>
              <w:right w:val="nil"/>
            </w:tcBorders>
            <w:shd w:val="clear" w:color="auto" w:fill="auto"/>
          </w:tcPr>
          <w:p w14:paraId="21EFBCF0" w14:textId="77777777" w:rsidR="00060348" w:rsidRPr="0064230B" w:rsidRDefault="00060348" w:rsidP="00060348">
            <w:pPr>
              <w:pStyle w:val="TableText"/>
              <w:spacing w:after="240"/>
              <w:rPr>
                <w:rtl/>
              </w:rPr>
            </w:pPr>
          </w:p>
        </w:tc>
        <w:tc>
          <w:tcPr>
            <w:tcW w:w="3024" w:type="dxa"/>
            <w:tcBorders>
              <w:top w:val="nil"/>
              <w:left w:val="nil"/>
              <w:bottom w:val="nil"/>
              <w:right w:val="nil"/>
            </w:tcBorders>
            <w:shd w:val="clear" w:color="auto" w:fill="auto"/>
          </w:tcPr>
          <w:p w14:paraId="052FF82A" w14:textId="77777777" w:rsidR="00060348" w:rsidRPr="00E13E96" w:rsidRDefault="00060348" w:rsidP="00060348">
            <w:pPr>
              <w:pStyle w:val="TableText"/>
              <w:rPr>
                <w:rtl/>
              </w:rPr>
            </w:pPr>
          </w:p>
        </w:tc>
        <w:tc>
          <w:tcPr>
            <w:tcW w:w="3024" w:type="dxa"/>
            <w:tcBorders>
              <w:top w:val="single" w:sz="4" w:space="0" w:color="auto"/>
              <w:left w:val="nil"/>
              <w:bottom w:val="nil"/>
              <w:right w:val="nil"/>
            </w:tcBorders>
            <w:shd w:val="clear" w:color="auto" w:fill="auto"/>
          </w:tcPr>
          <w:p w14:paraId="1C5026D8" w14:textId="77777777" w:rsidR="00060348" w:rsidRPr="00DC63FE" w:rsidRDefault="00060348" w:rsidP="00060348">
            <w:pPr>
              <w:pStyle w:val="TableText"/>
              <w:jc w:val="center"/>
              <w:rPr>
                <w:b/>
                <w:bCs/>
                <w:rtl/>
              </w:rPr>
            </w:pPr>
            <w:r w:rsidRPr="00DC63FE">
              <w:rPr>
                <w:rFonts w:hint="cs"/>
                <w:b/>
                <w:bCs/>
                <w:rtl/>
              </w:rPr>
              <w:t>חותמת החברה</w:t>
            </w:r>
          </w:p>
        </w:tc>
      </w:tr>
      <w:tr w:rsidR="00060348" w:rsidRPr="00E13E96" w14:paraId="61E021CE" w14:textId="77777777" w:rsidTr="00060348">
        <w:tc>
          <w:tcPr>
            <w:tcW w:w="3024" w:type="dxa"/>
            <w:tcBorders>
              <w:top w:val="nil"/>
              <w:left w:val="nil"/>
              <w:bottom w:val="single" w:sz="4" w:space="0" w:color="auto"/>
              <w:right w:val="nil"/>
            </w:tcBorders>
            <w:shd w:val="clear" w:color="auto" w:fill="auto"/>
          </w:tcPr>
          <w:p w14:paraId="70E620F9" w14:textId="77777777" w:rsidR="00060348" w:rsidRPr="00DB3434" w:rsidRDefault="00060348" w:rsidP="00060348">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478BE8DE" w14:textId="77777777" w:rsidR="00060348" w:rsidRPr="00E13E96" w:rsidRDefault="00060348" w:rsidP="00060348">
            <w:pPr>
              <w:pStyle w:val="TableText"/>
              <w:rPr>
                <w:rtl/>
              </w:rPr>
            </w:pPr>
          </w:p>
        </w:tc>
        <w:tc>
          <w:tcPr>
            <w:tcW w:w="3024" w:type="dxa"/>
            <w:tcBorders>
              <w:top w:val="nil"/>
              <w:left w:val="nil"/>
              <w:bottom w:val="single" w:sz="4" w:space="0" w:color="auto"/>
              <w:right w:val="nil"/>
            </w:tcBorders>
            <w:shd w:val="clear" w:color="auto" w:fill="auto"/>
          </w:tcPr>
          <w:p w14:paraId="5D716297" w14:textId="77777777" w:rsidR="00060348" w:rsidRPr="00E13E96" w:rsidRDefault="00060348" w:rsidP="00060348">
            <w:pPr>
              <w:pStyle w:val="TableText"/>
              <w:rPr>
                <w:rtl/>
              </w:rPr>
            </w:pPr>
          </w:p>
        </w:tc>
      </w:tr>
      <w:tr w:rsidR="00060348" w14:paraId="57CC0BAB" w14:textId="77777777" w:rsidTr="00060348">
        <w:tc>
          <w:tcPr>
            <w:tcW w:w="3024" w:type="dxa"/>
            <w:tcBorders>
              <w:top w:val="single" w:sz="4" w:space="0" w:color="auto"/>
              <w:bottom w:val="single" w:sz="4" w:space="0" w:color="auto"/>
            </w:tcBorders>
            <w:shd w:val="clear" w:color="auto" w:fill="B8CCE4" w:themeFill="accent1" w:themeFillTint="66"/>
          </w:tcPr>
          <w:p w14:paraId="6E7DCBB4" w14:textId="77777777" w:rsidR="00060348" w:rsidRPr="00DB3434" w:rsidRDefault="00060348" w:rsidP="0006034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AFC997F" w14:textId="77777777" w:rsidR="00060348" w:rsidRPr="00DB3434" w:rsidRDefault="00060348" w:rsidP="0006034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799868F" w14:textId="77777777" w:rsidR="00060348" w:rsidRPr="00DB3434" w:rsidRDefault="00060348" w:rsidP="00060348">
            <w:pPr>
              <w:pStyle w:val="TableHead"/>
              <w:rPr>
                <w:rtl/>
              </w:rPr>
            </w:pPr>
            <w:r w:rsidRPr="00DB3434">
              <w:rPr>
                <w:rFonts w:hint="cs"/>
                <w:rtl/>
              </w:rPr>
              <w:t>חותמת וחתימה</w:t>
            </w:r>
          </w:p>
        </w:tc>
      </w:tr>
      <w:tr w:rsidR="00060348" w14:paraId="7EBE36A2" w14:textId="77777777" w:rsidTr="00060348">
        <w:trPr>
          <w:trHeight w:val="567"/>
        </w:trPr>
        <w:tc>
          <w:tcPr>
            <w:tcW w:w="3024" w:type="dxa"/>
            <w:tcBorders>
              <w:top w:val="single" w:sz="4" w:space="0" w:color="auto"/>
              <w:bottom w:val="single" w:sz="4" w:space="0" w:color="auto"/>
            </w:tcBorders>
          </w:tcPr>
          <w:p w14:paraId="49E8725E" w14:textId="5583C620"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7578526B" w14:textId="768019E8"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23FEBDA5" w14:textId="178301C1"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08DF1F1C" w14:textId="1FEFA0B3" w:rsidR="00060348" w:rsidRDefault="00060348" w:rsidP="00060348">
      <w:pPr>
        <w:pStyle w:val="Para0"/>
        <w:spacing w:before="0"/>
        <w:rPr>
          <w:rtl/>
        </w:rPr>
      </w:pPr>
      <w:r>
        <w:rPr>
          <w:rFonts w:hint="cs"/>
          <w:rtl/>
        </w:rPr>
        <w:t xml:space="preserve">למכרז </w:t>
      </w:r>
      <w:fldSimple w:instr=" DOCPROPERTY  סוג_המכרז  \* MERGEFORMAT ">
        <w:r w:rsidR="00305A97">
          <w:rPr>
            <w:rtl/>
          </w:rPr>
          <w:t>פומבי</w:t>
        </w:r>
      </w:fldSimple>
      <w:r w:rsidRPr="00A83C4D">
        <w:rPr>
          <w:rtl/>
        </w:rPr>
        <w:t xml:space="preserve"> </w:t>
      </w:r>
      <w:fldSimple w:instr=" DOCPROPERTY  מזהה_המכרז  \* MERGEFORMAT ">
        <w:r w:rsidR="00305A97">
          <w:t>12-2021</w:t>
        </w:r>
      </w:fldSimple>
      <w:r w:rsidRPr="00A83C4D">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 xml:space="preserve"> מאשרת כי החברה </w:t>
      </w:r>
      <w:r w:rsidRPr="00CE4233">
        <w:rPr>
          <w:rFonts w:hint="cs"/>
          <w:rtl/>
        </w:rPr>
        <w:t xml:space="preserve">מורשה מטעם היצרן לספק, להטמיע ולתחזק את המערכת המוצעת וכי במידה והמציע יזכה במכרז, היצרן/נציגו המורשה בישראל יספקו לו את המערכת, הידע והחלפים הנדרשים לאספקתה, הטמעתה ותחזוקתה לאורך כל תקופת מחויבותו של הזוכה כלפי המשרד ובמידה ויידרש יספקו תמיכה גב-אל-גב </w:t>
      </w:r>
      <w:r w:rsidRPr="00CE4233">
        <w:rPr>
          <w:rtl/>
        </w:rPr>
        <w:t>ומוקדי השירות המוסמכים של היצרן</w:t>
      </w:r>
      <w:r w:rsidRPr="00CE4233">
        <w:rPr>
          <w:rFonts w:hint="cs"/>
          <w:rtl/>
        </w:rPr>
        <w:t xml:space="preserve">/נציגו המורשה בישראל </w:t>
      </w:r>
      <w:r w:rsidRPr="00CE4233">
        <w:rPr>
          <w:rtl/>
        </w:rPr>
        <w:t xml:space="preserve">יספקו תמיכה בהתקנה ובתחזוקה של </w:t>
      </w:r>
      <w:r w:rsidRPr="00CE4233">
        <w:rPr>
          <w:rFonts w:hint="cs"/>
          <w:rtl/>
        </w:rPr>
        <w:t>המערכת המוצעת.</w:t>
      </w:r>
    </w:p>
    <w:p w14:paraId="0FE34524" w14:textId="77777777" w:rsidR="00060348" w:rsidRDefault="00060348" w:rsidP="00060348">
      <w:pPr>
        <w:pStyle w:val="12"/>
        <w:pageBreakBefore/>
        <w:numPr>
          <w:ilvl w:val="0"/>
          <w:numId w:val="0"/>
        </w:numPr>
        <w:rPr>
          <w:sz w:val="22"/>
          <w:szCs w:val="24"/>
          <w:rtl/>
        </w:rPr>
      </w:pPr>
      <w:r>
        <w:rPr>
          <w:rFonts w:hint="cs"/>
          <w:sz w:val="22"/>
          <w:szCs w:val="24"/>
          <w:rtl/>
        </w:rPr>
        <w:lastRenderedPageBreak/>
        <w:t>1.5.14</w:t>
      </w:r>
      <w:r w:rsidRPr="00D6394E">
        <w:rPr>
          <w:rtl/>
        </w:rPr>
        <w:t xml:space="preserve"> </w:t>
      </w:r>
      <w:r w:rsidRPr="00D6394E">
        <w:rPr>
          <w:sz w:val="22"/>
          <w:szCs w:val="24"/>
          <w:rtl/>
        </w:rPr>
        <w:t>מדיניות שירות תחזוקה וחלקי חילוף</w:t>
      </w:r>
    </w:p>
    <w:p w14:paraId="1CE02908" w14:textId="77777777" w:rsidR="00060348" w:rsidRPr="00B056F9" w:rsidRDefault="00060348" w:rsidP="00060348">
      <w:pPr>
        <w:pStyle w:val="Para0"/>
        <w:spacing w:before="240"/>
        <w:rPr>
          <w:rtl/>
        </w:rPr>
      </w:pPr>
      <w:r w:rsidRPr="00B056F9">
        <w:rPr>
          <w:rFonts w:hint="cs"/>
          <w:rtl/>
        </w:rPr>
        <w:t>לכבוד,</w:t>
      </w:r>
    </w:p>
    <w:p w14:paraId="5E92DF29" w14:textId="77777777" w:rsidR="00060348" w:rsidRPr="00FC1AA5" w:rsidRDefault="00060348" w:rsidP="0006034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3537"/>
        <w:gridCol w:w="3974"/>
      </w:tblGrid>
      <w:tr w:rsidR="00060348" w:rsidRPr="000A37E5" w14:paraId="091EE120" w14:textId="77777777" w:rsidTr="00FA243F">
        <w:tc>
          <w:tcPr>
            <w:tcW w:w="1674" w:type="dxa"/>
          </w:tcPr>
          <w:p w14:paraId="43881E22" w14:textId="77777777" w:rsidR="00060348" w:rsidRPr="000A37E5" w:rsidRDefault="00060348" w:rsidP="00FA243F">
            <w:pPr>
              <w:pStyle w:val="Para0"/>
              <w:rPr>
                <w:rtl/>
              </w:rPr>
            </w:pPr>
            <w:r>
              <w:rPr>
                <w:rFonts w:hint="cs"/>
                <w:rtl/>
              </w:rPr>
              <w:t>א</w:t>
            </w:r>
            <w:r w:rsidRPr="0044131A">
              <w:rPr>
                <w:rFonts w:hint="cs"/>
                <w:rtl/>
              </w:rPr>
              <w:t xml:space="preserve">ני </w:t>
            </w:r>
            <w:r>
              <w:rPr>
                <w:rFonts w:hint="cs"/>
                <w:rtl/>
              </w:rPr>
              <w:t>חברת</w:t>
            </w:r>
          </w:p>
        </w:tc>
        <w:tc>
          <w:tcPr>
            <w:tcW w:w="3537" w:type="dxa"/>
            <w:tcBorders>
              <w:bottom w:val="single" w:sz="4" w:space="0" w:color="auto"/>
            </w:tcBorders>
          </w:tcPr>
          <w:p w14:paraId="57F8C9F4" w14:textId="6E9AE7FA" w:rsidR="00060348" w:rsidRPr="000A37E5" w:rsidRDefault="00060348" w:rsidP="00FA243F">
            <w:pPr>
              <w:pStyle w:val="Para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974" w:type="dxa"/>
          </w:tcPr>
          <w:p w14:paraId="7E687A0B" w14:textId="77777777" w:rsidR="00060348" w:rsidRPr="000A37E5" w:rsidRDefault="00060348" w:rsidP="00FA243F">
            <w:pPr>
              <w:pStyle w:val="Para0"/>
              <w:rPr>
                <w:rtl/>
              </w:rPr>
            </w:pPr>
            <w:r>
              <w:rPr>
                <w:rFonts w:hint="cs"/>
                <w:rtl/>
              </w:rPr>
              <w:t>יצרן/נציג מורשה בישראל של יצרן המערכת</w:t>
            </w:r>
          </w:p>
        </w:tc>
      </w:tr>
      <w:tr w:rsidR="00060348" w:rsidRPr="00236351" w14:paraId="7A22B359" w14:textId="77777777" w:rsidTr="00FA243F">
        <w:tc>
          <w:tcPr>
            <w:tcW w:w="1674" w:type="dxa"/>
          </w:tcPr>
          <w:p w14:paraId="00AF361C" w14:textId="77777777" w:rsidR="00060348" w:rsidRPr="000A37E5" w:rsidRDefault="00060348" w:rsidP="00FA243F">
            <w:pPr>
              <w:pStyle w:val="TableText"/>
              <w:spacing w:before="0"/>
              <w:jc w:val="center"/>
              <w:rPr>
                <w:sz w:val="18"/>
                <w:szCs w:val="20"/>
                <w:rtl/>
              </w:rPr>
            </w:pPr>
          </w:p>
        </w:tc>
        <w:tc>
          <w:tcPr>
            <w:tcW w:w="3537" w:type="dxa"/>
            <w:tcBorders>
              <w:top w:val="single" w:sz="4" w:space="0" w:color="auto"/>
            </w:tcBorders>
          </w:tcPr>
          <w:p w14:paraId="5CBB8D76" w14:textId="77777777" w:rsidR="00060348" w:rsidRPr="000A37E5" w:rsidRDefault="00060348" w:rsidP="00FA243F">
            <w:pPr>
              <w:pStyle w:val="TableText"/>
              <w:spacing w:before="0"/>
              <w:jc w:val="center"/>
              <w:rPr>
                <w:sz w:val="18"/>
                <w:szCs w:val="20"/>
                <w:rtl/>
              </w:rPr>
            </w:pPr>
            <w:r>
              <w:rPr>
                <w:rFonts w:hint="cs"/>
                <w:sz w:val="18"/>
                <w:szCs w:val="20"/>
                <w:rtl/>
              </w:rPr>
              <w:t>(שם החברה)</w:t>
            </w:r>
          </w:p>
        </w:tc>
        <w:tc>
          <w:tcPr>
            <w:tcW w:w="3974" w:type="dxa"/>
          </w:tcPr>
          <w:p w14:paraId="222ED80A" w14:textId="77777777" w:rsidR="00060348" w:rsidRPr="000A37E5" w:rsidRDefault="00060348" w:rsidP="00FA243F">
            <w:pPr>
              <w:pStyle w:val="TableText"/>
              <w:spacing w:before="0"/>
              <w:jc w:val="center"/>
              <w:rPr>
                <w:sz w:val="18"/>
                <w:szCs w:val="20"/>
                <w:rtl/>
              </w:rPr>
            </w:pPr>
            <w:r>
              <w:rPr>
                <w:rFonts w:hint="cs"/>
                <w:sz w:val="18"/>
                <w:szCs w:val="20"/>
                <w:rtl/>
              </w:rPr>
              <w:t>מחק את המיותר</w:t>
            </w:r>
          </w:p>
        </w:tc>
      </w:tr>
    </w:tbl>
    <w:p w14:paraId="2047549F" w14:textId="77777777" w:rsidR="00060348" w:rsidRDefault="00060348" w:rsidP="00060348">
      <w:pPr>
        <w:spacing w:line="20" w:lineRule="exact"/>
      </w:pPr>
    </w:p>
    <w:tbl>
      <w:tblPr>
        <w:tblStyle w:val="ae"/>
        <w:bidiVisual/>
        <w:tblW w:w="9185" w:type="dxa"/>
        <w:tblLook w:val="04A0" w:firstRow="1" w:lastRow="0" w:firstColumn="1" w:lastColumn="0" w:noHBand="0" w:noVBand="1"/>
      </w:tblPr>
      <w:tblGrid>
        <w:gridCol w:w="2097"/>
        <w:gridCol w:w="3397"/>
        <w:gridCol w:w="3691"/>
      </w:tblGrid>
      <w:tr w:rsidR="00060348" w:rsidRPr="000A37E5" w14:paraId="6A1B6D60" w14:textId="77777777" w:rsidTr="00FA243F">
        <w:tc>
          <w:tcPr>
            <w:tcW w:w="2097" w:type="dxa"/>
            <w:tcBorders>
              <w:top w:val="nil"/>
              <w:left w:val="nil"/>
              <w:bottom w:val="nil"/>
              <w:right w:val="nil"/>
            </w:tcBorders>
          </w:tcPr>
          <w:p w14:paraId="6B8611D4" w14:textId="77777777" w:rsidR="00060348" w:rsidRPr="000A37E5" w:rsidRDefault="00060348" w:rsidP="00FA243F">
            <w:pPr>
              <w:pStyle w:val="Para0"/>
              <w:spacing w:before="0"/>
              <w:rPr>
                <w:rtl/>
              </w:rPr>
            </w:pPr>
            <w:r>
              <w:rPr>
                <w:rFonts w:hint="cs"/>
                <w:rtl/>
              </w:rPr>
              <w:t>המוצעת על ידי חברת</w:t>
            </w:r>
          </w:p>
        </w:tc>
        <w:tc>
          <w:tcPr>
            <w:tcW w:w="3397" w:type="dxa"/>
            <w:tcBorders>
              <w:top w:val="nil"/>
              <w:left w:val="nil"/>
              <w:bottom w:val="single" w:sz="4" w:space="0" w:color="auto"/>
              <w:right w:val="nil"/>
            </w:tcBorders>
          </w:tcPr>
          <w:p w14:paraId="1166E974" w14:textId="6DD71ED7" w:rsidR="00060348" w:rsidRPr="000A37E5"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691" w:type="dxa"/>
            <w:tcBorders>
              <w:top w:val="nil"/>
              <w:left w:val="nil"/>
              <w:bottom w:val="nil"/>
              <w:right w:val="nil"/>
            </w:tcBorders>
          </w:tcPr>
          <w:p w14:paraId="3416CF4C" w14:textId="77777777" w:rsidR="00060348" w:rsidRPr="000A37E5" w:rsidRDefault="00060348" w:rsidP="00FA243F">
            <w:pPr>
              <w:pStyle w:val="Para0"/>
              <w:spacing w:before="0"/>
              <w:rPr>
                <w:rtl/>
              </w:rPr>
            </w:pPr>
            <w:r>
              <w:rPr>
                <w:rFonts w:hint="cs"/>
                <w:rtl/>
              </w:rPr>
              <w:t>(להלן: "</w:t>
            </w:r>
            <w:r w:rsidRPr="00804D03">
              <w:rPr>
                <w:rFonts w:hint="cs"/>
                <w:b/>
                <w:bCs/>
                <w:rtl/>
              </w:rPr>
              <w:t>המציע</w:t>
            </w:r>
            <w:r>
              <w:rPr>
                <w:rFonts w:hint="cs"/>
                <w:rtl/>
              </w:rPr>
              <w:t xml:space="preserve">") במסגרת מענה החברה </w:t>
            </w:r>
          </w:p>
        </w:tc>
      </w:tr>
      <w:tr w:rsidR="00060348" w:rsidRPr="000A37E5" w14:paraId="4B16E375" w14:textId="77777777" w:rsidTr="00FA243F">
        <w:tc>
          <w:tcPr>
            <w:tcW w:w="2097" w:type="dxa"/>
            <w:tcBorders>
              <w:top w:val="nil"/>
              <w:left w:val="nil"/>
              <w:bottom w:val="nil"/>
              <w:right w:val="nil"/>
            </w:tcBorders>
          </w:tcPr>
          <w:p w14:paraId="393FE2C1" w14:textId="77777777" w:rsidR="00060348" w:rsidRPr="000A37E5" w:rsidRDefault="00060348" w:rsidP="00FA243F">
            <w:pPr>
              <w:pStyle w:val="TableText"/>
              <w:spacing w:before="0"/>
              <w:jc w:val="center"/>
              <w:rPr>
                <w:sz w:val="18"/>
                <w:szCs w:val="20"/>
                <w:rtl/>
              </w:rPr>
            </w:pPr>
          </w:p>
        </w:tc>
        <w:tc>
          <w:tcPr>
            <w:tcW w:w="3397" w:type="dxa"/>
            <w:tcBorders>
              <w:top w:val="single" w:sz="4" w:space="0" w:color="auto"/>
              <w:left w:val="nil"/>
              <w:bottom w:val="nil"/>
              <w:right w:val="nil"/>
            </w:tcBorders>
          </w:tcPr>
          <w:p w14:paraId="62EAC8A6" w14:textId="77777777" w:rsidR="00060348" w:rsidRPr="000A37E5" w:rsidRDefault="00060348" w:rsidP="00FA243F">
            <w:pPr>
              <w:pStyle w:val="TableText"/>
              <w:spacing w:before="0"/>
              <w:jc w:val="center"/>
              <w:rPr>
                <w:sz w:val="18"/>
                <w:szCs w:val="20"/>
                <w:rtl/>
              </w:rPr>
            </w:pPr>
            <w:r>
              <w:rPr>
                <w:rFonts w:hint="cs"/>
                <w:sz w:val="18"/>
                <w:szCs w:val="20"/>
                <w:rtl/>
              </w:rPr>
              <w:t>(שם החברה)</w:t>
            </w:r>
          </w:p>
        </w:tc>
        <w:tc>
          <w:tcPr>
            <w:tcW w:w="3691" w:type="dxa"/>
            <w:tcBorders>
              <w:top w:val="nil"/>
              <w:left w:val="nil"/>
              <w:bottom w:val="nil"/>
              <w:right w:val="nil"/>
            </w:tcBorders>
          </w:tcPr>
          <w:p w14:paraId="64206D88" w14:textId="77777777" w:rsidR="00060348" w:rsidRPr="000A37E5" w:rsidRDefault="00060348" w:rsidP="00FA243F">
            <w:pPr>
              <w:pStyle w:val="TableText"/>
              <w:spacing w:before="0"/>
              <w:jc w:val="center"/>
              <w:rPr>
                <w:sz w:val="18"/>
                <w:szCs w:val="20"/>
                <w:rtl/>
              </w:rPr>
            </w:pPr>
          </w:p>
        </w:tc>
      </w:tr>
    </w:tbl>
    <w:tbl>
      <w:tblPr>
        <w:tblpPr w:leftFromText="181" w:rightFromText="181" w:vertAnchor="page" w:horzAnchor="margin" w:tblpY="12665"/>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60348" w:rsidRPr="00E13E96" w14:paraId="3E0D9C07" w14:textId="77777777" w:rsidTr="00060348">
        <w:tc>
          <w:tcPr>
            <w:tcW w:w="3024" w:type="dxa"/>
            <w:tcBorders>
              <w:top w:val="nil"/>
              <w:left w:val="nil"/>
              <w:bottom w:val="nil"/>
              <w:right w:val="nil"/>
            </w:tcBorders>
            <w:shd w:val="clear" w:color="auto" w:fill="auto"/>
          </w:tcPr>
          <w:p w14:paraId="143021DE" w14:textId="77777777" w:rsidR="00060348" w:rsidRPr="0064230B" w:rsidRDefault="00060348" w:rsidP="00060348">
            <w:pPr>
              <w:pStyle w:val="TableText"/>
              <w:spacing w:after="240"/>
              <w:rPr>
                <w:rtl/>
              </w:rPr>
            </w:pPr>
          </w:p>
        </w:tc>
        <w:tc>
          <w:tcPr>
            <w:tcW w:w="3024" w:type="dxa"/>
            <w:tcBorders>
              <w:top w:val="nil"/>
              <w:left w:val="nil"/>
              <w:bottom w:val="nil"/>
              <w:right w:val="nil"/>
            </w:tcBorders>
            <w:shd w:val="clear" w:color="auto" w:fill="auto"/>
          </w:tcPr>
          <w:p w14:paraId="158FF1AE" w14:textId="77777777" w:rsidR="00060348" w:rsidRPr="00E13E96" w:rsidRDefault="00060348" w:rsidP="00060348">
            <w:pPr>
              <w:pStyle w:val="TableText"/>
              <w:rPr>
                <w:rtl/>
              </w:rPr>
            </w:pPr>
          </w:p>
        </w:tc>
        <w:tc>
          <w:tcPr>
            <w:tcW w:w="3024" w:type="dxa"/>
            <w:tcBorders>
              <w:top w:val="nil"/>
              <w:left w:val="nil"/>
              <w:bottom w:val="single" w:sz="4" w:space="0" w:color="auto"/>
              <w:right w:val="nil"/>
            </w:tcBorders>
            <w:shd w:val="clear" w:color="auto" w:fill="auto"/>
          </w:tcPr>
          <w:p w14:paraId="4E37643F" w14:textId="3E89CF19" w:rsidR="00060348" w:rsidRPr="00E13E96"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r w:rsidR="00060348" w:rsidRPr="00E13E96" w14:paraId="79F17143" w14:textId="77777777" w:rsidTr="00060348">
        <w:tc>
          <w:tcPr>
            <w:tcW w:w="3024" w:type="dxa"/>
            <w:tcBorders>
              <w:top w:val="nil"/>
              <w:left w:val="nil"/>
              <w:bottom w:val="nil"/>
              <w:right w:val="nil"/>
            </w:tcBorders>
            <w:shd w:val="clear" w:color="auto" w:fill="auto"/>
          </w:tcPr>
          <w:p w14:paraId="2B279BE6" w14:textId="77777777" w:rsidR="00060348" w:rsidRPr="0064230B" w:rsidRDefault="00060348" w:rsidP="00060348">
            <w:pPr>
              <w:pStyle w:val="TableText"/>
              <w:spacing w:after="240"/>
              <w:rPr>
                <w:rtl/>
              </w:rPr>
            </w:pPr>
          </w:p>
        </w:tc>
        <w:tc>
          <w:tcPr>
            <w:tcW w:w="3024" w:type="dxa"/>
            <w:tcBorders>
              <w:top w:val="nil"/>
              <w:left w:val="nil"/>
              <w:bottom w:val="nil"/>
              <w:right w:val="nil"/>
            </w:tcBorders>
            <w:shd w:val="clear" w:color="auto" w:fill="auto"/>
          </w:tcPr>
          <w:p w14:paraId="29949ADA" w14:textId="77777777" w:rsidR="00060348" w:rsidRPr="00E13E96" w:rsidRDefault="00060348" w:rsidP="00060348">
            <w:pPr>
              <w:pStyle w:val="TableText"/>
              <w:rPr>
                <w:rtl/>
              </w:rPr>
            </w:pPr>
          </w:p>
        </w:tc>
        <w:tc>
          <w:tcPr>
            <w:tcW w:w="3024" w:type="dxa"/>
            <w:tcBorders>
              <w:top w:val="single" w:sz="4" w:space="0" w:color="auto"/>
              <w:left w:val="nil"/>
              <w:bottom w:val="nil"/>
              <w:right w:val="nil"/>
            </w:tcBorders>
            <w:shd w:val="clear" w:color="auto" w:fill="auto"/>
          </w:tcPr>
          <w:p w14:paraId="45055DEF" w14:textId="77777777" w:rsidR="00060348" w:rsidRPr="00DC63FE" w:rsidRDefault="00060348" w:rsidP="00060348">
            <w:pPr>
              <w:pStyle w:val="TableText"/>
              <w:jc w:val="center"/>
              <w:rPr>
                <w:b/>
                <w:bCs/>
                <w:rtl/>
              </w:rPr>
            </w:pPr>
            <w:r w:rsidRPr="00DC63FE">
              <w:rPr>
                <w:rFonts w:hint="cs"/>
                <w:b/>
                <w:bCs/>
                <w:rtl/>
              </w:rPr>
              <w:t>חותמת החברה</w:t>
            </w:r>
          </w:p>
        </w:tc>
      </w:tr>
      <w:tr w:rsidR="00060348" w:rsidRPr="00E13E96" w14:paraId="16AF0A77" w14:textId="77777777" w:rsidTr="00060348">
        <w:tc>
          <w:tcPr>
            <w:tcW w:w="3024" w:type="dxa"/>
            <w:tcBorders>
              <w:top w:val="nil"/>
              <w:left w:val="nil"/>
              <w:bottom w:val="single" w:sz="4" w:space="0" w:color="auto"/>
              <w:right w:val="nil"/>
            </w:tcBorders>
            <w:shd w:val="clear" w:color="auto" w:fill="auto"/>
          </w:tcPr>
          <w:p w14:paraId="3E931692" w14:textId="77777777" w:rsidR="00060348" w:rsidRPr="00DB3434" w:rsidRDefault="00060348" w:rsidP="00060348">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2BD5A300" w14:textId="77777777" w:rsidR="00060348" w:rsidRPr="00E13E96" w:rsidRDefault="00060348" w:rsidP="00060348">
            <w:pPr>
              <w:pStyle w:val="TableText"/>
              <w:rPr>
                <w:rtl/>
              </w:rPr>
            </w:pPr>
          </w:p>
        </w:tc>
        <w:tc>
          <w:tcPr>
            <w:tcW w:w="3024" w:type="dxa"/>
            <w:tcBorders>
              <w:top w:val="nil"/>
              <w:left w:val="nil"/>
              <w:bottom w:val="single" w:sz="4" w:space="0" w:color="auto"/>
              <w:right w:val="nil"/>
            </w:tcBorders>
            <w:shd w:val="clear" w:color="auto" w:fill="auto"/>
          </w:tcPr>
          <w:p w14:paraId="3DDB072C" w14:textId="77777777" w:rsidR="00060348" w:rsidRPr="00E13E96" w:rsidRDefault="00060348" w:rsidP="00060348">
            <w:pPr>
              <w:pStyle w:val="TableText"/>
              <w:rPr>
                <w:rtl/>
              </w:rPr>
            </w:pPr>
          </w:p>
        </w:tc>
      </w:tr>
      <w:tr w:rsidR="00060348" w14:paraId="0F22B945" w14:textId="77777777" w:rsidTr="00060348">
        <w:tc>
          <w:tcPr>
            <w:tcW w:w="3024" w:type="dxa"/>
            <w:tcBorders>
              <w:top w:val="single" w:sz="4" w:space="0" w:color="auto"/>
              <w:bottom w:val="single" w:sz="4" w:space="0" w:color="auto"/>
            </w:tcBorders>
            <w:shd w:val="clear" w:color="auto" w:fill="B8CCE4" w:themeFill="accent1" w:themeFillTint="66"/>
          </w:tcPr>
          <w:p w14:paraId="543124C9" w14:textId="77777777" w:rsidR="00060348" w:rsidRPr="00DB3434" w:rsidRDefault="00060348" w:rsidP="0006034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C5D1DA4" w14:textId="77777777" w:rsidR="00060348" w:rsidRPr="00DB3434" w:rsidRDefault="00060348" w:rsidP="0006034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B4708A1" w14:textId="77777777" w:rsidR="00060348" w:rsidRPr="00DB3434" w:rsidRDefault="00060348" w:rsidP="00060348">
            <w:pPr>
              <w:pStyle w:val="TableHead"/>
              <w:rPr>
                <w:rtl/>
              </w:rPr>
            </w:pPr>
            <w:r w:rsidRPr="00DB3434">
              <w:rPr>
                <w:rFonts w:hint="cs"/>
                <w:rtl/>
              </w:rPr>
              <w:t>חותמת וחתימה</w:t>
            </w:r>
          </w:p>
        </w:tc>
      </w:tr>
      <w:tr w:rsidR="00060348" w14:paraId="2911DB11" w14:textId="77777777" w:rsidTr="00060348">
        <w:trPr>
          <w:trHeight w:val="567"/>
        </w:trPr>
        <w:tc>
          <w:tcPr>
            <w:tcW w:w="3024" w:type="dxa"/>
            <w:tcBorders>
              <w:top w:val="single" w:sz="4" w:space="0" w:color="auto"/>
              <w:bottom w:val="single" w:sz="4" w:space="0" w:color="auto"/>
            </w:tcBorders>
          </w:tcPr>
          <w:p w14:paraId="422A490F" w14:textId="06D130E4"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6B4198BE" w14:textId="68E7F66C"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4E8D9820" w14:textId="6A9DD31D" w:rsidR="00060348" w:rsidRDefault="00060348" w:rsidP="00060348">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4820CC4E" w14:textId="5DB1E957" w:rsidR="00060348" w:rsidRDefault="00060348" w:rsidP="00060348">
      <w:pPr>
        <w:pStyle w:val="Para0"/>
        <w:spacing w:before="0"/>
        <w:rPr>
          <w:rtl/>
        </w:rPr>
      </w:pPr>
      <w:r>
        <w:rPr>
          <w:rFonts w:hint="cs"/>
          <w:rtl/>
        </w:rPr>
        <w:t xml:space="preserve">למכרז </w:t>
      </w:r>
      <w:fldSimple w:instr=" DOCPROPERTY  סוג_המכרז  \* MERGEFORMAT ">
        <w:r w:rsidR="00305A97">
          <w:rPr>
            <w:rtl/>
          </w:rPr>
          <w:t>פומבי</w:t>
        </w:r>
      </w:fldSimple>
      <w:r w:rsidRPr="00A83C4D">
        <w:rPr>
          <w:rtl/>
        </w:rPr>
        <w:t xml:space="preserve"> </w:t>
      </w:r>
      <w:fldSimple w:instr=" DOCPROPERTY  מזהה_המכרז  \* MERGEFORMAT ">
        <w:r w:rsidR="00305A97">
          <w:t>12-2021</w:t>
        </w:r>
      </w:fldSimple>
      <w:r w:rsidRPr="00A83C4D">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rtl/>
        </w:rPr>
        <w:t xml:space="preserve"> מאשרת כי </w:t>
      </w:r>
      <w:r w:rsidRPr="00CE4233">
        <w:rPr>
          <w:rFonts w:hint="cs"/>
          <w:rtl/>
        </w:rPr>
        <w:t>שאין בכוונת היצרן להפסיק את שירותי התחזוקה וחלקי החילוף למערכת המוצעת למשך לפחות 5 שנים מ"המועד האחרון להגשת הצעות"</w:t>
      </w:r>
      <w:r>
        <w:rPr>
          <w:rFonts w:hint="cs"/>
          <w:rtl/>
        </w:rPr>
        <w:t xml:space="preserve"> במכרז </w:t>
      </w:r>
      <w:fldSimple w:instr=" DOCPROPERTY  סוג_המכרז  \* MERGEFORMAT ">
        <w:r w:rsidR="00305A97">
          <w:rPr>
            <w:rtl/>
          </w:rPr>
          <w:t>פומבי</w:t>
        </w:r>
      </w:fldSimple>
      <w:r w:rsidRPr="00A83C4D">
        <w:rPr>
          <w:rtl/>
        </w:rPr>
        <w:t xml:space="preserve"> </w:t>
      </w:r>
      <w:fldSimple w:instr=" DOCPROPERTY  מזהה_המכרז  \* MERGEFORMAT ">
        <w:r w:rsidR="00305A97">
          <w:t>12-2021</w:t>
        </w:r>
      </w:fldSimple>
      <w:r w:rsidRPr="00A83C4D">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sidRPr="00CE4233">
        <w:rPr>
          <w:rFonts w:hint="cs"/>
          <w:rtl/>
        </w:rPr>
        <w:t>.</w:t>
      </w:r>
    </w:p>
    <w:p w14:paraId="43841BD6" w14:textId="77777777" w:rsidR="00060348" w:rsidRDefault="00060348" w:rsidP="00060348">
      <w:pPr>
        <w:pStyle w:val="12"/>
        <w:pageBreakBefore/>
        <w:numPr>
          <w:ilvl w:val="0"/>
          <w:numId w:val="0"/>
        </w:numPr>
        <w:rPr>
          <w:sz w:val="22"/>
          <w:szCs w:val="24"/>
          <w:rtl/>
        </w:rPr>
      </w:pPr>
      <w:r>
        <w:rPr>
          <w:rFonts w:hint="cs"/>
          <w:sz w:val="22"/>
          <w:szCs w:val="24"/>
          <w:rtl/>
        </w:rPr>
        <w:lastRenderedPageBreak/>
        <w:t xml:space="preserve">1.5.18 </w:t>
      </w:r>
      <w:r w:rsidRPr="009B6A70">
        <w:rPr>
          <w:sz w:val="22"/>
          <w:szCs w:val="24"/>
          <w:rtl/>
        </w:rPr>
        <w:t>תצהיר בדבר התחייבות מציעים במכרז (הצהרה כללית)</w:t>
      </w:r>
    </w:p>
    <w:p w14:paraId="3E2CBA22" w14:textId="77777777" w:rsidR="00060348" w:rsidRPr="00B056F9" w:rsidRDefault="00060348" w:rsidP="00060348">
      <w:pPr>
        <w:pStyle w:val="Para0"/>
        <w:spacing w:before="240"/>
        <w:rPr>
          <w:rtl/>
        </w:rPr>
      </w:pPr>
      <w:r w:rsidRPr="00B056F9">
        <w:rPr>
          <w:rFonts w:hint="cs"/>
          <w:rtl/>
        </w:rPr>
        <w:t>לכבוד,</w:t>
      </w:r>
    </w:p>
    <w:p w14:paraId="54ED8F94" w14:textId="77777777" w:rsidR="00060348" w:rsidRDefault="00060348" w:rsidP="0006034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38AA09D1" w14:textId="77777777" w:rsidR="00060348" w:rsidRPr="009B6A70" w:rsidRDefault="00060348" w:rsidP="00060348">
      <w:pPr>
        <w:pStyle w:val="Para0"/>
        <w:rPr>
          <w:b/>
          <w:bCs/>
          <w:u w:val="single"/>
        </w:rPr>
      </w:pPr>
      <w:r w:rsidRPr="009B6A70">
        <w:rPr>
          <w:b/>
          <w:bCs/>
          <w:u w:val="single"/>
          <w:rtl/>
        </w:rPr>
        <w:t>כשירות להתמודדות במכרז</w:t>
      </w:r>
    </w:p>
    <w:p w14:paraId="6E4763BA" w14:textId="77777777" w:rsidR="00060348" w:rsidRPr="006B4BF7" w:rsidRDefault="00060348" w:rsidP="00060348">
      <w:pPr>
        <w:pStyle w:val="AlphaList0"/>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3C9B761" w14:textId="77777777" w:rsidR="00060348" w:rsidRPr="006B4BF7" w:rsidRDefault="00060348" w:rsidP="00060348">
      <w:pPr>
        <w:pStyle w:val="AlphaList0"/>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14:paraId="2C8CD1CA" w14:textId="77777777" w:rsidR="00060348" w:rsidRPr="006B4BF7" w:rsidRDefault="00060348" w:rsidP="0006034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31590C26" w14:textId="77777777" w:rsidR="00060348" w:rsidRPr="006B4BF7" w:rsidRDefault="00060348" w:rsidP="00060348">
      <w:pPr>
        <w:pStyle w:val="AlphaList0"/>
      </w:pPr>
      <w:r w:rsidRPr="006B4BF7">
        <w:rPr>
          <w:rtl/>
        </w:rPr>
        <w:t>אין מניעה לפי כל דין להשתתפות המציע במכרז.</w:t>
      </w:r>
    </w:p>
    <w:p w14:paraId="4033D882" w14:textId="77777777" w:rsidR="00060348" w:rsidRPr="006B4BF7" w:rsidRDefault="00060348" w:rsidP="00060348">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14:paraId="2005D0BD" w14:textId="77777777" w:rsidR="00060348" w:rsidRPr="009B6A70" w:rsidRDefault="00060348" w:rsidP="00060348">
      <w:pPr>
        <w:pStyle w:val="Para0"/>
        <w:rPr>
          <w:b/>
          <w:bCs/>
          <w:u w:val="single"/>
        </w:rPr>
      </w:pPr>
      <w:r>
        <w:rPr>
          <w:b/>
          <w:bCs/>
          <w:u w:val="single"/>
          <w:rtl/>
        </w:rPr>
        <w:t>אי תיאום הצעות מכרז</w:t>
      </w:r>
    </w:p>
    <w:p w14:paraId="1A25B083" w14:textId="77777777" w:rsidR="00060348" w:rsidRPr="006B4BF7" w:rsidRDefault="00060348" w:rsidP="00FC0540">
      <w:pPr>
        <w:pStyle w:val="AlphaList0"/>
        <w:numPr>
          <w:ilvl w:val="0"/>
          <w:numId w:val="67"/>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32F160DD" w14:textId="77777777" w:rsidR="00060348" w:rsidRPr="006B4BF7" w:rsidRDefault="00060348" w:rsidP="00FC0540">
      <w:pPr>
        <w:pStyle w:val="AlphaList0"/>
        <w:numPr>
          <w:ilvl w:val="0"/>
          <w:numId w:val="67"/>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711DDEDD" w14:textId="77777777" w:rsidR="00060348" w:rsidRPr="006B4BF7" w:rsidRDefault="00060348" w:rsidP="00FC0540">
      <w:pPr>
        <w:pStyle w:val="AlphaList0"/>
        <w:numPr>
          <w:ilvl w:val="0"/>
          <w:numId w:val="67"/>
        </w:numPr>
        <w:rPr>
          <w:rtl/>
        </w:rPr>
      </w:pPr>
      <w:r w:rsidRPr="006B4BF7">
        <w:rPr>
          <w:rtl/>
        </w:rPr>
        <w:t>המציע לא היה מעורב בניסיון להניא מתחרה אחר מלהגיש הצעות במכרז זה.</w:t>
      </w:r>
    </w:p>
    <w:p w14:paraId="21FBC9A9" w14:textId="77777777" w:rsidR="00060348" w:rsidRPr="006B4BF7" w:rsidRDefault="00060348" w:rsidP="00FC0540">
      <w:pPr>
        <w:pStyle w:val="AlphaList0"/>
        <w:numPr>
          <w:ilvl w:val="0"/>
          <w:numId w:val="67"/>
        </w:numPr>
        <w:rPr>
          <w:rtl/>
        </w:rPr>
      </w:pPr>
      <w:r w:rsidRPr="006B4BF7">
        <w:rPr>
          <w:rtl/>
        </w:rPr>
        <w:t>המציע לא היה ולא מתכוון להיות מעורב בניסיון לגרום למתחרה אחר להגיש הצעה גבוהה או נמוכה יותר מהצעתו זו.</w:t>
      </w:r>
    </w:p>
    <w:p w14:paraId="53741828" w14:textId="77777777" w:rsidR="00060348" w:rsidRPr="006B4BF7" w:rsidRDefault="00060348" w:rsidP="00FC0540">
      <w:pPr>
        <w:pStyle w:val="AlphaList0"/>
        <w:numPr>
          <w:ilvl w:val="0"/>
          <w:numId w:val="67"/>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27CFA67A" w14:textId="77777777" w:rsidR="00060348" w:rsidRPr="006B4BF7" w:rsidRDefault="00060348" w:rsidP="00FC0540">
      <w:pPr>
        <w:pStyle w:val="AlphaList0"/>
        <w:numPr>
          <w:ilvl w:val="0"/>
          <w:numId w:val="67"/>
        </w:numPr>
      </w:pPr>
      <w:r w:rsidRPr="006B4BF7">
        <w:rPr>
          <w:rtl/>
        </w:rPr>
        <w:t>הצעה זו מוגשת בתום לב.</w:t>
      </w:r>
    </w:p>
    <w:p w14:paraId="64325808" w14:textId="77777777" w:rsidR="00060348" w:rsidRPr="009B6A70" w:rsidRDefault="00060348" w:rsidP="00060348">
      <w:pPr>
        <w:pStyle w:val="Para0"/>
        <w:rPr>
          <w:b/>
          <w:bCs/>
          <w:u w:val="single"/>
        </w:rPr>
      </w:pPr>
      <w:r w:rsidRPr="009B6A70">
        <w:rPr>
          <w:b/>
          <w:bCs/>
          <w:u w:val="single"/>
          <w:rtl/>
        </w:rPr>
        <w:t>עצמאות המציע</w:t>
      </w:r>
    </w:p>
    <w:p w14:paraId="7A681035" w14:textId="0B4E13FD" w:rsidR="00060348" w:rsidRPr="009B6A70" w:rsidRDefault="00060348" w:rsidP="00FC0540">
      <w:pPr>
        <w:pStyle w:val="AlphaList0"/>
        <w:numPr>
          <w:ilvl w:val="0"/>
          <w:numId w:val="68"/>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10" w:history="1">
        <w:r w:rsidRPr="009B6A70">
          <w:rPr>
            <w:rStyle w:val="Hyperlink"/>
            <w:rtl/>
          </w:rPr>
          <w:t>חוק ניירות ערך, התשכ"ח-1968</w:t>
        </w:r>
      </w:hyperlink>
      <w:r w:rsidRPr="009B6A70">
        <w:t>(</w:t>
      </w:r>
      <w:r w:rsidRPr="009B6A70">
        <w:rPr>
          <w:rtl/>
        </w:rPr>
        <w:t>.</w:t>
      </w:r>
    </w:p>
    <w:p w14:paraId="0542B147" w14:textId="77777777" w:rsidR="00060348" w:rsidRPr="006B4BF7" w:rsidRDefault="00060348" w:rsidP="00FC0540">
      <w:pPr>
        <w:pStyle w:val="AlphaList0"/>
        <w:numPr>
          <w:ilvl w:val="0"/>
          <w:numId w:val="68"/>
        </w:numPr>
      </w:pPr>
      <w:r w:rsidRPr="006B4BF7">
        <w:rPr>
          <w:rtl/>
        </w:rPr>
        <w:t>גורם אחד אינו מחזיק ב-25% יותר מאמ</w:t>
      </w:r>
      <w:r>
        <w:rPr>
          <w:rtl/>
        </w:rPr>
        <w:t>צעי שליטה בו ובמציע נוסף במכרז.</w:t>
      </w:r>
    </w:p>
    <w:p w14:paraId="6A97932F" w14:textId="50D19371" w:rsidR="00060348" w:rsidRDefault="00060348" w:rsidP="00FC0540">
      <w:pPr>
        <w:pStyle w:val="AlphaList0"/>
        <w:numPr>
          <w:ilvl w:val="0"/>
          <w:numId w:val="68"/>
        </w:numPr>
      </w:pPr>
      <w:r w:rsidRPr="006B4BF7">
        <w:rPr>
          <w:rtl/>
        </w:rPr>
        <w:t>המציע אינו קבלן משנה של מציע אחר במכרז, בקשר עם ביצוע השירותים במכרז זה</w:t>
      </w:r>
      <w:r>
        <w:rPr>
          <w:rFonts w:hint="cs"/>
          <w:rtl/>
        </w:rPr>
        <w:t>.</w:t>
      </w:r>
    </w:p>
    <w:p w14:paraId="131233DD" w14:textId="5914DC08" w:rsidR="00B45976" w:rsidRDefault="00B45976" w:rsidP="00B45976">
      <w:pPr>
        <w:pStyle w:val="AlphaList0"/>
        <w:numPr>
          <w:ilvl w:val="0"/>
          <w:numId w:val="0"/>
        </w:numPr>
        <w:ind w:left="357" w:hanging="357"/>
        <w:rPr>
          <w:rtl/>
        </w:rPr>
      </w:pPr>
    </w:p>
    <w:tbl>
      <w:tblPr>
        <w:bidiVisual/>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B45976" w14:paraId="10F7A3B4" w14:textId="77777777" w:rsidTr="00F95149">
        <w:trPr>
          <w:jc w:val="right"/>
        </w:trPr>
        <w:tc>
          <w:tcPr>
            <w:tcW w:w="3024" w:type="dxa"/>
            <w:tcBorders>
              <w:top w:val="single" w:sz="4" w:space="0" w:color="auto"/>
              <w:bottom w:val="single" w:sz="4" w:space="0" w:color="auto"/>
            </w:tcBorders>
            <w:shd w:val="clear" w:color="auto" w:fill="B8CCE4" w:themeFill="accent1" w:themeFillTint="66"/>
          </w:tcPr>
          <w:p w14:paraId="0AEDDF48" w14:textId="77777777" w:rsidR="00B45976" w:rsidRPr="0074116F" w:rsidRDefault="00B45976" w:rsidP="00F9514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29B8D38" w14:textId="77777777" w:rsidR="00B45976" w:rsidRPr="0074116F" w:rsidRDefault="00B45976" w:rsidP="00F9514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48582CD" w14:textId="77777777" w:rsidR="00B45976" w:rsidRPr="0074116F" w:rsidRDefault="00B45976" w:rsidP="00F95149">
            <w:pPr>
              <w:pStyle w:val="TableHead"/>
              <w:rPr>
                <w:rtl/>
              </w:rPr>
            </w:pPr>
            <w:r>
              <w:rPr>
                <w:rFonts w:hint="cs"/>
                <w:rtl/>
              </w:rPr>
              <w:t>חותמת וחתימה</w:t>
            </w:r>
          </w:p>
        </w:tc>
      </w:tr>
      <w:tr w:rsidR="00B45976" w:rsidRPr="004D1592" w14:paraId="574E5203" w14:textId="77777777" w:rsidTr="00F95149">
        <w:trPr>
          <w:trHeight w:hRule="exact" w:val="567"/>
          <w:jc w:val="right"/>
        </w:trPr>
        <w:tc>
          <w:tcPr>
            <w:tcW w:w="3024" w:type="dxa"/>
            <w:tcBorders>
              <w:top w:val="single" w:sz="4" w:space="0" w:color="auto"/>
              <w:bottom w:val="single" w:sz="4" w:space="0" w:color="auto"/>
            </w:tcBorders>
          </w:tcPr>
          <w:p w14:paraId="074FF0D5" w14:textId="45EAEBCD" w:rsidR="00B45976" w:rsidRDefault="00B45976" w:rsidP="00F95149">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20D6D6F3" w14:textId="28511D74" w:rsidR="00B45976" w:rsidRDefault="00B45976" w:rsidP="00F95149">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4" w:type="dxa"/>
            <w:tcBorders>
              <w:top w:val="single" w:sz="4" w:space="0" w:color="auto"/>
              <w:bottom w:val="single" w:sz="4" w:space="0" w:color="auto"/>
            </w:tcBorders>
          </w:tcPr>
          <w:p w14:paraId="6D00EB43" w14:textId="33B3FAEC" w:rsidR="00B45976" w:rsidRDefault="00B45976" w:rsidP="00F95149">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193DA85E" w14:textId="673FB1F6" w:rsidR="00B45976" w:rsidRPr="00DA2164" w:rsidRDefault="00B45976" w:rsidP="00B45976">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B45976" w:rsidRPr="00E67CD6" w14:paraId="66418719" w14:textId="77777777" w:rsidTr="007B07F7">
        <w:tc>
          <w:tcPr>
            <w:tcW w:w="1136" w:type="dxa"/>
          </w:tcPr>
          <w:p w14:paraId="6D70E507" w14:textId="77777777" w:rsidR="00B45976" w:rsidRDefault="00B45976" w:rsidP="007B07F7">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1F0F374E" w14:textId="3F59CCF7" w:rsidR="00B45976" w:rsidRPr="00957BB9"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41" w:type="dxa"/>
          </w:tcPr>
          <w:p w14:paraId="25C96542" w14:textId="77777777" w:rsidR="00B45976" w:rsidRPr="00957BB9" w:rsidRDefault="00B45976" w:rsidP="007B07F7">
            <w:pPr>
              <w:pStyle w:val="Para0"/>
              <w:spacing w:before="0"/>
              <w:rPr>
                <w:rtl/>
              </w:rPr>
            </w:pPr>
            <w:r>
              <w:rPr>
                <w:rFonts w:hint="cs"/>
                <w:rtl/>
              </w:rPr>
              <w:t>,עו"ד, מאשר/ת כי ביום</w:t>
            </w:r>
          </w:p>
        </w:tc>
        <w:tc>
          <w:tcPr>
            <w:tcW w:w="1649" w:type="dxa"/>
            <w:tcBorders>
              <w:bottom w:val="single" w:sz="4" w:space="0" w:color="auto"/>
            </w:tcBorders>
          </w:tcPr>
          <w:p w14:paraId="3A3E581D" w14:textId="1221F5BB" w:rsidR="00B45976"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4" w:type="dxa"/>
          </w:tcPr>
          <w:p w14:paraId="04C720CA" w14:textId="77777777" w:rsidR="00B45976" w:rsidRDefault="00B45976" w:rsidP="007B07F7">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B45976" w:rsidRPr="00007389" w14:paraId="3C83D120" w14:textId="77777777" w:rsidTr="007B07F7">
        <w:tc>
          <w:tcPr>
            <w:tcW w:w="1136" w:type="dxa"/>
          </w:tcPr>
          <w:p w14:paraId="7AE8C03E" w14:textId="77777777" w:rsidR="00B45976" w:rsidRPr="00007389" w:rsidRDefault="00B45976" w:rsidP="007B07F7">
            <w:pPr>
              <w:pStyle w:val="TableText"/>
              <w:spacing w:before="0"/>
              <w:jc w:val="center"/>
              <w:rPr>
                <w:sz w:val="18"/>
                <w:szCs w:val="20"/>
                <w:rtl/>
              </w:rPr>
            </w:pPr>
          </w:p>
        </w:tc>
        <w:tc>
          <w:tcPr>
            <w:tcW w:w="1605" w:type="dxa"/>
            <w:tcBorders>
              <w:top w:val="single" w:sz="4" w:space="0" w:color="auto"/>
            </w:tcBorders>
          </w:tcPr>
          <w:p w14:paraId="4E23F585" w14:textId="77777777" w:rsidR="00B45976" w:rsidRPr="00007389" w:rsidRDefault="00B45976" w:rsidP="007B07F7">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8ED7D7" w14:textId="77777777" w:rsidR="00B45976" w:rsidRPr="00007389" w:rsidRDefault="00B45976" w:rsidP="007B07F7">
            <w:pPr>
              <w:pStyle w:val="TableText"/>
              <w:spacing w:before="0"/>
              <w:jc w:val="center"/>
              <w:rPr>
                <w:sz w:val="18"/>
                <w:szCs w:val="20"/>
                <w:rtl/>
              </w:rPr>
            </w:pPr>
          </w:p>
        </w:tc>
        <w:tc>
          <w:tcPr>
            <w:tcW w:w="1649" w:type="dxa"/>
            <w:tcBorders>
              <w:top w:val="single" w:sz="4" w:space="0" w:color="auto"/>
            </w:tcBorders>
          </w:tcPr>
          <w:p w14:paraId="06FB3BDC" w14:textId="77777777" w:rsidR="00B45976" w:rsidRPr="00007389" w:rsidRDefault="00B45976" w:rsidP="007B07F7">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6F3417D9" w14:textId="77777777" w:rsidR="00B45976" w:rsidRPr="00007389" w:rsidRDefault="00B45976" w:rsidP="007B07F7">
            <w:pPr>
              <w:pStyle w:val="TableText"/>
              <w:spacing w:before="0"/>
              <w:jc w:val="center"/>
              <w:rPr>
                <w:sz w:val="18"/>
                <w:szCs w:val="20"/>
                <w:rtl/>
              </w:rPr>
            </w:pPr>
          </w:p>
        </w:tc>
      </w:tr>
    </w:tbl>
    <w:p w14:paraId="27FA84AE" w14:textId="77777777" w:rsidR="00B45976" w:rsidRDefault="00B45976" w:rsidP="00B45976">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B45976" w:rsidRPr="00E67CD6" w14:paraId="4FCF1E77" w14:textId="77777777" w:rsidTr="007B07F7">
        <w:tc>
          <w:tcPr>
            <w:tcW w:w="869" w:type="dxa"/>
            <w:tcBorders>
              <w:top w:val="nil"/>
              <w:left w:val="nil"/>
              <w:bottom w:val="nil"/>
              <w:right w:val="nil"/>
            </w:tcBorders>
          </w:tcPr>
          <w:p w14:paraId="50C0C8B3" w14:textId="77777777" w:rsidR="00B45976" w:rsidRDefault="00B45976" w:rsidP="007B07F7">
            <w:pPr>
              <w:pStyle w:val="Para0"/>
              <w:spacing w:before="0"/>
              <w:rPr>
                <w:rtl/>
              </w:rPr>
            </w:pPr>
            <w:r>
              <w:rPr>
                <w:rFonts w:hint="cs"/>
                <w:rtl/>
              </w:rPr>
              <w:t>ברחוב</w:t>
            </w:r>
          </w:p>
        </w:tc>
        <w:tc>
          <w:tcPr>
            <w:tcW w:w="1372" w:type="dxa"/>
            <w:tcBorders>
              <w:top w:val="nil"/>
              <w:left w:val="nil"/>
              <w:bottom w:val="single" w:sz="4" w:space="0" w:color="auto"/>
              <w:right w:val="nil"/>
            </w:tcBorders>
          </w:tcPr>
          <w:p w14:paraId="0EE04B6E" w14:textId="1837A6D1" w:rsidR="00B45976" w:rsidRPr="00957BB9"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4DBA6A9D" w14:textId="77777777" w:rsidR="00B45976" w:rsidRPr="00957BB9" w:rsidRDefault="00B45976" w:rsidP="007B07F7">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0398F6F5" w14:textId="725C7291" w:rsidR="00B45976"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1E46DA64" w14:textId="77777777" w:rsidR="00B45976" w:rsidRDefault="00B45976" w:rsidP="007B07F7">
            <w:pPr>
              <w:pStyle w:val="Para0"/>
              <w:spacing w:before="0"/>
              <w:rPr>
                <w:rtl/>
              </w:rPr>
            </w:pPr>
            <w:r>
              <w:rPr>
                <w:rFonts w:hint="cs"/>
                <w:rtl/>
              </w:rPr>
              <w:t>מר/גב'</w:t>
            </w:r>
          </w:p>
        </w:tc>
        <w:tc>
          <w:tcPr>
            <w:tcW w:w="1666" w:type="dxa"/>
            <w:tcBorders>
              <w:top w:val="nil"/>
              <w:left w:val="nil"/>
              <w:bottom w:val="single" w:sz="4" w:space="0" w:color="auto"/>
              <w:right w:val="nil"/>
            </w:tcBorders>
          </w:tcPr>
          <w:p w14:paraId="1F34E973" w14:textId="068147E9" w:rsidR="00B45976"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4BECA051" w14:textId="77777777" w:rsidR="00B45976" w:rsidRDefault="00B45976" w:rsidP="007B07F7">
            <w:pPr>
              <w:pStyle w:val="Para0"/>
              <w:spacing w:before="0"/>
              <w:rPr>
                <w:rtl/>
              </w:rPr>
            </w:pPr>
            <w:r>
              <w:rPr>
                <w:rFonts w:hint="cs"/>
                <w:rtl/>
              </w:rPr>
              <w:t>שזיהה/תה עצמו/ה</w:t>
            </w:r>
          </w:p>
        </w:tc>
      </w:tr>
      <w:tr w:rsidR="00B45976" w:rsidRPr="00007389" w14:paraId="4E6FE8F4" w14:textId="77777777" w:rsidTr="007B07F7">
        <w:tc>
          <w:tcPr>
            <w:tcW w:w="869" w:type="dxa"/>
            <w:tcBorders>
              <w:top w:val="nil"/>
              <w:left w:val="nil"/>
              <w:bottom w:val="nil"/>
              <w:right w:val="nil"/>
            </w:tcBorders>
          </w:tcPr>
          <w:p w14:paraId="57D0894E" w14:textId="77777777" w:rsidR="00B45976" w:rsidRPr="00007389" w:rsidRDefault="00B45976" w:rsidP="007B07F7">
            <w:pPr>
              <w:pStyle w:val="TableText"/>
              <w:spacing w:before="0"/>
              <w:jc w:val="center"/>
              <w:rPr>
                <w:sz w:val="18"/>
                <w:szCs w:val="20"/>
                <w:rtl/>
              </w:rPr>
            </w:pPr>
          </w:p>
        </w:tc>
        <w:tc>
          <w:tcPr>
            <w:tcW w:w="1372" w:type="dxa"/>
            <w:tcBorders>
              <w:top w:val="single" w:sz="4" w:space="0" w:color="auto"/>
              <w:left w:val="nil"/>
              <w:bottom w:val="nil"/>
              <w:right w:val="nil"/>
            </w:tcBorders>
          </w:tcPr>
          <w:p w14:paraId="76305983" w14:textId="77777777" w:rsidR="00B45976" w:rsidRPr="00007389" w:rsidRDefault="00B45976" w:rsidP="007B07F7">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37E6F12C" w14:textId="77777777" w:rsidR="00B45976" w:rsidRPr="00007389" w:rsidRDefault="00B45976" w:rsidP="007B07F7">
            <w:pPr>
              <w:pStyle w:val="TableText"/>
              <w:spacing w:before="0"/>
              <w:jc w:val="center"/>
              <w:rPr>
                <w:sz w:val="18"/>
                <w:szCs w:val="20"/>
                <w:rtl/>
              </w:rPr>
            </w:pPr>
          </w:p>
        </w:tc>
        <w:tc>
          <w:tcPr>
            <w:tcW w:w="1559" w:type="dxa"/>
            <w:tcBorders>
              <w:top w:val="single" w:sz="4" w:space="0" w:color="auto"/>
              <w:left w:val="nil"/>
              <w:bottom w:val="nil"/>
              <w:right w:val="nil"/>
            </w:tcBorders>
          </w:tcPr>
          <w:p w14:paraId="31BF051E" w14:textId="77777777" w:rsidR="00B45976" w:rsidRPr="00007389" w:rsidRDefault="00B45976" w:rsidP="007B07F7">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08342B77" w14:textId="77777777" w:rsidR="00B45976" w:rsidRPr="00007389" w:rsidRDefault="00B45976" w:rsidP="007B07F7">
            <w:pPr>
              <w:pStyle w:val="TableText"/>
              <w:spacing w:before="0"/>
              <w:jc w:val="center"/>
              <w:rPr>
                <w:sz w:val="18"/>
                <w:szCs w:val="20"/>
                <w:rtl/>
              </w:rPr>
            </w:pPr>
          </w:p>
        </w:tc>
        <w:tc>
          <w:tcPr>
            <w:tcW w:w="1666" w:type="dxa"/>
            <w:tcBorders>
              <w:top w:val="single" w:sz="4" w:space="0" w:color="auto"/>
              <w:left w:val="nil"/>
              <w:bottom w:val="nil"/>
              <w:right w:val="nil"/>
            </w:tcBorders>
          </w:tcPr>
          <w:p w14:paraId="5474265B" w14:textId="77777777" w:rsidR="00B45976" w:rsidRPr="00007389" w:rsidRDefault="00B45976" w:rsidP="007B07F7">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6F05EC2" w14:textId="77777777" w:rsidR="00B45976" w:rsidRPr="00007389" w:rsidRDefault="00B45976" w:rsidP="007B07F7">
            <w:pPr>
              <w:pStyle w:val="TableText"/>
              <w:spacing w:before="0"/>
              <w:jc w:val="center"/>
              <w:rPr>
                <w:sz w:val="18"/>
                <w:szCs w:val="20"/>
                <w:rtl/>
              </w:rPr>
            </w:pPr>
          </w:p>
        </w:tc>
      </w:tr>
    </w:tbl>
    <w:p w14:paraId="3648C67D" w14:textId="77777777" w:rsidR="00B45976" w:rsidRDefault="00B45976" w:rsidP="00B45976">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B45976" w:rsidRPr="00E67CD6" w14:paraId="301E21A4" w14:textId="77777777" w:rsidTr="007B07F7">
        <w:tc>
          <w:tcPr>
            <w:tcW w:w="1249" w:type="dxa"/>
            <w:tcBorders>
              <w:top w:val="nil"/>
              <w:left w:val="nil"/>
              <w:bottom w:val="nil"/>
              <w:right w:val="nil"/>
            </w:tcBorders>
          </w:tcPr>
          <w:p w14:paraId="20F367D4" w14:textId="77777777" w:rsidR="00B45976" w:rsidRDefault="00B45976" w:rsidP="007B07F7">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34E2EF42" w14:textId="7509DD78" w:rsidR="00B45976" w:rsidRPr="00957BB9" w:rsidRDefault="00B45976" w:rsidP="007B07F7">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01017625" w14:textId="77777777" w:rsidR="00B45976" w:rsidRPr="00E67CD6" w:rsidRDefault="00B45976" w:rsidP="007B07F7">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B45976" w:rsidRPr="00007389" w14:paraId="6239F604" w14:textId="77777777" w:rsidTr="007B07F7">
        <w:tc>
          <w:tcPr>
            <w:tcW w:w="1249" w:type="dxa"/>
            <w:tcBorders>
              <w:top w:val="nil"/>
              <w:left w:val="nil"/>
              <w:bottom w:val="nil"/>
              <w:right w:val="nil"/>
            </w:tcBorders>
          </w:tcPr>
          <w:p w14:paraId="0EFD4CE6" w14:textId="77777777" w:rsidR="00B45976" w:rsidRPr="00007389" w:rsidRDefault="00B45976" w:rsidP="007B07F7">
            <w:pPr>
              <w:pStyle w:val="TableText"/>
              <w:spacing w:before="0"/>
              <w:jc w:val="center"/>
              <w:rPr>
                <w:sz w:val="18"/>
                <w:szCs w:val="20"/>
                <w:rtl/>
              </w:rPr>
            </w:pPr>
          </w:p>
        </w:tc>
        <w:tc>
          <w:tcPr>
            <w:tcW w:w="1697" w:type="dxa"/>
            <w:tcBorders>
              <w:top w:val="single" w:sz="4" w:space="0" w:color="auto"/>
              <w:left w:val="nil"/>
              <w:bottom w:val="nil"/>
              <w:right w:val="nil"/>
            </w:tcBorders>
          </w:tcPr>
          <w:p w14:paraId="267BDB00" w14:textId="77777777" w:rsidR="00B45976" w:rsidRPr="00007389" w:rsidRDefault="00B45976" w:rsidP="007B07F7">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788D5D1C" w14:textId="77777777" w:rsidR="00B45976" w:rsidRPr="00007389" w:rsidRDefault="00B45976" w:rsidP="007B07F7">
            <w:pPr>
              <w:pStyle w:val="TableText"/>
              <w:spacing w:before="0"/>
              <w:jc w:val="center"/>
              <w:rPr>
                <w:sz w:val="18"/>
                <w:szCs w:val="20"/>
                <w:rtl/>
              </w:rPr>
            </w:pPr>
          </w:p>
        </w:tc>
      </w:tr>
    </w:tbl>
    <w:tbl>
      <w:tblPr>
        <w:tblpPr w:leftFromText="181" w:rightFromText="181" w:vertAnchor="page" w:horzAnchor="margin" w:tblpY="13783"/>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45976" w:rsidRPr="00DA2164" w14:paraId="63E7A800" w14:textId="77777777" w:rsidTr="007B07F7">
        <w:tc>
          <w:tcPr>
            <w:tcW w:w="9072" w:type="dxa"/>
            <w:gridSpan w:val="3"/>
            <w:tcBorders>
              <w:top w:val="nil"/>
              <w:left w:val="nil"/>
              <w:bottom w:val="single" w:sz="4" w:space="0" w:color="auto"/>
              <w:right w:val="nil"/>
            </w:tcBorders>
            <w:hideMark/>
          </w:tcPr>
          <w:p w14:paraId="649FDCD4" w14:textId="77777777" w:rsidR="00B45976" w:rsidRPr="00DA2164" w:rsidRDefault="00B45976" w:rsidP="007B07F7">
            <w:pPr>
              <w:spacing w:before="60" w:after="60" w:line="240" w:lineRule="exact"/>
              <w:rPr>
                <w:lang w:eastAsia="he-IL"/>
              </w:rPr>
            </w:pPr>
            <w:r>
              <w:rPr>
                <w:rFonts w:hint="cs"/>
                <w:rtl/>
                <w:lang w:eastAsia="he-IL"/>
              </w:rPr>
              <w:t>על החתום,</w:t>
            </w:r>
          </w:p>
        </w:tc>
      </w:tr>
      <w:tr w:rsidR="00B45976" w:rsidRPr="00DA2164" w14:paraId="3C820B08" w14:textId="77777777" w:rsidTr="007B07F7">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924F2EC" w14:textId="77777777" w:rsidR="00B45976" w:rsidRPr="00DA2164" w:rsidRDefault="00B45976" w:rsidP="007B07F7">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988294B" w14:textId="77777777" w:rsidR="00B45976" w:rsidRPr="00DA2164" w:rsidRDefault="00B45976" w:rsidP="007B07F7">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7A4E8C0" w14:textId="77777777" w:rsidR="00B45976" w:rsidRPr="00DA2164" w:rsidRDefault="00B45976" w:rsidP="007B07F7">
            <w:pPr>
              <w:pStyle w:val="TableHead"/>
            </w:pPr>
            <w:r w:rsidRPr="00DA2164">
              <w:rPr>
                <w:rFonts w:hint="cs"/>
                <w:rtl/>
              </w:rPr>
              <w:t>חתימת עו"ד</w:t>
            </w:r>
          </w:p>
        </w:tc>
      </w:tr>
      <w:tr w:rsidR="00B45976" w:rsidRPr="00DA2164" w14:paraId="701E0F82" w14:textId="77777777" w:rsidTr="007B07F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3EE005B" w14:textId="7F197F6C" w:rsidR="00B45976" w:rsidRPr="00DA2164" w:rsidRDefault="00B45976" w:rsidP="007B07F7">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7" w:type="dxa"/>
            <w:tcBorders>
              <w:top w:val="single" w:sz="4" w:space="0" w:color="auto"/>
              <w:left w:val="single" w:sz="4" w:space="0" w:color="auto"/>
              <w:bottom w:val="single" w:sz="4" w:space="0" w:color="auto"/>
              <w:right w:val="single" w:sz="4" w:space="0" w:color="auto"/>
            </w:tcBorders>
            <w:vAlign w:val="center"/>
          </w:tcPr>
          <w:p w14:paraId="3C9083B7" w14:textId="5579E177" w:rsidR="00B45976" w:rsidRPr="00DA2164" w:rsidRDefault="00B45976" w:rsidP="007B07F7">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6" w:type="dxa"/>
            <w:tcBorders>
              <w:top w:val="single" w:sz="4" w:space="0" w:color="auto"/>
              <w:left w:val="single" w:sz="4" w:space="0" w:color="auto"/>
              <w:bottom w:val="single" w:sz="4" w:space="0" w:color="auto"/>
              <w:right w:val="single" w:sz="4" w:space="0" w:color="auto"/>
            </w:tcBorders>
            <w:vAlign w:val="center"/>
          </w:tcPr>
          <w:p w14:paraId="0F19E976" w14:textId="01094F25" w:rsidR="00B45976" w:rsidRPr="00DA2164" w:rsidRDefault="00B45976" w:rsidP="007B07F7">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4C45DE8B" w14:textId="77777777" w:rsidR="00B45976" w:rsidRDefault="00B45976" w:rsidP="00B45976">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04A12AC" w14:textId="77777777" w:rsidR="00B45976" w:rsidRDefault="00B45976" w:rsidP="00B45976">
      <w:pPr>
        <w:pStyle w:val="AlphaList0"/>
        <w:numPr>
          <w:ilvl w:val="0"/>
          <w:numId w:val="0"/>
        </w:numPr>
        <w:ind w:left="357" w:hanging="357"/>
      </w:pPr>
    </w:p>
    <w:p w14:paraId="290B4619" w14:textId="77777777" w:rsidR="00060348" w:rsidRPr="00552770" w:rsidRDefault="00060348" w:rsidP="00060348">
      <w:pPr>
        <w:pStyle w:val="12"/>
        <w:pageBreakBefore/>
        <w:numPr>
          <w:ilvl w:val="0"/>
          <w:numId w:val="0"/>
        </w:numPr>
        <w:rPr>
          <w:sz w:val="22"/>
          <w:szCs w:val="24"/>
          <w:rtl/>
        </w:rPr>
      </w:pPr>
      <w:r>
        <w:rPr>
          <w:rFonts w:hint="cs"/>
          <w:sz w:val="22"/>
          <w:szCs w:val="24"/>
          <w:rtl/>
        </w:rPr>
        <w:lastRenderedPageBreak/>
        <w:t xml:space="preserve">1.6.1 </w:t>
      </w:r>
      <w:r w:rsidRPr="00552770">
        <w:rPr>
          <w:rFonts w:hint="cs"/>
          <w:sz w:val="22"/>
          <w:szCs w:val="24"/>
          <w:rtl/>
        </w:rPr>
        <w:t>התחייבות</w:t>
      </w:r>
      <w:r>
        <w:rPr>
          <w:rFonts w:hint="cs"/>
          <w:sz w:val="22"/>
          <w:szCs w:val="24"/>
          <w:rtl/>
        </w:rPr>
        <w:t xml:space="preserve"> להמצאת סימוכין ול</w:t>
      </w:r>
      <w:r w:rsidRPr="00C16B33">
        <w:rPr>
          <w:sz w:val="22"/>
          <w:szCs w:val="24"/>
          <w:rtl/>
        </w:rPr>
        <w:t>חידוש סימוכין שפג תוקפם</w:t>
      </w:r>
    </w:p>
    <w:p w14:paraId="308CEBCC" w14:textId="77777777" w:rsidR="00060348" w:rsidRPr="00B056F9" w:rsidRDefault="00060348" w:rsidP="00060348">
      <w:pPr>
        <w:pStyle w:val="Para0"/>
        <w:spacing w:before="240"/>
        <w:rPr>
          <w:rtl/>
        </w:rPr>
      </w:pPr>
      <w:r w:rsidRPr="00B056F9">
        <w:rPr>
          <w:rFonts w:hint="cs"/>
          <w:rtl/>
        </w:rPr>
        <w:t>לכבוד,</w:t>
      </w:r>
    </w:p>
    <w:p w14:paraId="293ECC39" w14:textId="77777777" w:rsidR="00060348" w:rsidRPr="00FC1AA5" w:rsidRDefault="00060348" w:rsidP="0006034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692D7BC0" w14:textId="77777777" w:rsidR="00060348" w:rsidRPr="00BE6CBA" w:rsidRDefault="00060348" w:rsidP="00FC0540">
      <w:pPr>
        <w:pStyle w:val="AlphaList0"/>
        <w:numPr>
          <w:ilvl w:val="0"/>
          <w:numId w:val="69"/>
        </w:numPr>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10F154D0" w14:textId="77777777" w:rsidR="00060348" w:rsidRPr="00BE6CBA" w:rsidRDefault="00060348" w:rsidP="00060348">
      <w:pPr>
        <w:pStyle w:val="AlphaList0"/>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154F5DCC" w14:textId="77777777" w:rsidR="00060348" w:rsidRPr="00BE6CBA" w:rsidRDefault="00060348" w:rsidP="00060348">
      <w:pPr>
        <w:pStyle w:val="AlphaList0"/>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20CE115C" w14:textId="77777777" w:rsidR="00060348" w:rsidRPr="00BE6CBA" w:rsidRDefault="00060348" w:rsidP="00060348">
      <w:pPr>
        <w:pStyle w:val="AlphaList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 xml:space="preserve">ספק הטובין/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 xml:space="preserve">בהספקת הטובין/ </w:t>
      </w:r>
      <w:r w:rsidRPr="00BE6CBA">
        <w:rPr>
          <w:rFonts w:hint="cs"/>
          <w:rtl/>
        </w:rPr>
        <w:t>השירות</w:t>
      </w:r>
      <w:r>
        <w:rPr>
          <w:rFonts w:hint="cs"/>
          <w:rtl/>
        </w:rPr>
        <w:t>ים נשוא מכרז זה</w:t>
      </w:r>
      <w:r w:rsidRPr="00BE6CBA">
        <w:rPr>
          <w:rFonts w:hint="cs"/>
          <w:rtl/>
        </w:rPr>
        <w:t>.</w:t>
      </w:r>
    </w:p>
    <w:p w14:paraId="1C7CBD62" w14:textId="77777777" w:rsidR="00060348" w:rsidRPr="00BE6CBA" w:rsidRDefault="00060348" w:rsidP="00060348">
      <w:pPr>
        <w:pStyle w:val="AlphaList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787A0C99" w14:textId="77777777" w:rsidR="00060348" w:rsidRPr="00BE6CBA" w:rsidRDefault="00060348" w:rsidP="00060348">
      <w:pPr>
        <w:pStyle w:val="AlphaList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7D424C07" w14:textId="77777777" w:rsidR="00060348" w:rsidRPr="00BE6CBA" w:rsidRDefault="00060348" w:rsidP="00060348">
      <w:pPr>
        <w:pStyle w:val="AlphaList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060348" w:rsidRPr="00BE6CBA" w14:paraId="036E7BFE" w14:textId="77777777" w:rsidTr="00FA243F">
        <w:tc>
          <w:tcPr>
            <w:tcW w:w="1696" w:type="dxa"/>
            <w:tcBorders>
              <w:bottom w:val="single" w:sz="4" w:space="0" w:color="auto"/>
            </w:tcBorders>
            <w:shd w:val="clear" w:color="auto" w:fill="B8CCE4" w:themeFill="accent1" w:themeFillTint="66"/>
          </w:tcPr>
          <w:p w14:paraId="736BB1E2" w14:textId="77777777" w:rsidR="00060348" w:rsidRPr="00BE6CBA" w:rsidRDefault="00060348" w:rsidP="00FA243F">
            <w:pPr>
              <w:spacing w:before="120" w:after="120" w:line="320" w:lineRule="exact"/>
              <w:jc w:val="center"/>
              <w:rPr>
                <w:b/>
                <w:bCs/>
                <w:rtl/>
                <w:lang w:eastAsia="he-IL"/>
              </w:rPr>
            </w:pPr>
            <w:r w:rsidRPr="00BE6CBA">
              <w:rPr>
                <w:rFonts w:hint="cs"/>
                <w:b/>
                <w:bCs/>
                <w:rtl/>
                <w:lang w:eastAsia="he-IL"/>
              </w:rPr>
              <w:t>תפקיד</w:t>
            </w:r>
          </w:p>
        </w:tc>
        <w:tc>
          <w:tcPr>
            <w:tcW w:w="1795" w:type="dxa"/>
            <w:tcBorders>
              <w:bottom w:val="single" w:sz="4" w:space="0" w:color="auto"/>
            </w:tcBorders>
            <w:shd w:val="clear" w:color="auto" w:fill="B8CCE4" w:themeFill="accent1" w:themeFillTint="66"/>
          </w:tcPr>
          <w:p w14:paraId="0594295C" w14:textId="77777777" w:rsidR="00060348" w:rsidRPr="00BE6CBA" w:rsidRDefault="00060348" w:rsidP="00FA243F">
            <w:pPr>
              <w:spacing w:before="120" w:after="120" w:line="320" w:lineRule="exact"/>
              <w:jc w:val="center"/>
              <w:rPr>
                <w:b/>
                <w:bCs/>
                <w:rtl/>
                <w:lang w:eastAsia="he-IL"/>
              </w:rPr>
            </w:pPr>
            <w:r w:rsidRPr="00BE6CBA">
              <w:rPr>
                <w:rFonts w:hint="cs"/>
                <w:b/>
                <w:bCs/>
                <w:rtl/>
                <w:lang w:eastAsia="he-IL"/>
              </w:rPr>
              <w:t>שם מלא</w:t>
            </w:r>
          </w:p>
        </w:tc>
        <w:tc>
          <w:tcPr>
            <w:tcW w:w="1756" w:type="dxa"/>
            <w:tcBorders>
              <w:bottom w:val="single" w:sz="4" w:space="0" w:color="auto"/>
            </w:tcBorders>
            <w:shd w:val="clear" w:color="auto" w:fill="B8CCE4" w:themeFill="accent1" w:themeFillTint="66"/>
          </w:tcPr>
          <w:p w14:paraId="20036473" w14:textId="77777777" w:rsidR="00060348" w:rsidRPr="00BE6CBA" w:rsidRDefault="00060348" w:rsidP="00FA243F">
            <w:pPr>
              <w:spacing w:before="120" w:after="120" w:line="320" w:lineRule="exact"/>
              <w:jc w:val="center"/>
              <w:rPr>
                <w:b/>
                <w:bCs/>
                <w:rtl/>
                <w:lang w:eastAsia="he-IL"/>
              </w:rPr>
            </w:pPr>
            <w:r w:rsidRPr="00BE6CBA">
              <w:rPr>
                <w:rFonts w:hint="cs"/>
                <w:b/>
                <w:bCs/>
                <w:rtl/>
                <w:lang w:eastAsia="he-IL"/>
              </w:rPr>
              <w:t>ת.ז.</w:t>
            </w:r>
          </w:p>
        </w:tc>
        <w:tc>
          <w:tcPr>
            <w:tcW w:w="1925" w:type="dxa"/>
            <w:tcBorders>
              <w:bottom w:val="single" w:sz="4" w:space="0" w:color="auto"/>
            </w:tcBorders>
            <w:shd w:val="clear" w:color="auto" w:fill="B8CCE4" w:themeFill="accent1" w:themeFillTint="66"/>
          </w:tcPr>
          <w:p w14:paraId="3D3141D4" w14:textId="77777777" w:rsidR="00060348" w:rsidRPr="00BE6CBA" w:rsidRDefault="00060348" w:rsidP="00FA243F">
            <w:pPr>
              <w:spacing w:before="120" w:after="120" w:line="320" w:lineRule="exact"/>
              <w:jc w:val="center"/>
              <w:rPr>
                <w:b/>
                <w:bCs/>
                <w:rtl/>
                <w:lang w:eastAsia="he-IL"/>
              </w:rPr>
            </w:pPr>
            <w:r w:rsidRPr="00BE6CBA">
              <w:rPr>
                <w:rFonts w:hint="cs"/>
                <w:b/>
                <w:bCs/>
                <w:rtl/>
                <w:lang w:eastAsia="he-IL"/>
              </w:rPr>
              <w:t>תאריך</w:t>
            </w:r>
          </w:p>
        </w:tc>
        <w:tc>
          <w:tcPr>
            <w:tcW w:w="1900" w:type="dxa"/>
            <w:tcBorders>
              <w:bottom w:val="single" w:sz="4" w:space="0" w:color="auto"/>
            </w:tcBorders>
            <w:shd w:val="clear" w:color="auto" w:fill="B8CCE4" w:themeFill="accent1" w:themeFillTint="66"/>
          </w:tcPr>
          <w:p w14:paraId="25B748BF" w14:textId="77777777" w:rsidR="00060348" w:rsidRPr="00BE6CBA" w:rsidRDefault="00060348" w:rsidP="00FA243F">
            <w:pPr>
              <w:spacing w:before="120" w:after="120" w:line="320" w:lineRule="exact"/>
              <w:jc w:val="center"/>
              <w:rPr>
                <w:b/>
                <w:bCs/>
                <w:rtl/>
                <w:lang w:eastAsia="he-IL"/>
              </w:rPr>
            </w:pPr>
            <w:r>
              <w:rPr>
                <w:rFonts w:hint="cs"/>
                <w:b/>
                <w:bCs/>
                <w:rtl/>
                <w:lang w:eastAsia="he-IL"/>
              </w:rPr>
              <w:t>חתימה</w:t>
            </w:r>
          </w:p>
        </w:tc>
      </w:tr>
      <w:tr w:rsidR="00060348" w:rsidRPr="00BE6CBA" w14:paraId="6C78DA24" w14:textId="77777777" w:rsidTr="00FA243F">
        <w:trPr>
          <w:trHeight w:val="567"/>
        </w:trPr>
        <w:tc>
          <w:tcPr>
            <w:tcW w:w="1696" w:type="dxa"/>
            <w:tcBorders>
              <w:top w:val="single" w:sz="4" w:space="0" w:color="auto"/>
            </w:tcBorders>
          </w:tcPr>
          <w:p w14:paraId="40976004" w14:textId="7C403C19" w:rsidR="00060348" w:rsidRPr="00BE6CBA" w:rsidRDefault="00060348" w:rsidP="00FA243F">
            <w:pPr>
              <w:spacing w:before="120" w:line="320" w:lineRule="exact"/>
              <w:jc w:val="both"/>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95" w:type="dxa"/>
            <w:tcBorders>
              <w:top w:val="single" w:sz="4" w:space="0" w:color="auto"/>
            </w:tcBorders>
            <w:shd w:val="clear" w:color="auto" w:fill="auto"/>
          </w:tcPr>
          <w:p w14:paraId="0A4B61C2" w14:textId="16235B81" w:rsidR="00060348" w:rsidRPr="00BE6CBA" w:rsidRDefault="00060348" w:rsidP="00FA243F">
            <w:pPr>
              <w:spacing w:before="120" w:line="320" w:lineRule="exact"/>
              <w:jc w:val="both"/>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756" w:type="dxa"/>
            <w:tcBorders>
              <w:top w:val="single" w:sz="4" w:space="0" w:color="auto"/>
            </w:tcBorders>
            <w:shd w:val="clear" w:color="auto" w:fill="auto"/>
          </w:tcPr>
          <w:p w14:paraId="08F1FCF6" w14:textId="59C35269" w:rsidR="00060348" w:rsidRPr="00BE6CBA" w:rsidRDefault="00060348" w:rsidP="00FA243F">
            <w:pPr>
              <w:spacing w:before="120" w:line="320" w:lineRule="exact"/>
              <w:jc w:val="both"/>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25" w:type="dxa"/>
            <w:tcBorders>
              <w:top w:val="single" w:sz="4" w:space="0" w:color="auto"/>
            </w:tcBorders>
            <w:shd w:val="clear" w:color="auto" w:fill="auto"/>
          </w:tcPr>
          <w:p w14:paraId="468226A9" w14:textId="0AC87EE8" w:rsidR="00060348" w:rsidRPr="00BE6CBA" w:rsidRDefault="00060348" w:rsidP="00FA243F">
            <w:pPr>
              <w:spacing w:before="120" w:line="320" w:lineRule="exact"/>
              <w:jc w:val="both"/>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900" w:type="dxa"/>
            <w:tcBorders>
              <w:top w:val="single" w:sz="4" w:space="0" w:color="auto"/>
            </w:tcBorders>
            <w:shd w:val="clear" w:color="auto" w:fill="auto"/>
          </w:tcPr>
          <w:p w14:paraId="0A11EB34" w14:textId="7FA8A55C" w:rsidR="00060348" w:rsidRPr="00BE6CBA" w:rsidRDefault="00060348" w:rsidP="00FA243F">
            <w:pPr>
              <w:spacing w:before="120" w:line="320" w:lineRule="exact"/>
              <w:jc w:val="both"/>
              <w:rPr>
                <w:rtl/>
                <w:lang w:eastAsia="he-I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73559661" w14:textId="77777777" w:rsidR="00060348" w:rsidRPr="00DA2164" w:rsidRDefault="00060348" w:rsidP="00060348">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060348" w:rsidRPr="00E67CD6" w14:paraId="7C8F66B2" w14:textId="77777777" w:rsidTr="00FA243F">
        <w:tc>
          <w:tcPr>
            <w:tcW w:w="1136" w:type="dxa"/>
          </w:tcPr>
          <w:p w14:paraId="3576F875" w14:textId="77777777" w:rsidR="00060348" w:rsidRDefault="00060348" w:rsidP="00FA243F">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302665AA" w14:textId="2FFC8854"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241" w:type="dxa"/>
          </w:tcPr>
          <w:p w14:paraId="4C16F756" w14:textId="77777777" w:rsidR="00060348" w:rsidRPr="00957BB9" w:rsidRDefault="00060348" w:rsidP="00FA243F">
            <w:pPr>
              <w:pStyle w:val="Para0"/>
              <w:spacing w:before="0"/>
              <w:rPr>
                <w:rtl/>
              </w:rPr>
            </w:pPr>
            <w:r>
              <w:rPr>
                <w:rFonts w:hint="cs"/>
                <w:rtl/>
              </w:rPr>
              <w:t>,עו"ד, מאשר/ת כי ביום</w:t>
            </w:r>
          </w:p>
        </w:tc>
        <w:tc>
          <w:tcPr>
            <w:tcW w:w="1649" w:type="dxa"/>
            <w:tcBorders>
              <w:bottom w:val="single" w:sz="4" w:space="0" w:color="auto"/>
            </w:tcBorders>
          </w:tcPr>
          <w:p w14:paraId="281B6A25" w14:textId="5731D3F6"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2554" w:type="dxa"/>
          </w:tcPr>
          <w:p w14:paraId="3EC3E75B" w14:textId="77777777" w:rsidR="00060348" w:rsidRDefault="00060348" w:rsidP="00FA243F">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060348" w:rsidRPr="00007389" w14:paraId="78B2B9F8" w14:textId="77777777" w:rsidTr="00FA243F">
        <w:tc>
          <w:tcPr>
            <w:tcW w:w="1136" w:type="dxa"/>
          </w:tcPr>
          <w:p w14:paraId="2463B64C" w14:textId="77777777" w:rsidR="00060348" w:rsidRPr="00007389" w:rsidRDefault="00060348" w:rsidP="00FA243F">
            <w:pPr>
              <w:pStyle w:val="TableText"/>
              <w:spacing w:before="0"/>
              <w:jc w:val="center"/>
              <w:rPr>
                <w:sz w:val="18"/>
                <w:szCs w:val="20"/>
                <w:rtl/>
              </w:rPr>
            </w:pPr>
          </w:p>
        </w:tc>
        <w:tc>
          <w:tcPr>
            <w:tcW w:w="1605" w:type="dxa"/>
            <w:tcBorders>
              <w:top w:val="single" w:sz="4" w:space="0" w:color="auto"/>
            </w:tcBorders>
          </w:tcPr>
          <w:p w14:paraId="2055505C" w14:textId="77777777" w:rsidR="00060348" w:rsidRPr="00007389" w:rsidRDefault="00060348" w:rsidP="00FA243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03F8AF98" w14:textId="77777777" w:rsidR="00060348" w:rsidRPr="00007389" w:rsidRDefault="00060348" w:rsidP="00FA243F">
            <w:pPr>
              <w:pStyle w:val="TableText"/>
              <w:spacing w:before="0"/>
              <w:jc w:val="center"/>
              <w:rPr>
                <w:sz w:val="18"/>
                <w:szCs w:val="20"/>
                <w:rtl/>
              </w:rPr>
            </w:pPr>
          </w:p>
        </w:tc>
        <w:tc>
          <w:tcPr>
            <w:tcW w:w="1649" w:type="dxa"/>
            <w:tcBorders>
              <w:top w:val="single" w:sz="4" w:space="0" w:color="auto"/>
            </w:tcBorders>
          </w:tcPr>
          <w:p w14:paraId="76750958" w14:textId="77777777" w:rsidR="00060348" w:rsidRPr="00007389" w:rsidRDefault="00060348" w:rsidP="00FA243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02F47ED7" w14:textId="77777777" w:rsidR="00060348" w:rsidRPr="00007389" w:rsidRDefault="00060348" w:rsidP="00FA243F">
            <w:pPr>
              <w:pStyle w:val="TableText"/>
              <w:spacing w:before="0"/>
              <w:jc w:val="center"/>
              <w:rPr>
                <w:sz w:val="18"/>
                <w:szCs w:val="20"/>
                <w:rtl/>
              </w:rPr>
            </w:pPr>
          </w:p>
        </w:tc>
      </w:tr>
    </w:tbl>
    <w:p w14:paraId="7B956451" w14:textId="77777777" w:rsidR="00060348" w:rsidRDefault="00060348" w:rsidP="00060348">
      <w:pPr>
        <w:spacing w:line="20" w:lineRule="exact"/>
      </w:pPr>
    </w:p>
    <w:tbl>
      <w:tblPr>
        <w:tblStyle w:val="ae"/>
        <w:bidiVisual/>
        <w:tblW w:w="9185" w:type="dxa"/>
        <w:tblLook w:val="04A0" w:firstRow="1" w:lastRow="0" w:firstColumn="1" w:lastColumn="0" w:noHBand="0" w:noVBand="1"/>
      </w:tblPr>
      <w:tblGrid>
        <w:gridCol w:w="864"/>
        <w:gridCol w:w="1350"/>
        <w:gridCol w:w="1106"/>
        <w:gridCol w:w="1536"/>
        <w:gridCol w:w="849"/>
        <w:gridCol w:w="1633"/>
        <w:gridCol w:w="1847"/>
      </w:tblGrid>
      <w:tr w:rsidR="00060348" w:rsidRPr="00E67CD6" w14:paraId="0BA077CD" w14:textId="77777777" w:rsidTr="00FA243F">
        <w:tc>
          <w:tcPr>
            <w:tcW w:w="869" w:type="dxa"/>
            <w:tcBorders>
              <w:top w:val="nil"/>
              <w:left w:val="nil"/>
              <w:bottom w:val="nil"/>
              <w:right w:val="nil"/>
            </w:tcBorders>
          </w:tcPr>
          <w:p w14:paraId="2D3666B2" w14:textId="77777777" w:rsidR="00060348" w:rsidRDefault="00060348" w:rsidP="00FA243F">
            <w:pPr>
              <w:pStyle w:val="Para0"/>
              <w:spacing w:before="0"/>
              <w:rPr>
                <w:rtl/>
              </w:rPr>
            </w:pPr>
            <w:r>
              <w:rPr>
                <w:rFonts w:hint="cs"/>
                <w:rtl/>
              </w:rPr>
              <w:t>ברחוב</w:t>
            </w:r>
          </w:p>
        </w:tc>
        <w:tc>
          <w:tcPr>
            <w:tcW w:w="1372" w:type="dxa"/>
            <w:tcBorders>
              <w:top w:val="nil"/>
              <w:left w:val="nil"/>
              <w:bottom w:val="single" w:sz="4" w:space="0" w:color="auto"/>
              <w:right w:val="nil"/>
            </w:tcBorders>
          </w:tcPr>
          <w:p w14:paraId="1B0E8A77" w14:textId="60C6AA7C"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992" w:type="dxa"/>
            <w:tcBorders>
              <w:top w:val="nil"/>
              <w:left w:val="nil"/>
              <w:bottom w:val="nil"/>
              <w:right w:val="nil"/>
            </w:tcBorders>
          </w:tcPr>
          <w:p w14:paraId="17E2BBDE" w14:textId="77777777" w:rsidR="00060348" w:rsidRPr="00957BB9" w:rsidRDefault="00060348" w:rsidP="00FA243F">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04DF5CF" w14:textId="7308BA04"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851" w:type="dxa"/>
            <w:tcBorders>
              <w:top w:val="nil"/>
              <w:left w:val="nil"/>
              <w:bottom w:val="nil"/>
              <w:right w:val="nil"/>
            </w:tcBorders>
          </w:tcPr>
          <w:p w14:paraId="79DBEEF2" w14:textId="77777777" w:rsidR="00060348" w:rsidRDefault="00060348" w:rsidP="00FA243F">
            <w:pPr>
              <w:pStyle w:val="Para0"/>
              <w:spacing w:before="0"/>
              <w:rPr>
                <w:rtl/>
              </w:rPr>
            </w:pPr>
            <w:r>
              <w:rPr>
                <w:rFonts w:hint="cs"/>
                <w:rtl/>
              </w:rPr>
              <w:t>מר/גב'</w:t>
            </w:r>
          </w:p>
        </w:tc>
        <w:tc>
          <w:tcPr>
            <w:tcW w:w="1666" w:type="dxa"/>
            <w:tcBorders>
              <w:top w:val="nil"/>
              <w:left w:val="nil"/>
              <w:bottom w:val="single" w:sz="4" w:space="0" w:color="auto"/>
              <w:right w:val="nil"/>
            </w:tcBorders>
          </w:tcPr>
          <w:p w14:paraId="056AB7B9" w14:textId="44236930" w:rsidR="00060348"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1876" w:type="dxa"/>
            <w:tcBorders>
              <w:top w:val="nil"/>
              <w:left w:val="nil"/>
              <w:bottom w:val="nil"/>
              <w:right w:val="nil"/>
            </w:tcBorders>
          </w:tcPr>
          <w:p w14:paraId="6A16E6C8" w14:textId="77777777" w:rsidR="00060348" w:rsidRDefault="00060348" w:rsidP="00FA243F">
            <w:pPr>
              <w:pStyle w:val="Para0"/>
              <w:spacing w:before="0"/>
              <w:rPr>
                <w:rtl/>
              </w:rPr>
            </w:pPr>
            <w:r>
              <w:rPr>
                <w:rFonts w:hint="cs"/>
                <w:rtl/>
              </w:rPr>
              <w:t>שזיהה/תה עצמו/ה</w:t>
            </w:r>
          </w:p>
        </w:tc>
      </w:tr>
      <w:tr w:rsidR="00060348" w:rsidRPr="00007389" w14:paraId="1554C77F" w14:textId="77777777" w:rsidTr="00FA243F">
        <w:tc>
          <w:tcPr>
            <w:tcW w:w="869" w:type="dxa"/>
            <w:tcBorders>
              <w:top w:val="nil"/>
              <w:left w:val="nil"/>
              <w:bottom w:val="nil"/>
              <w:right w:val="nil"/>
            </w:tcBorders>
          </w:tcPr>
          <w:p w14:paraId="2620B197" w14:textId="77777777" w:rsidR="00060348" w:rsidRPr="00007389" w:rsidRDefault="00060348" w:rsidP="00FA243F">
            <w:pPr>
              <w:pStyle w:val="TableText"/>
              <w:spacing w:before="0"/>
              <w:jc w:val="center"/>
              <w:rPr>
                <w:sz w:val="18"/>
                <w:szCs w:val="20"/>
                <w:rtl/>
              </w:rPr>
            </w:pPr>
          </w:p>
        </w:tc>
        <w:tc>
          <w:tcPr>
            <w:tcW w:w="1372" w:type="dxa"/>
            <w:tcBorders>
              <w:top w:val="single" w:sz="4" w:space="0" w:color="auto"/>
              <w:left w:val="nil"/>
              <w:bottom w:val="nil"/>
              <w:right w:val="nil"/>
            </w:tcBorders>
          </w:tcPr>
          <w:p w14:paraId="4F49B796" w14:textId="77777777" w:rsidR="00060348" w:rsidRPr="00007389" w:rsidRDefault="00060348" w:rsidP="00FA243F">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A14C524" w14:textId="77777777" w:rsidR="00060348" w:rsidRPr="00007389" w:rsidRDefault="00060348" w:rsidP="00FA243F">
            <w:pPr>
              <w:pStyle w:val="TableText"/>
              <w:spacing w:before="0"/>
              <w:jc w:val="center"/>
              <w:rPr>
                <w:sz w:val="18"/>
                <w:szCs w:val="20"/>
                <w:rtl/>
              </w:rPr>
            </w:pPr>
          </w:p>
        </w:tc>
        <w:tc>
          <w:tcPr>
            <w:tcW w:w="1559" w:type="dxa"/>
            <w:tcBorders>
              <w:top w:val="single" w:sz="4" w:space="0" w:color="auto"/>
              <w:left w:val="nil"/>
              <w:bottom w:val="nil"/>
              <w:right w:val="nil"/>
            </w:tcBorders>
          </w:tcPr>
          <w:p w14:paraId="69DBD323" w14:textId="77777777" w:rsidR="00060348" w:rsidRPr="00007389" w:rsidRDefault="00060348" w:rsidP="00FA243F">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313FD67C" w14:textId="77777777" w:rsidR="00060348" w:rsidRPr="00007389" w:rsidRDefault="00060348" w:rsidP="00FA243F">
            <w:pPr>
              <w:pStyle w:val="TableText"/>
              <w:spacing w:before="0"/>
              <w:jc w:val="center"/>
              <w:rPr>
                <w:sz w:val="18"/>
                <w:szCs w:val="20"/>
                <w:rtl/>
              </w:rPr>
            </w:pPr>
          </w:p>
        </w:tc>
        <w:tc>
          <w:tcPr>
            <w:tcW w:w="1666" w:type="dxa"/>
            <w:tcBorders>
              <w:top w:val="single" w:sz="4" w:space="0" w:color="auto"/>
              <w:left w:val="nil"/>
              <w:bottom w:val="nil"/>
              <w:right w:val="nil"/>
            </w:tcBorders>
          </w:tcPr>
          <w:p w14:paraId="791414AE" w14:textId="77777777" w:rsidR="00060348" w:rsidRPr="00007389" w:rsidRDefault="00060348" w:rsidP="00FA243F">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126A5BE9" w14:textId="77777777" w:rsidR="00060348" w:rsidRPr="00007389" w:rsidRDefault="00060348" w:rsidP="00FA243F">
            <w:pPr>
              <w:pStyle w:val="TableText"/>
              <w:spacing w:before="0"/>
              <w:jc w:val="center"/>
              <w:rPr>
                <w:sz w:val="18"/>
                <w:szCs w:val="20"/>
                <w:rtl/>
              </w:rPr>
            </w:pPr>
          </w:p>
        </w:tc>
      </w:tr>
    </w:tbl>
    <w:p w14:paraId="70762269" w14:textId="77777777" w:rsidR="00060348" w:rsidRDefault="00060348" w:rsidP="0006034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060348" w:rsidRPr="00E67CD6" w14:paraId="50DA4788" w14:textId="77777777" w:rsidTr="00FA243F">
        <w:tc>
          <w:tcPr>
            <w:tcW w:w="1249" w:type="dxa"/>
            <w:tcBorders>
              <w:top w:val="nil"/>
              <w:left w:val="nil"/>
              <w:bottom w:val="nil"/>
              <w:right w:val="nil"/>
            </w:tcBorders>
          </w:tcPr>
          <w:p w14:paraId="7F12F6B9" w14:textId="77777777" w:rsidR="00060348" w:rsidRDefault="00060348" w:rsidP="00FA243F">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15901CA8" w14:textId="0D129BB7" w:rsidR="00060348" w:rsidRPr="00957BB9" w:rsidRDefault="00060348" w:rsidP="00FA243F">
            <w:pPr>
              <w:pStyle w:val="Para0"/>
              <w:spacing w:before="0"/>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6239" w:type="dxa"/>
            <w:tcBorders>
              <w:top w:val="nil"/>
              <w:left w:val="nil"/>
              <w:bottom w:val="nil"/>
              <w:right w:val="nil"/>
            </w:tcBorders>
          </w:tcPr>
          <w:p w14:paraId="54A81FD6" w14:textId="77777777" w:rsidR="00060348" w:rsidRPr="00E67CD6" w:rsidRDefault="00060348" w:rsidP="00FA243F">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060348" w:rsidRPr="00007389" w14:paraId="1F8A6F39" w14:textId="77777777" w:rsidTr="00FA243F">
        <w:tc>
          <w:tcPr>
            <w:tcW w:w="1249" w:type="dxa"/>
            <w:tcBorders>
              <w:top w:val="nil"/>
              <w:left w:val="nil"/>
              <w:bottom w:val="nil"/>
              <w:right w:val="nil"/>
            </w:tcBorders>
          </w:tcPr>
          <w:p w14:paraId="60F710BC" w14:textId="77777777" w:rsidR="00060348" w:rsidRPr="00007389" w:rsidRDefault="00060348" w:rsidP="00FA243F">
            <w:pPr>
              <w:pStyle w:val="TableText"/>
              <w:spacing w:before="0"/>
              <w:jc w:val="center"/>
              <w:rPr>
                <w:sz w:val="18"/>
                <w:szCs w:val="20"/>
                <w:rtl/>
              </w:rPr>
            </w:pPr>
          </w:p>
        </w:tc>
        <w:tc>
          <w:tcPr>
            <w:tcW w:w="1697" w:type="dxa"/>
            <w:tcBorders>
              <w:top w:val="single" w:sz="4" w:space="0" w:color="auto"/>
              <w:left w:val="nil"/>
              <w:bottom w:val="nil"/>
              <w:right w:val="nil"/>
            </w:tcBorders>
          </w:tcPr>
          <w:p w14:paraId="0149DE75" w14:textId="77777777" w:rsidR="00060348" w:rsidRPr="00007389" w:rsidRDefault="00060348" w:rsidP="00FA243F">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09E7E009" w14:textId="77777777" w:rsidR="00060348" w:rsidRPr="00007389" w:rsidRDefault="00060348" w:rsidP="00FA243F">
            <w:pPr>
              <w:pStyle w:val="TableText"/>
              <w:spacing w:before="0"/>
              <w:jc w:val="center"/>
              <w:rPr>
                <w:sz w:val="18"/>
                <w:szCs w:val="20"/>
                <w:rtl/>
              </w:rPr>
            </w:pPr>
          </w:p>
        </w:tc>
      </w:tr>
    </w:tbl>
    <w:tbl>
      <w:tblPr>
        <w:tblpPr w:leftFromText="181" w:rightFromText="181" w:vertAnchor="page" w:horzAnchor="margin" w:tblpY="13783"/>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060348" w:rsidRPr="00DA2164" w14:paraId="4BA7EDF1" w14:textId="77777777" w:rsidTr="00060348">
        <w:tc>
          <w:tcPr>
            <w:tcW w:w="9072" w:type="dxa"/>
            <w:gridSpan w:val="3"/>
            <w:tcBorders>
              <w:top w:val="nil"/>
              <w:left w:val="nil"/>
              <w:bottom w:val="single" w:sz="4" w:space="0" w:color="auto"/>
              <w:right w:val="nil"/>
            </w:tcBorders>
            <w:hideMark/>
          </w:tcPr>
          <w:p w14:paraId="1B16903B" w14:textId="77777777" w:rsidR="00060348" w:rsidRPr="00DA2164" w:rsidRDefault="00060348" w:rsidP="00060348">
            <w:pPr>
              <w:spacing w:before="60" w:after="60" w:line="240" w:lineRule="exact"/>
              <w:rPr>
                <w:lang w:eastAsia="he-IL"/>
              </w:rPr>
            </w:pPr>
            <w:r>
              <w:rPr>
                <w:rFonts w:hint="cs"/>
                <w:rtl/>
                <w:lang w:eastAsia="he-IL"/>
              </w:rPr>
              <w:t>על החתום,</w:t>
            </w:r>
          </w:p>
        </w:tc>
      </w:tr>
      <w:tr w:rsidR="00060348" w:rsidRPr="00DA2164" w14:paraId="2AA775CC" w14:textId="77777777" w:rsidTr="00060348">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4600D79" w14:textId="77777777" w:rsidR="00060348" w:rsidRPr="00DA2164" w:rsidRDefault="00060348" w:rsidP="00060348">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3F1830A" w14:textId="77777777" w:rsidR="00060348" w:rsidRPr="00DA2164" w:rsidRDefault="00060348" w:rsidP="00060348">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33D1DA8" w14:textId="77777777" w:rsidR="00060348" w:rsidRPr="00DA2164" w:rsidRDefault="00060348" w:rsidP="00060348">
            <w:pPr>
              <w:pStyle w:val="TableHead"/>
            </w:pPr>
            <w:r w:rsidRPr="00DA2164">
              <w:rPr>
                <w:rFonts w:hint="cs"/>
                <w:rtl/>
              </w:rPr>
              <w:t>חתימת עו"ד</w:t>
            </w:r>
          </w:p>
        </w:tc>
      </w:tr>
      <w:tr w:rsidR="00060348" w:rsidRPr="00DA2164" w14:paraId="2EC19838" w14:textId="77777777" w:rsidTr="00060348">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55EDCB0" w14:textId="026301A9" w:rsidR="00060348" w:rsidRPr="00DA2164" w:rsidRDefault="00060348" w:rsidP="00060348">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7" w:type="dxa"/>
            <w:tcBorders>
              <w:top w:val="single" w:sz="4" w:space="0" w:color="auto"/>
              <w:left w:val="single" w:sz="4" w:space="0" w:color="auto"/>
              <w:bottom w:val="single" w:sz="4" w:space="0" w:color="auto"/>
              <w:right w:val="single" w:sz="4" w:space="0" w:color="auto"/>
            </w:tcBorders>
            <w:vAlign w:val="center"/>
          </w:tcPr>
          <w:p w14:paraId="53453403" w14:textId="75D45106" w:rsidR="00060348" w:rsidRPr="00DA2164" w:rsidRDefault="00060348" w:rsidP="00060348">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c>
          <w:tcPr>
            <w:tcW w:w="3026" w:type="dxa"/>
            <w:tcBorders>
              <w:top w:val="single" w:sz="4" w:space="0" w:color="auto"/>
              <w:left w:val="single" w:sz="4" w:space="0" w:color="auto"/>
              <w:bottom w:val="single" w:sz="4" w:space="0" w:color="auto"/>
              <w:right w:val="single" w:sz="4" w:space="0" w:color="auto"/>
            </w:tcBorders>
            <w:vAlign w:val="center"/>
          </w:tcPr>
          <w:p w14:paraId="20E93C78" w14:textId="6956B9EE" w:rsidR="00060348" w:rsidRPr="00DA2164" w:rsidRDefault="00060348" w:rsidP="00060348">
            <w:pPr>
              <w:pStyle w:val="TableText"/>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305A97">
              <w:rPr>
                <w:noProof/>
                <w:rtl/>
              </w:rPr>
              <w:t> </w:t>
            </w:r>
            <w:r w:rsidR="00305A97">
              <w:rPr>
                <w:noProof/>
                <w:rtl/>
              </w:rPr>
              <w:t> </w:t>
            </w:r>
            <w:r w:rsidR="00305A97">
              <w:rPr>
                <w:noProof/>
                <w:rtl/>
              </w:rPr>
              <w:t> </w:t>
            </w:r>
            <w:r w:rsidR="00305A97">
              <w:rPr>
                <w:noProof/>
                <w:rtl/>
              </w:rPr>
              <w:t> </w:t>
            </w:r>
            <w:r w:rsidR="00305A97">
              <w:rPr>
                <w:noProof/>
                <w:rtl/>
              </w:rPr>
              <w:t> </w:t>
            </w:r>
            <w:r w:rsidRPr="0057450D">
              <w:rPr>
                <w:rtl/>
              </w:rPr>
              <w:fldChar w:fldCharType="end"/>
            </w:r>
          </w:p>
        </w:tc>
      </w:tr>
    </w:tbl>
    <w:p w14:paraId="1CD9944B" w14:textId="5E3FD7B1" w:rsidR="00060348" w:rsidRDefault="00060348" w:rsidP="0006034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6C028A23" w14:textId="566249FB" w:rsidR="001D615A" w:rsidRDefault="001D615A" w:rsidP="001D615A">
      <w:pPr>
        <w:pStyle w:val="12"/>
        <w:pageBreakBefore/>
        <w:numPr>
          <w:ilvl w:val="0"/>
          <w:numId w:val="0"/>
        </w:numPr>
        <w:spacing w:after="120"/>
        <w:rPr>
          <w:sz w:val="22"/>
          <w:szCs w:val="24"/>
          <w:rtl/>
        </w:rPr>
      </w:pPr>
      <w:r>
        <w:rPr>
          <w:rFonts w:hint="cs"/>
          <w:sz w:val="22"/>
          <w:szCs w:val="24"/>
          <w:rtl/>
        </w:rPr>
        <w:lastRenderedPageBreak/>
        <w:t>1.6.4.3 שרשרת אספקה</w:t>
      </w:r>
    </w:p>
    <w:p w14:paraId="387A49D7" w14:textId="3BE7A129" w:rsidR="001D615A" w:rsidRPr="00BD63A5" w:rsidRDefault="001D615A" w:rsidP="00EE14DB">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BD63A5">
        <w:rPr>
          <w:b/>
          <w:bCs/>
          <w:sz w:val="40"/>
          <w:szCs w:val="40"/>
          <w:rtl/>
        </w:rPr>
        <w:t xml:space="preserve">תחת כותרת זו יש לצרף </w:t>
      </w:r>
      <w:r w:rsidRPr="00BD63A5">
        <w:rPr>
          <w:rFonts w:hint="cs"/>
          <w:b/>
          <w:bCs/>
          <w:sz w:val="40"/>
          <w:szCs w:val="40"/>
          <w:rtl/>
        </w:rPr>
        <w:t>את הדוח המבוקש</w:t>
      </w:r>
      <w:r w:rsidR="00EE14DB">
        <w:rPr>
          <w:rFonts w:hint="cs"/>
          <w:b/>
          <w:bCs/>
          <w:sz w:val="40"/>
          <w:szCs w:val="40"/>
          <w:rtl/>
        </w:rPr>
        <w:t>.</w:t>
      </w:r>
      <w:r w:rsidR="00EE14DB" w:rsidRPr="00BD63A5">
        <w:rPr>
          <w:b/>
          <w:bCs/>
          <w:sz w:val="52"/>
          <w:szCs w:val="56"/>
          <w:rtl/>
        </w:rPr>
        <w:t xml:space="preserve"> </w:t>
      </w:r>
    </w:p>
    <w:bookmarkEnd w:id="5"/>
    <w:bookmarkEnd w:id="6"/>
    <w:bookmarkEnd w:id="7"/>
    <w:bookmarkEnd w:id="8"/>
    <w:p w14:paraId="01016505" w14:textId="77777777" w:rsidR="00B32CA1" w:rsidRPr="000659C4" w:rsidRDefault="00B32CA1" w:rsidP="00B32CA1">
      <w:pPr>
        <w:pStyle w:val="12"/>
        <w:pageBreakBefore/>
        <w:numPr>
          <w:ilvl w:val="0"/>
          <w:numId w:val="0"/>
        </w:numPr>
        <w:spacing w:after="240"/>
        <w:rPr>
          <w:sz w:val="22"/>
          <w:szCs w:val="24"/>
        </w:rPr>
      </w:pPr>
      <w:r w:rsidRPr="000659C4">
        <w:rPr>
          <w:rFonts w:hint="cs"/>
          <w:sz w:val="22"/>
          <w:szCs w:val="24"/>
          <w:rtl/>
        </w:rPr>
        <w:lastRenderedPageBreak/>
        <w:t>1.2.5 מתווה להערכת הצעות</w:t>
      </w:r>
    </w:p>
    <w:p w14:paraId="2D8D34A1" w14:textId="77777777" w:rsidR="00B32CA1" w:rsidRPr="00B32CA1" w:rsidRDefault="00B32CA1" w:rsidP="00B32CA1">
      <w:pPr>
        <w:pStyle w:val="NumberList0"/>
        <w:numPr>
          <w:ilvl w:val="0"/>
          <w:numId w:val="76"/>
        </w:numPr>
        <w:rPr>
          <w:b/>
          <w:bCs/>
          <w:rtl/>
        </w:rPr>
      </w:pPr>
      <w:r w:rsidRPr="00B32CA1">
        <w:rPr>
          <w:rFonts w:hint="cs"/>
          <w:b/>
          <w:bCs/>
          <w:rtl/>
        </w:rPr>
        <w:t>המטרה</w:t>
      </w:r>
    </w:p>
    <w:p w14:paraId="1D28DDB9" w14:textId="7A5288C6" w:rsidR="00B32CA1" w:rsidRDefault="00B32CA1" w:rsidP="00B32CA1">
      <w:pPr>
        <w:pStyle w:val="Para10"/>
        <w:rPr>
          <w:rtl/>
        </w:rPr>
      </w:pPr>
      <w:r>
        <w:rPr>
          <w:rFonts w:hint="cs"/>
          <w:rtl/>
        </w:rPr>
        <w:t xml:space="preserve">מטרת מסמך זה היא הנחיית צוות בודקי ההצעות </w:t>
      </w:r>
      <w:r w:rsidRPr="00493B58">
        <w:rPr>
          <w:rFonts w:hint="cs"/>
          <w:rtl/>
        </w:rPr>
        <w:t xml:space="preserve">במכרז </w:t>
      </w:r>
      <w:fldSimple w:instr=" DOCPROPERTY  סוג_המכרז  \* MERGEFORMAT ">
        <w:r w:rsidR="00305A97">
          <w:rPr>
            <w:rtl/>
          </w:rPr>
          <w:t>פומבי</w:t>
        </w:r>
      </w:fldSimple>
      <w:r w:rsidRPr="007C6987">
        <w:rPr>
          <w:rFonts w:hint="cs"/>
          <w:rtl/>
        </w:rPr>
        <w:t xml:space="preserve"> </w:t>
      </w:r>
      <w:fldSimple w:instr=" DOCPROPERTY  מזהה_המכרז ">
        <w:r w:rsidR="00305A97">
          <w:t>12-2021</w:t>
        </w:r>
      </w:fldSimple>
      <w:r w:rsidRPr="007C6987">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Pr>
          <w:rFonts w:hint="cs"/>
          <w:b/>
          <w:bCs/>
          <w:rtl/>
        </w:rPr>
        <w:t xml:space="preserve"> </w:t>
      </w:r>
      <w:r>
        <w:rPr>
          <w:rFonts w:hint="cs"/>
          <w:rtl/>
        </w:rPr>
        <w:t>בתהליך הבדיקה וההערכה של הצעות במכרז.</w:t>
      </w:r>
    </w:p>
    <w:p w14:paraId="43CED5B7" w14:textId="77777777" w:rsidR="00B32CA1" w:rsidRPr="00E937AB" w:rsidRDefault="00B32CA1" w:rsidP="00B32CA1">
      <w:pPr>
        <w:pStyle w:val="NumberList0"/>
        <w:rPr>
          <w:b/>
          <w:bCs/>
          <w:rtl/>
        </w:rPr>
      </w:pPr>
      <w:r w:rsidRPr="00E937AB">
        <w:rPr>
          <w:rFonts w:hint="cs"/>
          <w:b/>
          <w:bCs/>
          <w:rtl/>
        </w:rPr>
        <w:t>השיטה</w:t>
      </w:r>
    </w:p>
    <w:p w14:paraId="70E9A4F5" w14:textId="77777777" w:rsidR="00B32CA1" w:rsidRDefault="00B32CA1" w:rsidP="00B32CA1">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4E6A3A7F" w14:textId="77777777" w:rsidR="00B32CA1" w:rsidRDefault="00B32CA1" w:rsidP="003066A8">
      <w:pPr>
        <w:pStyle w:val="AlphaList1"/>
        <w:numPr>
          <w:ilvl w:val="0"/>
          <w:numId w:val="77"/>
        </w:numPr>
        <w:rPr>
          <w:rtl/>
        </w:rPr>
      </w:pPr>
      <w:r>
        <w:rPr>
          <w:rFonts w:hint="cs"/>
          <w:rtl/>
        </w:rPr>
        <w:t>בדיקת עמידת ההצעה בדרישות סף עסקיות.</w:t>
      </w:r>
    </w:p>
    <w:p w14:paraId="5C52FEC4" w14:textId="77777777" w:rsidR="00B32CA1" w:rsidRDefault="00B32CA1" w:rsidP="00B32CA1">
      <w:pPr>
        <w:pStyle w:val="AlphaList1"/>
      </w:pPr>
      <w:r>
        <w:rPr>
          <w:rFonts w:hint="cs"/>
          <w:rtl/>
        </w:rPr>
        <w:t>בהצעה שעמדה בדרישות לעיל, בדיקת עמידת ההצעה בדרישות סף איכותיות (ככל וישנן).</w:t>
      </w:r>
    </w:p>
    <w:p w14:paraId="77047CDE" w14:textId="77777777" w:rsidR="00B32CA1" w:rsidRDefault="00B32CA1" w:rsidP="00B32CA1">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02373E6C" w14:textId="77777777" w:rsidR="00B32CA1" w:rsidRDefault="00B32CA1" w:rsidP="00B32CA1">
      <w:pPr>
        <w:pStyle w:val="AlphaList1"/>
      </w:pPr>
      <w:r>
        <w:rPr>
          <w:rFonts w:hint="cs"/>
          <w:rtl/>
        </w:rPr>
        <w:t>דירוג ההצעות בסדר יורד, בראש ההצעה עם העלות המבוקשת הנמוכה ביותר ובתחתית ההצעה עם העלות המבוקשת הגבוהה ביותר.</w:t>
      </w:r>
    </w:p>
    <w:p w14:paraId="1C626CC2" w14:textId="77777777" w:rsidR="00B32CA1" w:rsidRDefault="00B32CA1" w:rsidP="00B32CA1">
      <w:pPr>
        <w:pStyle w:val="AlphaList1"/>
      </w:pPr>
      <w:r>
        <w:rPr>
          <w:rFonts w:hint="cs"/>
          <w:rtl/>
        </w:rPr>
        <w:t>במקרה שליותר מהצעה אחת תהיה עלות מבוקשת זהה שהיא גם העלות המבוקשת הנמוכה ביותר ביחס ליתר ההצעות במכרז, המשרד יפעל באופן הבא עד לקבלת הכרעה בקשר עם זהות הזוכה:</w:t>
      </w:r>
    </w:p>
    <w:p w14:paraId="06F318D0" w14:textId="4CD88C7A" w:rsidR="00B32CA1" w:rsidRPr="00A164BF" w:rsidRDefault="00B32CA1" w:rsidP="00B32CA1">
      <w:pPr>
        <w:pStyle w:val="NumberList2"/>
      </w:pPr>
      <w:r w:rsidRPr="00FD477F">
        <w:rPr>
          <w:rtl/>
        </w:rPr>
        <w:t xml:space="preserve">תועדף ההצעה שהוגשה על ידי עסק בשליטת אישה, אם יש כזו, ובלבד שצורף לה בעת הגשתה אישור ותצהיר </w:t>
      </w:r>
      <w:r>
        <w:rPr>
          <w:rFonts w:hint="cs"/>
          <w:rtl/>
        </w:rPr>
        <w:t xml:space="preserve">כאמור בסעיף 1.4.7 עסק בשליטת אישה, בקובץ מנהלה ומפרט - </w:t>
      </w:r>
      <w:r w:rsidRPr="00A164BF">
        <w:rPr>
          <w:rtl/>
        </w:rPr>
        <w:t xml:space="preserve">מכרז </w:t>
      </w:r>
      <w:fldSimple w:instr=" DOCPROPERTY  סוג_המכרז  \* MERGEFORMAT ">
        <w:r w:rsidR="00305A97">
          <w:rPr>
            <w:rtl/>
          </w:rPr>
          <w:t>פומבי</w:t>
        </w:r>
      </w:fldSimple>
      <w:r w:rsidRPr="007C6987">
        <w:rPr>
          <w:rFonts w:hint="cs"/>
          <w:rtl/>
        </w:rPr>
        <w:t xml:space="preserve"> </w:t>
      </w:r>
      <w:fldSimple w:instr=" DOCPROPERTY  מזהה_המכרז ">
        <w:r w:rsidR="00305A97">
          <w:t>12-2021</w:t>
        </w:r>
      </w:fldSimple>
      <w:r w:rsidRPr="007C6987">
        <w:rPr>
          <w:rFonts w:hint="cs"/>
          <w:rtl/>
        </w:rPr>
        <w:t xml:space="preserve"> </w:t>
      </w:r>
      <w:fldSimple w:instr=" DOCPROPERTY  נושא_המכרז  \* MERGEFORMAT ">
        <w:r w:rsidR="00305A97">
          <w:rPr>
            <w:rtl/>
          </w:rPr>
          <w:t>אספקה, הטמעה ותחזוקה של מוצרי חברת</w:t>
        </w:r>
        <w:r w:rsidR="00305A97">
          <w:t xml:space="preserve"> </w:t>
        </w:r>
        <w:r w:rsidR="00305A97" w:rsidRPr="00305A97">
          <w:rPr>
            <w:rFonts w:asciiTheme="majorBidi" w:hAnsiTheme="majorBidi" w:cstheme="majorBidi"/>
            <w:sz w:val="22"/>
            <w:szCs w:val="22"/>
          </w:rPr>
          <w:t>Pulse Secure</w:t>
        </w:r>
        <w:r w:rsidR="00305A97">
          <w:t xml:space="preserve"> </w:t>
        </w:r>
        <w:r w:rsidR="00305A97">
          <w:rPr>
            <w:rtl/>
          </w:rPr>
          <w:t>עבור משרד המשפטים</w:t>
        </w:r>
      </w:fldSimple>
      <w:r w:rsidRPr="00A164BF">
        <w:rPr>
          <w:rtl/>
        </w:rPr>
        <w:t>.</w:t>
      </w:r>
    </w:p>
    <w:p w14:paraId="370B8EDF" w14:textId="77777777" w:rsidR="00B32CA1" w:rsidRDefault="00B32CA1" w:rsidP="00B32CA1">
      <w:pPr>
        <w:pStyle w:val="NumberList2"/>
      </w:pPr>
      <w:r>
        <w:rPr>
          <w:rFonts w:hint="cs"/>
          <w:rtl/>
        </w:rPr>
        <w:t>ככל ואחרי השלב לעיל, אין הכרעה בקשר לזהות הזוכה במכרז, המשרד יבחן אפשרות לפיצול הזכייה בין המציעים עם העלות המבוקשת הנמוכה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5174DA67" w14:textId="77777777" w:rsidR="00B32CA1" w:rsidRDefault="00B32CA1" w:rsidP="00B32CA1">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0AEB6FA6" w14:textId="77777777" w:rsidR="00B32CA1" w:rsidRDefault="00B32CA1" w:rsidP="00B32CA1">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 xml:space="preserve">דירוג מחדש של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w:t>
      </w:r>
      <w:r>
        <w:rPr>
          <w:rFonts w:hint="cs"/>
          <w:rtl/>
        </w:rPr>
        <w:t>ודירוג ז</w:t>
      </w:r>
      <w:r>
        <w:rPr>
          <w:rtl/>
        </w:rPr>
        <w:t xml:space="preserve">ה יקבע לצורך </w:t>
      </w:r>
      <w:r>
        <w:rPr>
          <w:rFonts w:hint="cs"/>
          <w:rtl/>
        </w:rPr>
        <w:t>הכרעה בקשר עם זהות</w:t>
      </w:r>
      <w:r>
        <w:rPr>
          <w:rtl/>
        </w:rPr>
        <w:t xml:space="preserve"> </w:t>
      </w:r>
      <w:r>
        <w:rPr>
          <w:rFonts w:hint="cs"/>
          <w:rtl/>
        </w:rPr>
        <w:t>ה</w:t>
      </w:r>
      <w:r>
        <w:rPr>
          <w:rtl/>
        </w:rPr>
        <w:t>זוכה.</w:t>
      </w:r>
    </w:p>
    <w:p w14:paraId="0526D8B3" w14:textId="77777777" w:rsidR="00B32CA1" w:rsidRPr="00836452" w:rsidRDefault="00B32CA1" w:rsidP="00B32CA1">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3E53F0A4" w14:textId="77777777" w:rsidR="00B32CA1" w:rsidRDefault="00B32CA1" w:rsidP="00B32CA1">
      <w:pPr>
        <w:pStyle w:val="AlphaList1"/>
      </w:pPr>
      <w:r>
        <w:rPr>
          <w:rFonts w:hint="cs"/>
          <w:rtl/>
        </w:rPr>
        <w:t>המלצה לוועדת המכרזים על ההצעה הזוכה.</w:t>
      </w:r>
    </w:p>
    <w:p w14:paraId="3543A476" w14:textId="77777777" w:rsidR="00B32CA1" w:rsidRPr="00836452" w:rsidRDefault="00B32CA1" w:rsidP="00B32CA1">
      <w:pPr>
        <w:pStyle w:val="NumberList0"/>
        <w:numPr>
          <w:ilvl w:val="0"/>
          <w:numId w:val="0"/>
        </w:numPr>
        <w:ind w:left="357"/>
        <w:rPr>
          <w:b/>
          <w:bCs/>
          <w:u w:val="single"/>
          <w:rtl/>
        </w:rPr>
      </w:pPr>
      <w:r w:rsidRPr="00836452">
        <w:rPr>
          <w:rFonts w:hint="cs"/>
          <w:b/>
          <w:bCs/>
          <w:u w:val="single"/>
          <w:rtl/>
        </w:rPr>
        <w:t>דרישות סף עסקיות</w:t>
      </w:r>
    </w:p>
    <w:p w14:paraId="7F091762" w14:textId="77777777" w:rsidR="00B32CA1" w:rsidRDefault="00B32CA1" w:rsidP="00B32CA1">
      <w:pPr>
        <w:pStyle w:val="Para10"/>
        <w:rPr>
          <w:rtl/>
        </w:rPr>
      </w:pPr>
      <w:r>
        <w:rPr>
          <w:rFonts w:hint="cs"/>
          <w:rtl/>
        </w:rPr>
        <w:t xml:space="preserve">פתיחת מעטפה 1 </w:t>
      </w:r>
      <w:r>
        <w:rPr>
          <w:rtl/>
        </w:rPr>
        <w:t>–</w:t>
      </w:r>
      <w:r>
        <w:rPr>
          <w:rFonts w:hint="cs"/>
          <w:rtl/>
        </w:rPr>
        <w:t xml:space="preserve"> מענה לדרישות עסקיות, מקצועיות ועותק מושחר, ובדיקת מענה המציע לדרישות הסף העסקיות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B32CA1" w14:paraId="021C402A" w14:textId="77777777" w:rsidTr="000F6B24">
        <w:trPr>
          <w:tblHeader/>
        </w:trPr>
        <w:tc>
          <w:tcPr>
            <w:tcW w:w="1306" w:type="dxa"/>
            <w:shd w:val="clear" w:color="auto" w:fill="B8CCE4" w:themeFill="accent1" w:themeFillTint="66"/>
          </w:tcPr>
          <w:p w14:paraId="1AD3069C" w14:textId="77777777" w:rsidR="00B32CA1" w:rsidRDefault="00B32CA1" w:rsidP="000F6B24">
            <w:pPr>
              <w:pStyle w:val="TableHead"/>
              <w:rPr>
                <w:rtl/>
              </w:rPr>
            </w:pPr>
            <w:r>
              <w:rPr>
                <w:rFonts w:hint="cs"/>
                <w:rtl/>
              </w:rPr>
              <w:t>סעיף</w:t>
            </w:r>
          </w:p>
        </w:tc>
        <w:tc>
          <w:tcPr>
            <w:tcW w:w="2970" w:type="dxa"/>
            <w:shd w:val="clear" w:color="auto" w:fill="B8CCE4" w:themeFill="accent1" w:themeFillTint="66"/>
          </w:tcPr>
          <w:p w14:paraId="2CB159D4" w14:textId="77777777" w:rsidR="00B32CA1" w:rsidRDefault="00B32CA1" w:rsidP="000F6B24">
            <w:pPr>
              <w:pStyle w:val="TableHead"/>
              <w:rPr>
                <w:rtl/>
              </w:rPr>
            </w:pPr>
            <w:r>
              <w:rPr>
                <w:rFonts w:hint="cs"/>
                <w:rtl/>
              </w:rPr>
              <w:t>כותרת הסעיף</w:t>
            </w:r>
          </w:p>
        </w:tc>
        <w:tc>
          <w:tcPr>
            <w:tcW w:w="4456" w:type="dxa"/>
            <w:shd w:val="clear" w:color="auto" w:fill="B8CCE4" w:themeFill="accent1" w:themeFillTint="66"/>
          </w:tcPr>
          <w:p w14:paraId="2ACFD49C" w14:textId="77777777" w:rsidR="00B32CA1" w:rsidRDefault="00B32CA1" w:rsidP="000F6B24">
            <w:pPr>
              <w:pStyle w:val="TableHead"/>
              <w:rPr>
                <w:rtl/>
              </w:rPr>
            </w:pPr>
            <w:r>
              <w:rPr>
                <w:rFonts w:hint="cs"/>
                <w:rtl/>
              </w:rPr>
              <w:t>כללי הבדיקה</w:t>
            </w:r>
          </w:p>
        </w:tc>
      </w:tr>
      <w:tr w:rsidR="00B32CA1" w:rsidRPr="00342C24" w14:paraId="25AF0710" w14:textId="77777777" w:rsidTr="000F6B24">
        <w:tc>
          <w:tcPr>
            <w:tcW w:w="1306" w:type="dxa"/>
            <w:shd w:val="clear" w:color="auto" w:fill="auto"/>
          </w:tcPr>
          <w:p w14:paraId="10D6366B" w14:textId="77777777" w:rsidR="00B32CA1" w:rsidRDefault="00B32CA1" w:rsidP="000F6B24">
            <w:pPr>
              <w:pStyle w:val="TableText"/>
              <w:rPr>
                <w:rtl/>
              </w:rPr>
            </w:pPr>
            <w:r>
              <w:rPr>
                <w:rFonts w:hint="cs"/>
                <w:rtl/>
              </w:rPr>
              <w:t>1.2.3</w:t>
            </w:r>
          </w:p>
        </w:tc>
        <w:tc>
          <w:tcPr>
            <w:tcW w:w="2970" w:type="dxa"/>
            <w:shd w:val="clear" w:color="auto" w:fill="auto"/>
          </w:tcPr>
          <w:p w14:paraId="04F27255" w14:textId="77777777" w:rsidR="00B32CA1" w:rsidRDefault="00B32CA1" w:rsidP="000F6B24">
            <w:pPr>
              <w:pStyle w:val="TableText"/>
              <w:rPr>
                <w:rtl/>
              </w:rPr>
            </w:pPr>
            <w:bookmarkStart w:id="9" w:name="_Ref475295701"/>
            <w:r w:rsidRPr="009A779A">
              <w:rPr>
                <w:rFonts w:hint="cs"/>
                <w:rtl/>
              </w:rPr>
              <w:t>שאלות ובקשות הבהרה</w:t>
            </w:r>
            <w:bookmarkEnd w:id="9"/>
          </w:p>
        </w:tc>
        <w:tc>
          <w:tcPr>
            <w:tcW w:w="4456" w:type="dxa"/>
            <w:shd w:val="clear" w:color="auto" w:fill="auto"/>
          </w:tcPr>
          <w:p w14:paraId="6418C79F" w14:textId="77777777" w:rsidR="00B32CA1" w:rsidRDefault="00B32CA1" w:rsidP="000F6B24">
            <w:pPr>
              <w:pStyle w:val="TableText"/>
              <w:rPr>
                <w:rtl/>
              </w:rPr>
            </w:pPr>
            <w:r>
              <w:rPr>
                <w:rFonts w:hint="cs"/>
                <w:rtl/>
              </w:rPr>
              <w:t xml:space="preserve">ככל ובמכרז נשאלו שאלות ספקים או פורסמו הבהרות, בדיקה שמסמכי שאלות הספקים </w:t>
            </w:r>
            <w:r>
              <w:rPr>
                <w:rFonts w:hint="cs"/>
                <w:rtl/>
              </w:rPr>
              <w:lastRenderedPageBreak/>
              <w:t>ותשובות המשרד וההבהרות שהמשרד פרסם, צורפו בהתאם לנדרש.</w:t>
            </w:r>
          </w:p>
        </w:tc>
      </w:tr>
      <w:tr w:rsidR="00B32CA1" w:rsidRPr="00342C24" w14:paraId="19B598A5" w14:textId="77777777" w:rsidTr="000F6B24">
        <w:tc>
          <w:tcPr>
            <w:tcW w:w="1306" w:type="dxa"/>
            <w:shd w:val="clear" w:color="auto" w:fill="auto"/>
          </w:tcPr>
          <w:p w14:paraId="46AEC4A8" w14:textId="77777777" w:rsidR="00B32CA1" w:rsidRDefault="00B32CA1" w:rsidP="000F6B24">
            <w:pPr>
              <w:pStyle w:val="TableText"/>
              <w:rPr>
                <w:rtl/>
              </w:rPr>
            </w:pPr>
            <w:r>
              <w:rPr>
                <w:rFonts w:hint="cs"/>
                <w:rtl/>
              </w:rPr>
              <w:lastRenderedPageBreak/>
              <w:t>1.4.7</w:t>
            </w:r>
          </w:p>
        </w:tc>
        <w:tc>
          <w:tcPr>
            <w:tcW w:w="2970" w:type="dxa"/>
            <w:shd w:val="clear" w:color="auto" w:fill="auto"/>
          </w:tcPr>
          <w:p w14:paraId="39BB44B0" w14:textId="77777777" w:rsidR="00B32CA1" w:rsidRPr="009A779A" w:rsidRDefault="00B32CA1" w:rsidP="000F6B24">
            <w:pPr>
              <w:pStyle w:val="TableText"/>
              <w:rPr>
                <w:rtl/>
              </w:rPr>
            </w:pPr>
            <w:r>
              <w:rPr>
                <w:rFonts w:hint="cs"/>
                <w:rtl/>
              </w:rPr>
              <w:t>עסק בשליטת אישה</w:t>
            </w:r>
          </w:p>
        </w:tc>
        <w:tc>
          <w:tcPr>
            <w:tcW w:w="4456" w:type="dxa"/>
            <w:shd w:val="clear" w:color="auto" w:fill="auto"/>
          </w:tcPr>
          <w:p w14:paraId="6046DDBD" w14:textId="77777777" w:rsidR="00B32CA1" w:rsidRDefault="00B32CA1" w:rsidP="000F6B24">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B32CA1" w:rsidRPr="00342C24" w14:paraId="346A4C42" w14:textId="77777777" w:rsidTr="000F6B24">
        <w:tc>
          <w:tcPr>
            <w:tcW w:w="1306" w:type="dxa"/>
            <w:shd w:val="clear" w:color="auto" w:fill="auto"/>
          </w:tcPr>
          <w:p w14:paraId="66ADA484" w14:textId="77777777" w:rsidR="00B32CA1" w:rsidRDefault="00B32CA1" w:rsidP="000F6B24">
            <w:pPr>
              <w:pStyle w:val="TableText"/>
              <w:rPr>
                <w:rtl/>
              </w:rPr>
            </w:pPr>
            <w:r>
              <w:rPr>
                <w:rFonts w:hint="cs"/>
                <w:rtl/>
              </w:rPr>
              <w:t>1.4.9</w:t>
            </w:r>
          </w:p>
        </w:tc>
        <w:tc>
          <w:tcPr>
            <w:tcW w:w="2970" w:type="dxa"/>
            <w:shd w:val="clear" w:color="auto" w:fill="auto"/>
          </w:tcPr>
          <w:p w14:paraId="2E8D4D19" w14:textId="77777777" w:rsidR="00B32CA1" w:rsidRDefault="00B32CA1" w:rsidP="000F6B24">
            <w:pPr>
              <w:pStyle w:val="TableText"/>
              <w:rPr>
                <w:rtl/>
              </w:rPr>
            </w:pPr>
            <w:r>
              <w:rPr>
                <w:rFonts w:hint="cs"/>
                <w:rtl/>
              </w:rPr>
              <w:t>העדפת תוצרת הארץ</w:t>
            </w:r>
          </w:p>
        </w:tc>
        <w:tc>
          <w:tcPr>
            <w:tcW w:w="4456" w:type="dxa"/>
            <w:shd w:val="clear" w:color="auto" w:fill="auto"/>
          </w:tcPr>
          <w:p w14:paraId="7DD37632" w14:textId="77777777" w:rsidR="00B32CA1" w:rsidRDefault="00B32CA1" w:rsidP="000F6B24">
            <w:pPr>
              <w:pStyle w:val="TableText"/>
              <w:rPr>
                <w:rtl/>
              </w:rPr>
            </w:pPr>
            <w:r>
              <w:rPr>
                <w:rFonts w:hint="cs"/>
                <w:rtl/>
              </w:rPr>
              <w:t>-</w:t>
            </w:r>
          </w:p>
        </w:tc>
      </w:tr>
      <w:tr w:rsidR="00B32CA1" w14:paraId="300468D9" w14:textId="77777777" w:rsidTr="000F6B24">
        <w:tc>
          <w:tcPr>
            <w:tcW w:w="1306" w:type="dxa"/>
          </w:tcPr>
          <w:p w14:paraId="6CFC4F9F" w14:textId="77777777" w:rsidR="00B32CA1" w:rsidRDefault="00B32CA1" w:rsidP="000F6B24">
            <w:pPr>
              <w:pStyle w:val="TableText"/>
              <w:rPr>
                <w:rtl/>
              </w:rPr>
            </w:pPr>
            <w:r>
              <w:rPr>
                <w:rFonts w:hint="cs"/>
                <w:rtl/>
              </w:rPr>
              <w:t>1.5.1</w:t>
            </w:r>
          </w:p>
        </w:tc>
        <w:tc>
          <w:tcPr>
            <w:tcW w:w="2970" w:type="dxa"/>
          </w:tcPr>
          <w:p w14:paraId="26878A30" w14:textId="77777777" w:rsidR="00B32CA1" w:rsidRDefault="00B32CA1" w:rsidP="000F6B24">
            <w:pPr>
              <w:pStyle w:val="TableText"/>
              <w:rPr>
                <w:rtl/>
              </w:rPr>
            </w:pPr>
            <w:r>
              <w:rPr>
                <w:rFonts w:hint="cs"/>
                <w:rtl/>
              </w:rPr>
              <w:t>ערבות מציע</w:t>
            </w:r>
          </w:p>
        </w:tc>
        <w:tc>
          <w:tcPr>
            <w:tcW w:w="4456" w:type="dxa"/>
          </w:tcPr>
          <w:p w14:paraId="38CD1DFE" w14:textId="77777777" w:rsidR="00B32CA1" w:rsidRDefault="00B32CA1" w:rsidP="000F6B24">
            <w:pPr>
              <w:pStyle w:val="TableText"/>
              <w:rPr>
                <w:rtl/>
              </w:rPr>
            </w:pPr>
            <w:r>
              <w:rPr>
                <w:rFonts w:hint="cs"/>
                <w:rtl/>
              </w:rPr>
              <w:t>-</w:t>
            </w:r>
          </w:p>
        </w:tc>
      </w:tr>
      <w:tr w:rsidR="00B32CA1" w14:paraId="3C53B2D2" w14:textId="77777777" w:rsidTr="000F6B24">
        <w:trPr>
          <w:trHeight w:val="116"/>
        </w:trPr>
        <w:tc>
          <w:tcPr>
            <w:tcW w:w="1306" w:type="dxa"/>
          </w:tcPr>
          <w:p w14:paraId="343722ED" w14:textId="77777777" w:rsidR="00B32CA1" w:rsidRPr="00D045DA" w:rsidRDefault="00B32CA1" w:rsidP="000F6B24">
            <w:pPr>
              <w:pStyle w:val="TableText"/>
              <w:rPr>
                <w:rtl/>
              </w:rPr>
            </w:pPr>
            <w:r>
              <w:rPr>
                <w:rFonts w:hint="cs"/>
                <w:rtl/>
              </w:rPr>
              <w:t>1.5.2</w:t>
            </w:r>
          </w:p>
        </w:tc>
        <w:tc>
          <w:tcPr>
            <w:tcW w:w="2970" w:type="dxa"/>
          </w:tcPr>
          <w:p w14:paraId="4243AC9F" w14:textId="77777777" w:rsidR="00B32CA1" w:rsidRDefault="00B32CA1" w:rsidP="000F6B24">
            <w:pPr>
              <w:pStyle w:val="TableText"/>
              <w:rPr>
                <w:rtl/>
              </w:rPr>
            </w:pPr>
            <w:r>
              <w:rPr>
                <w:rFonts w:hint="cs"/>
                <w:rtl/>
              </w:rPr>
              <w:t>קיום דרישות במציע</w:t>
            </w:r>
          </w:p>
        </w:tc>
        <w:tc>
          <w:tcPr>
            <w:tcW w:w="4456" w:type="dxa"/>
          </w:tcPr>
          <w:p w14:paraId="39423763" w14:textId="77777777" w:rsidR="00B32CA1" w:rsidRDefault="00B32CA1" w:rsidP="000F6B24">
            <w:pPr>
              <w:pStyle w:val="TableText"/>
              <w:rPr>
                <w:rtl/>
              </w:rPr>
            </w:pPr>
            <w:r>
              <w:rPr>
                <w:rFonts w:hint="cs"/>
                <w:rtl/>
              </w:rPr>
              <w:t>-</w:t>
            </w:r>
          </w:p>
        </w:tc>
      </w:tr>
      <w:tr w:rsidR="00B32CA1" w14:paraId="6055A75C" w14:textId="77777777" w:rsidTr="000F6B24">
        <w:tc>
          <w:tcPr>
            <w:tcW w:w="1306" w:type="dxa"/>
          </w:tcPr>
          <w:p w14:paraId="720004AB" w14:textId="77777777" w:rsidR="00B32CA1" w:rsidRDefault="00B32CA1" w:rsidP="000F6B24">
            <w:pPr>
              <w:pStyle w:val="TableText"/>
              <w:rPr>
                <w:rtl/>
              </w:rPr>
            </w:pPr>
            <w:r>
              <w:rPr>
                <w:rFonts w:hint="cs"/>
                <w:rtl/>
              </w:rPr>
              <w:t>1.5.3</w:t>
            </w:r>
          </w:p>
        </w:tc>
        <w:tc>
          <w:tcPr>
            <w:tcW w:w="2970" w:type="dxa"/>
          </w:tcPr>
          <w:p w14:paraId="05C000EC" w14:textId="77777777" w:rsidR="00B32CA1" w:rsidRDefault="00B32CA1" w:rsidP="000F6B24">
            <w:pPr>
              <w:pStyle w:val="TableText"/>
              <w:rPr>
                <w:rtl/>
              </w:rPr>
            </w:pPr>
            <w:r>
              <w:rPr>
                <w:rFonts w:hint="cs"/>
                <w:rtl/>
              </w:rPr>
              <w:t>הסכם התקשרות</w:t>
            </w:r>
          </w:p>
        </w:tc>
        <w:tc>
          <w:tcPr>
            <w:tcW w:w="4456" w:type="dxa"/>
          </w:tcPr>
          <w:p w14:paraId="31F00752" w14:textId="77777777" w:rsidR="00B32CA1" w:rsidRDefault="00B32CA1" w:rsidP="000F6B24">
            <w:pPr>
              <w:pStyle w:val="TableText"/>
              <w:rPr>
                <w:rtl/>
              </w:rPr>
            </w:pPr>
            <w:r>
              <w:rPr>
                <w:rFonts w:hint="cs"/>
                <w:rtl/>
              </w:rPr>
              <w:t>בדיקה שבמענה לסעיף זה צורף חוזה ההתקשרות בהתאם לנדרש.</w:t>
            </w:r>
          </w:p>
        </w:tc>
      </w:tr>
      <w:tr w:rsidR="00B32CA1" w14:paraId="79390C58" w14:textId="77777777" w:rsidTr="000F6B24">
        <w:tc>
          <w:tcPr>
            <w:tcW w:w="1306" w:type="dxa"/>
          </w:tcPr>
          <w:p w14:paraId="510254B4" w14:textId="77777777" w:rsidR="00B32CA1" w:rsidRDefault="00B32CA1" w:rsidP="000F6B24">
            <w:pPr>
              <w:pStyle w:val="TableText"/>
              <w:rPr>
                <w:rtl/>
              </w:rPr>
            </w:pPr>
            <w:r>
              <w:rPr>
                <w:rFonts w:hint="cs"/>
                <w:rtl/>
              </w:rPr>
              <w:t>1.5.4</w:t>
            </w:r>
          </w:p>
        </w:tc>
        <w:tc>
          <w:tcPr>
            <w:tcW w:w="2970" w:type="dxa"/>
          </w:tcPr>
          <w:p w14:paraId="617866E3" w14:textId="77777777" w:rsidR="00B32CA1" w:rsidRDefault="00B32CA1" w:rsidP="000F6B24">
            <w:pPr>
              <w:pStyle w:val="TableText"/>
              <w:rPr>
                <w:rtl/>
              </w:rPr>
            </w:pPr>
            <w:r>
              <w:rPr>
                <w:rFonts w:hint="cs"/>
                <w:rtl/>
              </w:rPr>
              <w:t>אישור על ניהול ספרים</w:t>
            </w:r>
          </w:p>
        </w:tc>
        <w:tc>
          <w:tcPr>
            <w:tcW w:w="4456" w:type="dxa"/>
          </w:tcPr>
          <w:p w14:paraId="63100913" w14:textId="77777777" w:rsidR="00B32CA1" w:rsidRDefault="00B32CA1" w:rsidP="000F6B24">
            <w:pPr>
              <w:pStyle w:val="TableText"/>
              <w:rPr>
                <w:rtl/>
              </w:rPr>
            </w:pPr>
            <w:r>
              <w:rPr>
                <w:rFonts w:hint="cs"/>
                <w:rtl/>
              </w:rPr>
              <w:t>בדיקה שבמענה לסעיף זה צורף סימוכין בהתאם לנדרש.</w:t>
            </w:r>
          </w:p>
        </w:tc>
      </w:tr>
      <w:tr w:rsidR="00B32CA1" w14:paraId="3751C72E" w14:textId="77777777" w:rsidTr="000F6B24">
        <w:tc>
          <w:tcPr>
            <w:tcW w:w="1306" w:type="dxa"/>
          </w:tcPr>
          <w:p w14:paraId="1C9B8222" w14:textId="77777777" w:rsidR="00B32CA1" w:rsidRDefault="00B32CA1" w:rsidP="000F6B24">
            <w:pPr>
              <w:pStyle w:val="TableText"/>
              <w:rPr>
                <w:rtl/>
              </w:rPr>
            </w:pPr>
            <w:r>
              <w:rPr>
                <w:rFonts w:hint="cs"/>
                <w:rtl/>
              </w:rPr>
              <w:t>1.5.5</w:t>
            </w:r>
          </w:p>
        </w:tc>
        <w:tc>
          <w:tcPr>
            <w:tcW w:w="2970" w:type="dxa"/>
          </w:tcPr>
          <w:p w14:paraId="14DC1710" w14:textId="77777777" w:rsidR="00B32CA1" w:rsidRDefault="00B32CA1" w:rsidP="000F6B24">
            <w:pPr>
              <w:pStyle w:val="TableText"/>
              <w:rPr>
                <w:rtl/>
              </w:rPr>
            </w:pPr>
            <w:r>
              <w:rPr>
                <w:rFonts w:hint="cs"/>
                <w:rtl/>
              </w:rPr>
              <w:t>תעודת רישום תאגיד</w:t>
            </w:r>
          </w:p>
        </w:tc>
        <w:tc>
          <w:tcPr>
            <w:tcW w:w="4456" w:type="dxa"/>
          </w:tcPr>
          <w:p w14:paraId="5A6D89F1" w14:textId="77777777" w:rsidR="00B32CA1" w:rsidRDefault="00B32CA1" w:rsidP="000F6B24">
            <w:pPr>
              <w:pStyle w:val="TableAlpha"/>
              <w:rPr>
                <w:rtl/>
              </w:rPr>
            </w:pPr>
            <w:r>
              <w:rPr>
                <w:rFonts w:hint="cs"/>
                <w:rtl/>
              </w:rPr>
              <w:t>בדיקה שבמענה לסעיף זה צורף סימוכין בהתאם לנדרש.</w:t>
            </w:r>
          </w:p>
        </w:tc>
      </w:tr>
      <w:tr w:rsidR="00B32CA1" w14:paraId="05D47D7A" w14:textId="77777777" w:rsidTr="000F6B24">
        <w:tc>
          <w:tcPr>
            <w:tcW w:w="1306" w:type="dxa"/>
          </w:tcPr>
          <w:p w14:paraId="57530760" w14:textId="77777777" w:rsidR="00B32CA1" w:rsidRDefault="00B32CA1" w:rsidP="000F6B24">
            <w:pPr>
              <w:pStyle w:val="TableText"/>
              <w:rPr>
                <w:rtl/>
              </w:rPr>
            </w:pPr>
            <w:r>
              <w:rPr>
                <w:rFonts w:hint="cs"/>
                <w:rtl/>
              </w:rPr>
              <w:t>1.5.6</w:t>
            </w:r>
          </w:p>
        </w:tc>
        <w:tc>
          <w:tcPr>
            <w:tcW w:w="2970" w:type="dxa"/>
          </w:tcPr>
          <w:p w14:paraId="274EDBA6" w14:textId="77777777" w:rsidR="00B32CA1" w:rsidRDefault="00B32CA1" w:rsidP="000F6B24">
            <w:pPr>
              <w:pStyle w:val="TableText"/>
              <w:rPr>
                <w:rtl/>
              </w:rPr>
            </w:pPr>
            <w:r w:rsidRPr="00AA3527">
              <w:rPr>
                <w:rFonts w:hint="cs"/>
                <w:rtl/>
              </w:rPr>
              <w:t>תעודת רישום במרשם המתנהל על-פי חוק</w:t>
            </w:r>
          </w:p>
        </w:tc>
        <w:tc>
          <w:tcPr>
            <w:tcW w:w="4456" w:type="dxa"/>
          </w:tcPr>
          <w:p w14:paraId="174D26C1" w14:textId="77777777" w:rsidR="00B32CA1" w:rsidRDefault="00B32CA1" w:rsidP="000F6B24">
            <w:pPr>
              <w:pStyle w:val="TableText"/>
              <w:rPr>
                <w:rtl/>
              </w:rPr>
            </w:pPr>
            <w:r>
              <w:rPr>
                <w:rFonts w:hint="cs"/>
                <w:rtl/>
              </w:rPr>
              <w:t>-</w:t>
            </w:r>
          </w:p>
        </w:tc>
      </w:tr>
      <w:tr w:rsidR="00B32CA1" w14:paraId="7E6BE233" w14:textId="77777777" w:rsidTr="000F6B24">
        <w:tc>
          <w:tcPr>
            <w:tcW w:w="1306" w:type="dxa"/>
          </w:tcPr>
          <w:p w14:paraId="43DE701C" w14:textId="77777777" w:rsidR="00B32CA1" w:rsidRDefault="00B32CA1" w:rsidP="000F6B24">
            <w:pPr>
              <w:pStyle w:val="TableText"/>
              <w:rPr>
                <w:rtl/>
              </w:rPr>
            </w:pPr>
            <w:r>
              <w:rPr>
                <w:rFonts w:hint="cs"/>
                <w:rtl/>
              </w:rPr>
              <w:t>1.5.7</w:t>
            </w:r>
          </w:p>
        </w:tc>
        <w:tc>
          <w:tcPr>
            <w:tcW w:w="2970" w:type="dxa"/>
          </w:tcPr>
          <w:p w14:paraId="477FC441" w14:textId="77777777" w:rsidR="00B32CA1" w:rsidRDefault="00B32CA1" w:rsidP="000F6B24">
            <w:pPr>
              <w:pStyle w:val="TableText"/>
              <w:rPr>
                <w:rtl/>
              </w:rPr>
            </w:pPr>
            <w:r>
              <w:rPr>
                <w:rFonts w:hint="cs"/>
                <w:rtl/>
              </w:rPr>
              <w:t>אישור זהות מורשי-חתימה</w:t>
            </w:r>
          </w:p>
        </w:tc>
        <w:tc>
          <w:tcPr>
            <w:tcW w:w="4456" w:type="dxa"/>
          </w:tcPr>
          <w:p w14:paraId="0B98C28A" w14:textId="77777777" w:rsidR="00B32CA1" w:rsidRDefault="00B32CA1" w:rsidP="000F6B24">
            <w:pPr>
              <w:pStyle w:val="TableText"/>
              <w:rPr>
                <w:rtl/>
              </w:rPr>
            </w:pPr>
            <w:r>
              <w:rPr>
                <w:rFonts w:hint="cs"/>
                <w:rtl/>
              </w:rPr>
              <w:t>בדיקה שבמענה לסעיף זה צורף סימוכין בהתאם לנדרש.</w:t>
            </w:r>
          </w:p>
        </w:tc>
      </w:tr>
      <w:tr w:rsidR="00B32CA1" w14:paraId="4115394F" w14:textId="77777777" w:rsidTr="000F6B24">
        <w:tc>
          <w:tcPr>
            <w:tcW w:w="1306" w:type="dxa"/>
          </w:tcPr>
          <w:p w14:paraId="0BD1B5F7" w14:textId="77777777" w:rsidR="00B32CA1" w:rsidRDefault="00B32CA1" w:rsidP="000F6B24">
            <w:pPr>
              <w:pStyle w:val="TableText"/>
              <w:rPr>
                <w:rtl/>
              </w:rPr>
            </w:pPr>
            <w:r>
              <w:rPr>
                <w:rFonts w:hint="cs"/>
                <w:rtl/>
              </w:rPr>
              <w:t>1.5.8</w:t>
            </w:r>
          </w:p>
        </w:tc>
        <w:tc>
          <w:tcPr>
            <w:tcW w:w="2970" w:type="dxa"/>
          </w:tcPr>
          <w:p w14:paraId="073E8CE4" w14:textId="77777777" w:rsidR="00B32CA1" w:rsidRDefault="00B32CA1" w:rsidP="000F6B24">
            <w:pPr>
              <w:pStyle w:val="TableText"/>
              <w:rPr>
                <w:rtl/>
              </w:rPr>
            </w:pPr>
            <w:r>
              <w:rPr>
                <w:rFonts w:hint="cs"/>
                <w:rtl/>
              </w:rPr>
              <w:t>אישור על היעדר חובות לרשם התאגידים</w:t>
            </w:r>
          </w:p>
        </w:tc>
        <w:tc>
          <w:tcPr>
            <w:tcW w:w="4456" w:type="dxa"/>
          </w:tcPr>
          <w:p w14:paraId="05AFB73C" w14:textId="77777777" w:rsidR="00B32CA1" w:rsidRDefault="00B32CA1" w:rsidP="000F6B24">
            <w:pPr>
              <w:pStyle w:val="TableText"/>
              <w:rPr>
                <w:rtl/>
              </w:rPr>
            </w:pPr>
            <w:r>
              <w:rPr>
                <w:rFonts w:hint="cs"/>
                <w:rtl/>
              </w:rPr>
              <w:t>בדיקה שבמענה לסעיף זה צורף סימוכין בהתאם לנדרש.</w:t>
            </w:r>
          </w:p>
        </w:tc>
      </w:tr>
      <w:tr w:rsidR="00B32CA1" w14:paraId="04800035" w14:textId="77777777" w:rsidTr="000F6B24">
        <w:trPr>
          <w:trHeight w:val="139"/>
        </w:trPr>
        <w:tc>
          <w:tcPr>
            <w:tcW w:w="1306" w:type="dxa"/>
            <w:vMerge w:val="restart"/>
          </w:tcPr>
          <w:p w14:paraId="66447499" w14:textId="77777777" w:rsidR="00B32CA1" w:rsidRDefault="00B32CA1" w:rsidP="000F6B24">
            <w:pPr>
              <w:pStyle w:val="TableText"/>
              <w:rPr>
                <w:rtl/>
              </w:rPr>
            </w:pPr>
            <w:r>
              <w:rPr>
                <w:rFonts w:hint="cs"/>
                <w:rtl/>
              </w:rPr>
              <w:t>1.5.9</w:t>
            </w:r>
          </w:p>
        </w:tc>
        <w:tc>
          <w:tcPr>
            <w:tcW w:w="2970" w:type="dxa"/>
            <w:vMerge w:val="restart"/>
          </w:tcPr>
          <w:p w14:paraId="6B39F6CF" w14:textId="77777777" w:rsidR="00B32CA1" w:rsidRDefault="00B32CA1" w:rsidP="000F6B24">
            <w:pPr>
              <w:pStyle w:val="TableText"/>
              <w:rPr>
                <w:rtl/>
              </w:rPr>
            </w:pPr>
            <w:r>
              <w:rPr>
                <w:rFonts w:hint="cs"/>
                <w:rtl/>
              </w:rPr>
              <w:t>התחייבות לשמירת סודיות</w:t>
            </w:r>
          </w:p>
        </w:tc>
        <w:tc>
          <w:tcPr>
            <w:tcW w:w="4456" w:type="dxa"/>
            <w:tcBorders>
              <w:bottom w:val="nil"/>
            </w:tcBorders>
          </w:tcPr>
          <w:p w14:paraId="29BE4C40" w14:textId="77777777" w:rsidR="00B32CA1" w:rsidRDefault="00B32CA1" w:rsidP="00B32CA1">
            <w:pPr>
              <w:pStyle w:val="TableAlpha"/>
              <w:numPr>
                <w:ilvl w:val="0"/>
                <w:numId w:val="75"/>
              </w:numPr>
              <w:rPr>
                <w:rtl/>
              </w:rPr>
            </w:pPr>
            <w:r>
              <w:rPr>
                <w:rFonts w:hint="cs"/>
                <w:rtl/>
              </w:rPr>
              <w:t>בדיקה שבמענה לסעיף זה צורפה התחייבות בהתאם לנדרש.</w:t>
            </w:r>
          </w:p>
        </w:tc>
      </w:tr>
      <w:tr w:rsidR="00B32CA1" w14:paraId="34728C02" w14:textId="77777777" w:rsidTr="000F6B24">
        <w:trPr>
          <w:trHeight w:val="138"/>
        </w:trPr>
        <w:tc>
          <w:tcPr>
            <w:tcW w:w="1306" w:type="dxa"/>
            <w:vMerge/>
          </w:tcPr>
          <w:p w14:paraId="3D949346" w14:textId="77777777" w:rsidR="00B32CA1" w:rsidRDefault="00B32CA1" w:rsidP="000F6B24">
            <w:pPr>
              <w:pStyle w:val="TableText"/>
              <w:rPr>
                <w:rtl/>
              </w:rPr>
            </w:pPr>
          </w:p>
        </w:tc>
        <w:tc>
          <w:tcPr>
            <w:tcW w:w="2970" w:type="dxa"/>
            <w:vMerge/>
          </w:tcPr>
          <w:p w14:paraId="07E2A9BE" w14:textId="77777777" w:rsidR="00B32CA1" w:rsidRDefault="00B32CA1" w:rsidP="000F6B24">
            <w:pPr>
              <w:pStyle w:val="TableText"/>
              <w:rPr>
                <w:rtl/>
              </w:rPr>
            </w:pPr>
          </w:p>
        </w:tc>
        <w:tc>
          <w:tcPr>
            <w:tcW w:w="4456" w:type="dxa"/>
            <w:tcBorders>
              <w:top w:val="nil"/>
              <w:bottom w:val="nil"/>
            </w:tcBorders>
          </w:tcPr>
          <w:p w14:paraId="1D96922D" w14:textId="77777777" w:rsidR="00B32CA1" w:rsidRDefault="00B32CA1" w:rsidP="000F6B24">
            <w:pPr>
              <w:pStyle w:val="TableAlpha"/>
              <w:rPr>
                <w:rtl/>
              </w:rPr>
            </w:pPr>
            <w:r>
              <w:rPr>
                <w:rFonts w:hint="cs"/>
                <w:rtl/>
              </w:rPr>
              <w:t>בדיקה שבמענה לסעיף זה צורפה התחייבות בהתאם לנדרש.</w:t>
            </w:r>
          </w:p>
        </w:tc>
      </w:tr>
      <w:tr w:rsidR="00B32CA1" w14:paraId="453302AA" w14:textId="77777777" w:rsidTr="000F6B24">
        <w:tc>
          <w:tcPr>
            <w:tcW w:w="1306" w:type="dxa"/>
            <w:vMerge w:val="restart"/>
          </w:tcPr>
          <w:p w14:paraId="29720364" w14:textId="77777777" w:rsidR="00B32CA1" w:rsidRDefault="00B32CA1" w:rsidP="000F6B24">
            <w:pPr>
              <w:pStyle w:val="TableText"/>
              <w:rPr>
                <w:rtl/>
              </w:rPr>
            </w:pPr>
            <w:r>
              <w:rPr>
                <w:rFonts w:hint="cs"/>
                <w:rtl/>
              </w:rPr>
              <w:t>1.5.10</w:t>
            </w:r>
          </w:p>
        </w:tc>
        <w:tc>
          <w:tcPr>
            <w:tcW w:w="2970" w:type="dxa"/>
            <w:vMerge w:val="restart"/>
          </w:tcPr>
          <w:p w14:paraId="15F8E4EE" w14:textId="77777777" w:rsidR="00B32CA1" w:rsidRDefault="00B32CA1" w:rsidP="000F6B24">
            <w:pPr>
              <w:pStyle w:val="TableText"/>
              <w:rPr>
                <w:rtl/>
              </w:rPr>
            </w:pPr>
            <w:r>
              <w:rPr>
                <w:rFonts w:hint="cs"/>
                <w:rtl/>
              </w:rPr>
              <w:t>הצהרה היעדר ניגוד עניינים</w:t>
            </w:r>
          </w:p>
        </w:tc>
        <w:tc>
          <w:tcPr>
            <w:tcW w:w="4456" w:type="dxa"/>
            <w:tcBorders>
              <w:bottom w:val="nil"/>
            </w:tcBorders>
          </w:tcPr>
          <w:p w14:paraId="08732A86" w14:textId="77777777" w:rsidR="00B32CA1" w:rsidRDefault="00B32CA1" w:rsidP="00B32CA1">
            <w:pPr>
              <w:pStyle w:val="TableText"/>
              <w:numPr>
                <w:ilvl w:val="0"/>
                <w:numId w:val="70"/>
              </w:numPr>
              <w:ind w:left="340" w:hanging="340"/>
              <w:rPr>
                <w:rtl/>
              </w:rPr>
            </w:pPr>
            <w:r>
              <w:rPr>
                <w:rFonts w:hint="cs"/>
                <w:rtl/>
              </w:rPr>
              <w:t>בדיקה שבמענה לסעיף זה צורף תצהיר בהתאם לנדרש.</w:t>
            </w:r>
          </w:p>
        </w:tc>
      </w:tr>
      <w:tr w:rsidR="00B32CA1" w14:paraId="2A419075" w14:textId="77777777" w:rsidTr="000F6B24">
        <w:tc>
          <w:tcPr>
            <w:tcW w:w="1306" w:type="dxa"/>
            <w:vMerge/>
          </w:tcPr>
          <w:p w14:paraId="50F9FF23" w14:textId="77777777" w:rsidR="00B32CA1" w:rsidRDefault="00B32CA1" w:rsidP="000F6B24">
            <w:pPr>
              <w:pStyle w:val="TableText"/>
              <w:rPr>
                <w:rtl/>
              </w:rPr>
            </w:pPr>
          </w:p>
        </w:tc>
        <w:tc>
          <w:tcPr>
            <w:tcW w:w="2970" w:type="dxa"/>
            <w:vMerge/>
          </w:tcPr>
          <w:p w14:paraId="21BDB137" w14:textId="77777777" w:rsidR="00B32CA1" w:rsidRDefault="00B32CA1" w:rsidP="000F6B24">
            <w:pPr>
              <w:pStyle w:val="TableText"/>
              <w:rPr>
                <w:rtl/>
              </w:rPr>
            </w:pPr>
          </w:p>
        </w:tc>
        <w:tc>
          <w:tcPr>
            <w:tcW w:w="4456" w:type="dxa"/>
            <w:tcBorders>
              <w:top w:val="nil"/>
              <w:bottom w:val="nil"/>
            </w:tcBorders>
          </w:tcPr>
          <w:p w14:paraId="05445A1C" w14:textId="77777777" w:rsidR="00B32CA1" w:rsidRDefault="00B32CA1" w:rsidP="00B32CA1">
            <w:pPr>
              <w:pStyle w:val="TableText"/>
              <w:numPr>
                <w:ilvl w:val="0"/>
                <w:numId w:val="70"/>
              </w:numPr>
              <w:ind w:left="340" w:hanging="340"/>
              <w:rPr>
                <w:rtl/>
              </w:rPr>
            </w:pPr>
            <w:r>
              <w:rPr>
                <w:rFonts w:hint="cs"/>
                <w:rtl/>
              </w:rPr>
              <w:t>בדיקה שבמענה לסעיף זה צורף תצהיר בהתאם לנדרש.</w:t>
            </w:r>
          </w:p>
        </w:tc>
      </w:tr>
      <w:tr w:rsidR="00B32CA1" w14:paraId="5F5423CC" w14:textId="77777777" w:rsidTr="000F6B24">
        <w:tc>
          <w:tcPr>
            <w:tcW w:w="1306" w:type="dxa"/>
          </w:tcPr>
          <w:p w14:paraId="304F9965" w14:textId="77777777" w:rsidR="00B32CA1" w:rsidRDefault="00B32CA1" w:rsidP="000F6B24">
            <w:pPr>
              <w:pStyle w:val="TableText"/>
              <w:rPr>
                <w:rtl/>
              </w:rPr>
            </w:pPr>
            <w:r>
              <w:rPr>
                <w:rFonts w:hint="cs"/>
                <w:rtl/>
              </w:rPr>
              <w:t>1.5.11</w:t>
            </w:r>
          </w:p>
        </w:tc>
        <w:tc>
          <w:tcPr>
            <w:tcW w:w="2970" w:type="dxa"/>
          </w:tcPr>
          <w:p w14:paraId="78BC76B4" w14:textId="77777777" w:rsidR="00B32CA1" w:rsidRDefault="00B32CA1" w:rsidP="000F6B24">
            <w:pPr>
              <w:pStyle w:val="TableText"/>
              <w:rPr>
                <w:rtl/>
              </w:rPr>
            </w:pPr>
            <w:r>
              <w:rPr>
                <w:rFonts w:hint="cs"/>
                <w:rtl/>
              </w:rPr>
              <w:t>תצהיר על היעדר הרשעות בגין העסקת עובדים זרים ושכר מינימום</w:t>
            </w:r>
          </w:p>
        </w:tc>
        <w:tc>
          <w:tcPr>
            <w:tcW w:w="4456" w:type="dxa"/>
          </w:tcPr>
          <w:p w14:paraId="7122CE60" w14:textId="77777777" w:rsidR="00B32CA1" w:rsidRDefault="00B32CA1" w:rsidP="000F6B24">
            <w:pPr>
              <w:pStyle w:val="TableText"/>
              <w:rPr>
                <w:rtl/>
              </w:rPr>
            </w:pPr>
            <w:r>
              <w:rPr>
                <w:rFonts w:hint="cs"/>
                <w:rtl/>
              </w:rPr>
              <w:t>בדיקה שבמענה לסעיף זה צורף תצהיר בהתאם לנדרש.</w:t>
            </w:r>
          </w:p>
        </w:tc>
      </w:tr>
      <w:tr w:rsidR="00B32CA1" w14:paraId="0C6B5770" w14:textId="77777777" w:rsidTr="000F6B24">
        <w:tc>
          <w:tcPr>
            <w:tcW w:w="1306" w:type="dxa"/>
          </w:tcPr>
          <w:p w14:paraId="39EE2ABE" w14:textId="77777777" w:rsidR="00B32CA1" w:rsidRDefault="00B32CA1" w:rsidP="000F6B24">
            <w:pPr>
              <w:pStyle w:val="TableText"/>
              <w:rPr>
                <w:rtl/>
              </w:rPr>
            </w:pPr>
            <w:r>
              <w:rPr>
                <w:rFonts w:hint="cs"/>
                <w:rtl/>
              </w:rPr>
              <w:t>1.5.12</w:t>
            </w:r>
          </w:p>
        </w:tc>
        <w:tc>
          <w:tcPr>
            <w:tcW w:w="2970" w:type="dxa"/>
          </w:tcPr>
          <w:p w14:paraId="00EA8881" w14:textId="77777777" w:rsidR="00B32CA1" w:rsidRDefault="00B32CA1" w:rsidP="000F6B24">
            <w:pPr>
              <w:pStyle w:val="TableText"/>
              <w:rPr>
                <w:rtl/>
              </w:rPr>
            </w:pPr>
            <w:bookmarkStart w:id="10" w:name="_Ref492565252"/>
            <w:bookmarkStart w:id="11" w:name="_Toc38794357"/>
            <w:r>
              <w:rPr>
                <w:rFonts w:hint="cs"/>
                <w:rtl/>
              </w:rPr>
              <w:t>הצהרה</w:t>
            </w:r>
            <w:r w:rsidRPr="00F50AEE">
              <w:rPr>
                <w:rFonts w:hint="cs"/>
                <w:rtl/>
              </w:rPr>
              <w:t xml:space="preserve"> בדבר העסקת עובדים עם מוגבלות</w:t>
            </w:r>
            <w:bookmarkEnd w:id="10"/>
            <w:bookmarkEnd w:id="11"/>
          </w:p>
        </w:tc>
        <w:tc>
          <w:tcPr>
            <w:tcW w:w="4456" w:type="dxa"/>
          </w:tcPr>
          <w:p w14:paraId="4083694C" w14:textId="77777777" w:rsidR="00B32CA1" w:rsidRDefault="00B32CA1" w:rsidP="000F6B24">
            <w:pPr>
              <w:pStyle w:val="TableText"/>
              <w:rPr>
                <w:rtl/>
              </w:rPr>
            </w:pPr>
            <w:r>
              <w:rPr>
                <w:rFonts w:hint="cs"/>
                <w:rtl/>
              </w:rPr>
              <w:t>בדיקה שבמענה לסעיף זה צורף תצהיר בהתאם לנדרש.</w:t>
            </w:r>
          </w:p>
        </w:tc>
      </w:tr>
      <w:tr w:rsidR="00B32CA1" w14:paraId="72BC375D" w14:textId="77777777" w:rsidTr="000F6B24">
        <w:tc>
          <w:tcPr>
            <w:tcW w:w="1306" w:type="dxa"/>
          </w:tcPr>
          <w:p w14:paraId="0D0625ED" w14:textId="77777777" w:rsidR="00B32CA1" w:rsidRDefault="00B32CA1" w:rsidP="000F6B24">
            <w:pPr>
              <w:pStyle w:val="TableText"/>
              <w:rPr>
                <w:rtl/>
              </w:rPr>
            </w:pPr>
            <w:r>
              <w:rPr>
                <w:rFonts w:hint="cs"/>
                <w:rtl/>
              </w:rPr>
              <w:t>1.5.13</w:t>
            </w:r>
          </w:p>
        </w:tc>
        <w:tc>
          <w:tcPr>
            <w:tcW w:w="2970" w:type="dxa"/>
          </w:tcPr>
          <w:p w14:paraId="3FE9BE74" w14:textId="77777777" w:rsidR="00B32CA1" w:rsidRDefault="00B32CA1" w:rsidP="000F6B24">
            <w:pPr>
              <w:pStyle w:val="TableText"/>
              <w:rPr>
                <w:rtl/>
              </w:rPr>
            </w:pPr>
            <w:bookmarkStart w:id="12" w:name="_Ref499035649"/>
            <w:bookmarkStart w:id="13" w:name="_Ref515986969"/>
            <w:bookmarkStart w:id="14" w:name="_Toc38794358"/>
            <w:r w:rsidRPr="0081347C">
              <w:rPr>
                <w:rFonts w:hint="cs"/>
                <w:rtl/>
              </w:rPr>
              <w:t>אישור יצרן/נציג מורשה</w:t>
            </w:r>
            <w:bookmarkEnd w:id="12"/>
            <w:r w:rsidRPr="0081347C">
              <w:rPr>
                <w:rFonts w:hint="cs"/>
                <w:rtl/>
              </w:rPr>
              <w:t xml:space="preserve"> בישראל של היצרן</w:t>
            </w:r>
            <w:bookmarkEnd w:id="13"/>
            <w:bookmarkEnd w:id="14"/>
          </w:p>
        </w:tc>
        <w:tc>
          <w:tcPr>
            <w:tcW w:w="4456" w:type="dxa"/>
          </w:tcPr>
          <w:p w14:paraId="053C3B51" w14:textId="77777777" w:rsidR="00B32CA1" w:rsidRDefault="00B32CA1" w:rsidP="000F6B24">
            <w:pPr>
              <w:pStyle w:val="TableText"/>
              <w:rPr>
                <w:rtl/>
              </w:rPr>
            </w:pPr>
            <w:r>
              <w:rPr>
                <w:rFonts w:hint="cs"/>
                <w:rtl/>
              </w:rPr>
              <w:t>בדיקה שבמענה לסעיף זה צורף סימוכין בהתאם לנדרש.</w:t>
            </w:r>
          </w:p>
        </w:tc>
      </w:tr>
      <w:tr w:rsidR="00B32CA1" w14:paraId="5EA61BB3" w14:textId="77777777" w:rsidTr="000F6B24">
        <w:tc>
          <w:tcPr>
            <w:tcW w:w="1306" w:type="dxa"/>
          </w:tcPr>
          <w:p w14:paraId="39A4D9AE" w14:textId="77777777" w:rsidR="00B32CA1" w:rsidRDefault="00B32CA1" w:rsidP="000F6B24">
            <w:pPr>
              <w:pStyle w:val="TableText"/>
              <w:rPr>
                <w:rtl/>
              </w:rPr>
            </w:pPr>
            <w:r>
              <w:rPr>
                <w:rFonts w:hint="cs"/>
                <w:rtl/>
              </w:rPr>
              <w:t>1.5.14</w:t>
            </w:r>
          </w:p>
        </w:tc>
        <w:tc>
          <w:tcPr>
            <w:tcW w:w="2970" w:type="dxa"/>
          </w:tcPr>
          <w:p w14:paraId="043FBB76" w14:textId="77777777" w:rsidR="00B32CA1" w:rsidRPr="0081347C" w:rsidRDefault="00B32CA1" w:rsidP="000F6B24">
            <w:pPr>
              <w:pStyle w:val="TableText"/>
              <w:rPr>
                <w:rtl/>
              </w:rPr>
            </w:pPr>
            <w:bookmarkStart w:id="15" w:name="_Ref492567547"/>
            <w:bookmarkStart w:id="16" w:name="_Toc38794359"/>
            <w:r>
              <w:rPr>
                <w:rFonts w:hint="cs"/>
                <w:rtl/>
              </w:rPr>
              <w:t>מדיניות שירות תחזוקה וחלקי חילוף</w:t>
            </w:r>
            <w:bookmarkEnd w:id="15"/>
            <w:bookmarkEnd w:id="16"/>
          </w:p>
        </w:tc>
        <w:tc>
          <w:tcPr>
            <w:tcW w:w="4456" w:type="dxa"/>
          </w:tcPr>
          <w:p w14:paraId="1C0749C7" w14:textId="77777777" w:rsidR="00B32CA1" w:rsidRDefault="00B32CA1" w:rsidP="000F6B24">
            <w:pPr>
              <w:pStyle w:val="TableText"/>
              <w:rPr>
                <w:rtl/>
              </w:rPr>
            </w:pPr>
            <w:r>
              <w:rPr>
                <w:rFonts w:hint="cs"/>
                <w:rtl/>
              </w:rPr>
              <w:t>בדיקה שבמענה לסעיף זה צורף סימוכין בהתאם לנדרש.</w:t>
            </w:r>
          </w:p>
        </w:tc>
      </w:tr>
      <w:tr w:rsidR="00B32CA1" w14:paraId="41567E13" w14:textId="77777777" w:rsidTr="000F6B24">
        <w:tc>
          <w:tcPr>
            <w:tcW w:w="1306" w:type="dxa"/>
          </w:tcPr>
          <w:p w14:paraId="25819C03" w14:textId="77777777" w:rsidR="00B32CA1" w:rsidRDefault="00B32CA1" w:rsidP="000F6B24">
            <w:pPr>
              <w:pStyle w:val="TableText"/>
              <w:rPr>
                <w:rtl/>
              </w:rPr>
            </w:pPr>
            <w:r>
              <w:rPr>
                <w:rFonts w:hint="cs"/>
                <w:rtl/>
              </w:rPr>
              <w:t>1.5.15</w:t>
            </w:r>
          </w:p>
        </w:tc>
        <w:tc>
          <w:tcPr>
            <w:tcW w:w="2970" w:type="dxa"/>
          </w:tcPr>
          <w:p w14:paraId="784AEDD6" w14:textId="77777777" w:rsidR="00B32CA1" w:rsidRDefault="00B32CA1" w:rsidP="000F6B24">
            <w:pPr>
              <w:pStyle w:val="TableText"/>
              <w:rPr>
                <w:rtl/>
              </w:rPr>
            </w:pPr>
            <w:bookmarkStart w:id="17" w:name="_Ref499047686"/>
            <w:r w:rsidRPr="005D724D">
              <w:rPr>
                <w:rFonts w:hint="cs"/>
                <w:rtl/>
              </w:rPr>
              <w:t>החזקה ברישוי לעוסק בתחום</w:t>
            </w:r>
            <w:bookmarkEnd w:id="17"/>
          </w:p>
        </w:tc>
        <w:tc>
          <w:tcPr>
            <w:tcW w:w="4456" w:type="dxa"/>
          </w:tcPr>
          <w:p w14:paraId="6D932745" w14:textId="77777777" w:rsidR="00B32CA1" w:rsidRDefault="00B32CA1" w:rsidP="000F6B24">
            <w:pPr>
              <w:pStyle w:val="TableText"/>
              <w:rPr>
                <w:rtl/>
              </w:rPr>
            </w:pPr>
            <w:r>
              <w:rPr>
                <w:rFonts w:hint="cs"/>
                <w:rtl/>
              </w:rPr>
              <w:t>-</w:t>
            </w:r>
          </w:p>
        </w:tc>
      </w:tr>
      <w:tr w:rsidR="00B32CA1" w14:paraId="399B9FA5" w14:textId="77777777" w:rsidTr="000F6B24">
        <w:tc>
          <w:tcPr>
            <w:tcW w:w="1306" w:type="dxa"/>
          </w:tcPr>
          <w:p w14:paraId="2E2F6A0F" w14:textId="77777777" w:rsidR="00B32CA1" w:rsidRDefault="00B32CA1" w:rsidP="000F6B24">
            <w:pPr>
              <w:pStyle w:val="TableText"/>
              <w:rPr>
                <w:rtl/>
              </w:rPr>
            </w:pPr>
            <w:r>
              <w:rPr>
                <w:rFonts w:hint="cs"/>
                <w:rtl/>
              </w:rPr>
              <w:t>1.5.16</w:t>
            </w:r>
          </w:p>
        </w:tc>
        <w:tc>
          <w:tcPr>
            <w:tcW w:w="2970" w:type="dxa"/>
          </w:tcPr>
          <w:p w14:paraId="6C047C0A" w14:textId="77777777" w:rsidR="00B32CA1" w:rsidRPr="005D724D" w:rsidRDefault="00B32CA1" w:rsidP="000F6B24">
            <w:pPr>
              <w:pStyle w:val="TableText"/>
              <w:rPr>
                <w:rtl/>
              </w:rPr>
            </w:pPr>
            <w:r>
              <w:rPr>
                <w:rFonts w:hint="cs"/>
                <w:rtl/>
              </w:rPr>
              <w:t>זכויות קניין רוחני של המשרד</w:t>
            </w:r>
          </w:p>
        </w:tc>
        <w:tc>
          <w:tcPr>
            <w:tcW w:w="4456" w:type="dxa"/>
          </w:tcPr>
          <w:p w14:paraId="03178D7D" w14:textId="77777777" w:rsidR="00B32CA1" w:rsidRDefault="00B32CA1" w:rsidP="000F6B24">
            <w:pPr>
              <w:pStyle w:val="TableText"/>
              <w:rPr>
                <w:rtl/>
              </w:rPr>
            </w:pPr>
            <w:r>
              <w:rPr>
                <w:rFonts w:hint="cs"/>
                <w:rtl/>
              </w:rPr>
              <w:t>-</w:t>
            </w:r>
          </w:p>
        </w:tc>
      </w:tr>
      <w:tr w:rsidR="00B32CA1" w14:paraId="642925DD" w14:textId="77777777" w:rsidTr="000F6B24">
        <w:tc>
          <w:tcPr>
            <w:tcW w:w="1306" w:type="dxa"/>
          </w:tcPr>
          <w:p w14:paraId="22484F5E" w14:textId="77777777" w:rsidR="00B32CA1" w:rsidRDefault="00B32CA1" w:rsidP="000F6B24">
            <w:pPr>
              <w:pStyle w:val="TableText"/>
              <w:rPr>
                <w:rtl/>
              </w:rPr>
            </w:pPr>
            <w:r>
              <w:rPr>
                <w:rFonts w:hint="cs"/>
                <w:rtl/>
              </w:rPr>
              <w:t>1.5.17</w:t>
            </w:r>
          </w:p>
        </w:tc>
        <w:tc>
          <w:tcPr>
            <w:tcW w:w="2970" w:type="dxa"/>
          </w:tcPr>
          <w:p w14:paraId="4B198C22" w14:textId="77777777" w:rsidR="00B32CA1" w:rsidRDefault="00B32CA1" w:rsidP="000F6B24">
            <w:pPr>
              <w:pStyle w:val="TableText"/>
              <w:rPr>
                <w:rtl/>
              </w:rPr>
            </w:pPr>
            <w:r>
              <w:rPr>
                <w:rFonts w:hint="cs"/>
                <w:rtl/>
              </w:rPr>
              <w:t>הסמכה לתקן רשמי/לא רשמי</w:t>
            </w:r>
          </w:p>
        </w:tc>
        <w:tc>
          <w:tcPr>
            <w:tcW w:w="4456" w:type="dxa"/>
          </w:tcPr>
          <w:p w14:paraId="2E21DD07" w14:textId="77777777" w:rsidR="00B32CA1" w:rsidRDefault="00B32CA1" w:rsidP="000F6B24">
            <w:pPr>
              <w:pStyle w:val="TableText"/>
              <w:rPr>
                <w:rtl/>
              </w:rPr>
            </w:pPr>
            <w:r>
              <w:rPr>
                <w:rFonts w:hint="cs"/>
                <w:rtl/>
              </w:rPr>
              <w:t>-</w:t>
            </w:r>
          </w:p>
        </w:tc>
      </w:tr>
      <w:tr w:rsidR="00B32CA1" w14:paraId="7B7993EA" w14:textId="77777777" w:rsidTr="000F6B24">
        <w:tc>
          <w:tcPr>
            <w:tcW w:w="1306" w:type="dxa"/>
          </w:tcPr>
          <w:p w14:paraId="199E84B3" w14:textId="77777777" w:rsidR="00B32CA1" w:rsidRDefault="00B32CA1" w:rsidP="000F6B24">
            <w:pPr>
              <w:pStyle w:val="TableText"/>
              <w:rPr>
                <w:rtl/>
              </w:rPr>
            </w:pPr>
            <w:r>
              <w:rPr>
                <w:rFonts w:hint="cs"/>
                <w:rtl/>
              </w:rPr>
              <w:t>1.5.18</w:t>
            </w:r>
          </w:p>
        </w:tc>
        <w:tc>
          <w:tcPr>
            <w:tcW w:w="2970" w:type="dxa"/>
          </w:tcPr>
          <w:p w14:paraId="715592B4" w14:textId="77777777" w:rsidR="00B32CA1" w:rsidRDefault="00B32CA1" w:rsidP="000F6B24">
            <w:pPr>
              <w:pStyle w:val="TableText"/>
              <w:rPr>
                <w:rtl/>
              </w:rPr>
            </w:pPr>
            <w:r w:rsidRPr="00487E85">
              <w:rPr>
                <w:rtl/>
              </w:rPr>
              <w:t>תצהיר בדבר התחייבות מציעים במכרז (הצהרה כללית)</w:t>
            </w:r>
          </w:p>
        </w:tc>
        <w:tc>
          <w:tcPr>
            <w:tcW w:w="4456" w:type="dxa"/>
          </w:tcPr>
          <w:p w14:paraId="7AE9EEC2" w14:textId="77777777" w:rsidR="00B32CA1" w:rsidRDefault="00B32CA1" w:rsidP="000F6B24">
            <w:pPr>
              <w:pStyle w:val="TableText"/>
              <w:rPr>
                <w:rtl/>
              </w:rPr>
            </w:pPr>
            <w:r>
              <w:rPr>
                <w:rFonts w:hint="cs"/>
                <w:rtl/>
              </w:rPr>
              <w:t>בדיקה שבמענה לסעיף זה צורף תצהיר בהתאם לנדרש.</w:t>
            </w:r>
          </w:p>
        </w:tc>
      </w:tr>
    </w:tbl>
    <w:p w14:paraId="022C7990" w14:textId="77777777" w:rsidR="00B32CA1" w:rsidRPr="00836452" w:rsidRDefault="00B32CA1" w:rsidP="00B32CA1">
      <w:pPr>
        <w:pStyle w:val="NumberList0"/>
        <w:pageBreakBefore/>
        <w:numPr>
          <w:ilvl w:val="0"/>
          <w:numId w:val="0"/>
        </w:numPr>
        <w:ind w:left="357"/>
        <w:rPr>
          <w:b/>
          <w:bCs/>
          <w:u w:val="single"/>
          <w:rtl/>
        </w:rPr>
      </w:pPr>
      <w:r w:rsidRPr="00836452">
        <w:rPr>
          <w:rFonts w:hint="cs"/>
          <w:b/>
          <w:bCs/>
          <w:u w:val="single"/>
          <w:rtl/>
        </w:rPr>
        <w:lastRenderedPageBreak/>
        <w:t>דרישות סף טכנולוגיות</w:t>
      </w:r>
    </w:p>
    <w:p w14:paraId="7F403F08" w14:textId="77777777" w:rsidR="00B32CA1" w:rsidRDefault="00B32CA1" w:rsidP="00B32CA1">
      <w:pPr>
        <w:pStyle w:val="Para10"/>
        <w:rPr>
          <w:rtl/>
        </w:rPr>
      </w:pPr>
      <w:r>
        <w:rPr>
          <w:rFonts w:hint="cs"/>
          <w:rtl/>
        </w:rPr>
        <w:t>במכרז זה אין דרישות סף טכנולוגיות.</w:t>
      </w:r>
    </w:p>
    <w:p w14:paraId="5EBF1F2D" w14:textId="77777777" w:rsidR="00B32CA1" w:rsidRPr="00836452" w:rsidRDefault="00B32CA1" w:rsidP="00B32CA1">
      <w:pPr>
        <w:pStyle w:val="NumberList0"/>
        <w:numPr>
          <w:ilvl w:val="0"/>
          <w:numId w:val="0"/>
        </w:numPr>
        <w:ind w:left="357"/>
        <w:rPr>
          <w:b/>
          <w:bCs/>
          <w:u w:val="single"/>
          <w:rtl/>
        </w:rPr>
      </w:pPr>
      <w:r w:rsidRPr="00836452">
        <w:rPr>
          <w:rFonts w:hint="cs"/>
          <w:b/>
          <w:bCs/>
          <w:u w:val="single"/>
          <w:rtl/>
        </w:rPr>
        <w:t>איכות ההצעה</w:t>
      </w:r>
    </w:p>
    <w:p w14:paraId="651BE945" w14:textId="77777777" w:rsidR="00B32CA1" w:rsidRDefault="00B32CA1" w:rsidP="00B32CA1">
      <w:pPr>
        <w:pStyle w:val="Para10"/>
        <w:rPr>
          <w:rtl/>
        </w:rPr>
      </w:pPr>
      <w:r>
        <w:rPr>
          <w:rFonts w:hint="cs"/>
          <w:rtl/>
        </w:rPr>
        <w:t>במכרז זה אין הערכת איכות.</w:t>
      </w:r>
    </w:p>
    <w:p w14:paraId="7AD0F9CB" w14:textId="77777777" w:rsidR="00B32CA1" w:rsidRPr="00836452" w:rsidRDefault="00B32CA1" w:rsidP="00B32CA1">
      <w:pPr>
        <w:pStyle w:val="NumberList0"/>
        <w:numPr>
          <w:ilvl w:val="0"/>
          <w:numId w:val="0"/>
        </w:numPr>
        <w:ind w:left="357"/>
        <w:rPr>
          <w:b/>
          <w:bCs/>
          <w:u w:val="single"/>
          <w:rtl/>
        </w:rPr>
      </w:pPr>
      <w:r w:rsidRPr="00836452">
        <w:rPr>
          <w:rFonts w:hint="cs"/>
          <w:b/>
          <w:bCs/>
          <w:u w:val="single"/>
          <w:rtl/>
        </w:rPr>
        <w:t>עלות ההצעה</w:t>
      </w:r>
    </w:p>
    <w:p w14:paraId="3E0BD902" w14:textId="77777777" w:rsidR="00B32CA1" w:rsidRDefault="00B32CA1" w:rsidP="00B32CA1">
      <w:pPr>
        <w:pStyle w:val="Para10"/>
        <w:rPr>
          <w:rtl/>
        </w:rPr>
      </w:pPr>
      <w:r>
        <w:rPr>
          <w:rFonts w:hint="cs"/>
          <w:rtl/>
        </w:rPr>
        <w:t xml:space="preserve">פתיחת מעטפה 2 </w:t>
      </w:r>
      <w:r>
        <w:rPr>
          <w:rtl/>
        </w:rPr>
        <w:t>–</w:t>
      </w:r>
      <w:r>
        <w:rPr>
          <w:rFonts w:hint="cs"/>
          <w:rtl/>
        </w:rPr>
        <w:t xml:space="preserve"> הצעת מחיר ובדיקת מענה המציע.</w:t>
      </w:r>
    </w:p>
    <w:p w14:paraId="5242834E" w14:textId="77777777" w:rsidR="001D615A" w:rsidRDefault="001D615A" w:rsidP="00060348">
      <w:pPr>
        <w:pStyle w:val="Para0"/>
        <w:spacing w:before="0"/>
        <w:rPr>
          <w:rtl/>
        </w:rPr>
      </w:pPr>
    </w:p>
    <w:sectPr w:rsidR="001D615A" w:rsidSect="00555D9D">
      <w:headerReference w:type="default" r:id="rId11"/>
      <w:footerReference w:type="default" r:id="rId12"/>
      <w:headerReference w:type="first" r:id="rId13"/>
      <w:footerReference w:type="first" r:id="rId14"/>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3898E" w16cid:durableId="2043B801"/>
  <w16cid:commentId w16cid:paraId="07D0B365" w16cid:durableId="204474F7"/>
  <w16cid:commentId w16cid:paraId="281B285B" w16cid:durableId="2043B802"/>
  <w16cid:commentId w16cid:paraId="594EC8B4" w16cid:durableId="2043BA4C"/>
  <w16cid:commentId w16cid:paraId="02082C75" w16cid:durableId="2043B803"/>
  <w16cid:commentId w16cid:paraId="4F91081C" w16cid:durableId="2044754E"/>
  <w16cid:commentId w16cid:paraId="4DB5EBF5" w16cid:durableId="2043B804"/>
  <w16cid:commentId w16cid:paraId="50E4BD43" w16cid:durableId="2043B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01E5D" w14:textId="77777777" w:rsidR="00C41372" w:rsidRDefault="00C41372" w:rsidP="001B29DC">
      <w:r>
        <w:separator/>
      </w:r>
    </w:p>
  </w:endnote>
  <w:endnote w:type="continuationSeparator" w:id="0">
    <w:p w14:paraId="115DC47E" w14:textId="77777777" w:rsidR="00C41372" w:rsidRDefault="00C4137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FF869" w14:textId="77777777" w:rsidR="00AE127D" w:rsidRDefault="00AE127D" w:rsidP="00555D9D">
    <w:pPr>
      <w:pStyle w:val="Para0"/>
    </w:pPr>
  </w:p>
  <w:tbl>
    <w:tblPr>
      <w:bidiVisual/>
      <w:tblW w:w="9299" w:type="dxa"/>
      <w:tblLook w:val="04A0" w:firstRow="1" w:lastRow="0" w:firstColumn="1" w:lastColumn="0" w:noHBand="0" w:noVBand="1"/>
    </w:tblPr>
    <w:tblGrid>
      <w:gridCol w:w="9299"/>
    </w:tblGrid>
    <w:tr w:rsidR="00AE127D" w:rsidRPr="00E72D35" w14:paraId="19653785" w14:textId="77777777" w:rsidTr="00FA243F">
      <w:tc>
        <w:tcPr>
          <w:tcW w:w="9072" w:type="dxa"/>
        </w:tcPr>
        <w:p w14:paraId="0E20BFA8" w14:textId="1A49D7F2" w:rsidR="00AE127D" w:rsidRPr="00E72D35" w:rsidRDefault="00AE127D" w:rsidP="00555D9D">
          <w:pPr>
            <w:pStyle w:val="af"/>
            <w:spacing w:line="276" w:lineRule="auto"/>
            <w:ind w:right="227"/>
            <w:jc w:val="right"/>
            <w:rPr>
              <w:rFonts w:ascii="David" w:hAnsi="David"/>
              <w:sz w:val="18"/>
              <w:szCs w:val="18"/>
              <w:rtl/>
            </w:rPr>
          </w:pPr>
          <w:r w:rsidRPr="00E72D35">
            <w:rPr>
              <w:rFonts w:ascii="David" w:hAnsi="David"/>
              <w:sz w:val="18"/>
              <w:szCs w:val="18"/>
              <w:rtl/>
            </w:rPr>
            <w:t xml:space="preserve">עמוד </w:t>
          </w:r>
          <w:r w:rsidRPr="00E72D35">
            <w:rPr>
              <w:rFonts w:ascii="David" w:hAnsi="David"/>
              <w:sz w:val="18"/>
              <w:szCs w:val="18"/>
              <w:rtl/>
            </w:rPr>
            <w:fldChar w:fldCharType="begin"/>
          </w:r>
          <w:r w:rsidRPr="00E72D35">
            <w:rPr>
              <w:rFonts w:ascii="David" w:hAnsi="David"/>
              <w:sz w:val="18"/>
              <w:szCs w:val="18"/>
              <w:rtl/>
            </w:rPr>
            <w:instrText xml:space="preserve"> </w:instrText>
          </w:r>
          <w:r w:rsidRPr="00E72D35">
            <w:rPr>
              <w:rFonts w:ascii="David" w:hAnsi="David"/>
              <w:sz w:val="18"/>
              <w:szCs w:val="18"/>
            </w:rPr>
            <w:instrText>PAGE</w:instrText>
          </w:r>
          <w:r w:rsidRPr="00E72D35">
            <w:rPr>
              <w:rFonts w:ascii="David" w:hAnsi="David"/>
              <w:sz w:val="18"/>
              <w:szCs w:val="18"/>
              <w:rtl/>
            </w:rPr>
            <w:instrText xml:space="preserve">  \* </w:instrText>
          </w:r>
          <w:r w:rsidRPr="00E72D35">
            <w:rPr>
              <w:rFonts w:ascii="David" w:hAnsi="David"/>
              <w:sz w:val="18"/>
              <w:szCs w:val="18"/>
            </w:rPr>
            <w:instrText>MERGEFORMAT</w:instrText>
          </w:r>
          <w:r w:rsidRPr="00E72D35">
            <w:rPr>
              <w:rFonts w:ascii="David" w:hAnsi="David"/>
              <w:sz w:val="18"/>
              <w:szCs w:val="18"/>
              <w:rtl/>
            </w:rPr>
            <w:instrText xml:space="preserve"> </w:instrText>
          </w:r>
          <w:r w:rsidRPr="00E72D35">
            <w:rPr>
              <w:rFonts w:ascii="David" w:hAnsi="David"/>
              <w:sz w:val="18"/>
              <w:szCs w:val="18"/>
              <w:rtl/>
            </w:rPr>
            <w:fldChar w:fldCharType="separate"/>
          </w:r>
          <w:r w:rsidR="000C1D97">
            <w:rPr>
              <w:rFonts w:ascii="David" w:hAnsi="David"/>
              <w:noProof/>
              <w:sz w:val="18"/>
              <w:szCs w:val="18"/>
              <w:rtl/>
            </w:rPr>
            <w:t>2</w:t>
          </w:r>
          <w:r w:rsidRPr="00E72D35">
            <w:rPr>
              <w:rFonts w:ascii="David" w:hAnsi="David"/>
              <w:sz w:val="18"/>
              <w:szCs w:val="18"/>
              <w:rtl/>
            </w:rPr>
            <w:fldChar w:fldCharType="end"/>
          </w:r>
          <w:r w:rsidRPr="00E72D35">
            <w:rPr>
              <w:rFonts w:ascii="David" w:hAnsi="David"/>
              <w:sz w:val="18"/>
              <w:szCs w:val="18"/>
              <w:rtl/>
            </w:rPr>
            <w:t xml:space="preserve"> מתוך </w:t>
          </w:r>
          <w:r w:rsidRPr="00E72D35">
            <w:rPr>
              <w:rFonts w:ascii="David" w:hAnsi="David"/>
              <w:sz w:val="18"/>
              <w:szCs w:val="18"/>
              <w:rtl/>
            </w:rPr>
            <w:fldChar w:fldCharType="begin"/>
          </w:r>
          <w:r w:rsidRPr="00E72D35">
            <w:rPr>
              <w:rFonts w:ascii="David" w:hAnsi="David"/>
              <w:sz w:val="18"/>
              <w:szCs w:val="18"/>
              <w:rtl/>
            </w:rPr>
            <w:instrText xml:space="preserve"> </w:instrText>
          </w:r>
          <w:r w:rsidRPr="00E72D35">
            <w:rPr>
              <w:rFonts w:ascii="David" w:hAnsi="David"/>
              <w:sz w:val="18"/>
              <w:szCs w:val="18"/>
            </w:rPr>
            <w:instrText>NUMPAGES</w:instrText>
          </w:r>
          <w:r w:rsidRPr="00E72D35">
            <w:rPr>
              <w:rFonts w:ascii="David" w:hAnsi="David"/>
              <w:sz w:val="18"/>
              <w:szCs w:val="18"/>
              <w:rtl/>
            </w:rPr>
            <w:instrText xml:space="preserve"> </w:instrText>
          </w:r>
          <w:r w:rsidRPr="00E72D35">
            <w:rPr>
              <w:rFonts w:ascii="David" w:hAnsi="David"/>
              <w:sz w:val="18"/>
              <w:szCs w:val="18"/>
              <w:rtl/>
            </w:rPr>
            <w:fldChar w:fldCharType="separate"/>
          </w:r>
          <w:r w:rsidR="000C1D97">
            <w:rPr>
              <w:rFonts w:ascii="David" w:hAnsi="David"/>
              <w:noProof/>
              <w:sz w:val="18"/>
              <w:szCs w:val="18"/>
              <w:rtl/>
            </w:rPr>
            <w:t>30</w:t>
          </w:r>
          <w:r w:rsidRPr="00E72D35">
            <w:rPr>
              <w:rFonts w:ascii="David" w:hAnsi="David"/>
              <w:sz w:val="18"/>
              <w:szCs w:val="18"/>
              <w:rtl/>
            </w:rPr>
            <w:fldChar w:fldCharType="end"/>
          </w:r>
        </w:p>
      </w:tc>
    </w:tr>
  </w:tbl>
  <w:p w14:paraId="2F03773A" w14:textId="77777777" w:rsidR="00AE127D" w:rsidRPr="00EC5824" w:rsidRDefault="00AE127D" w:rsidP="00555D9D">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773DE" w14:textId="77777777" w:rsidR="00AE127D" w:rsidRDefault="00AE127D" w:rsidP="00555D9D">
    <w:pPr>
      <w:pStyle w:val="Para0"/>
    </w:pPr>
  </w:p>
  <w:tbl>
    <w:tblPr>
      <w:tblStyle w:val="ae"/>
      <w:bidiVisual/>
      <w:tblW w:w="9299" w:type="dxa"/>
      <w:jc w:val="center"/>
      <w:tblLook w:val="04A0" w:firstRow="1" w:lastRow="0" w:firstColumn="1" w:lastColumn="0" w:noHBand="0" w:noVBand="1"/>
    </w:tblPr>
    <w:tblGrid>
      <w:gridCol w:w="9299"/>
    </w:tblGrid>
    <w:tr w:rsidR="00AE127D" w14:paraId="37948177" w14:textId="77777777" w:rsidTr="00555D9D">
      <w:trPr>
        <w:jc w:val="center"/>
      </w:trPr>
      <w:tc>
        <w:tcPr>
          <w:tcW w:w="9299" w:type="dxa"/>
        </w:tcPr>
        <w:p w14:paraId="3819245B" w14:textId="77777777" w:rsidR="00AE127D" w:rsidRDefault="00AE127D" w:rsidP="00555D9D">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AE127D" w:rsidRPr="00555D9D" w:rsidRDefault="00AE127D" w:rsidP="00555D9D">
    <w:pPr>
      <w:pStyle w:val="Para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2707C" w14:textId="77777777" w:rsidR="00C41372" w:rsidRDefault="00C41372" w:rsidP="001B29DC">
      <w:r>
        <w:separator/>
      </w:r>
    </w:p>
  </w:footnote>
  <w:footnote w:type="continuationSeparator" w:id="0">
    <w:p w14:paraId="0C5D45F8" w14:textId="77777777" w:rsidR="00C41372" w:rsidRDefault="00C41372"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C86F6" w14:textId="77777777" w:rsidR="00AE127D" w:rsidRDefault="00AE127D" w:rsidP="00555D9D">
    <w:pPr>
      <w:pStyle w:val="Para0"/>
    </w:pPr>
  </w:p>
  <w:tbl>
    <w:tblPr>
      <w:bidiVisual/>
      <w:tblW w:w="9299" w:type="dxa"/>
      <w:jc w:val="center"/>
      <w:tblLook w:val="04A0" w:firstRow="1" w:lastRow="0" w:firstColumn="1" w:lastColumn="0" w:noHBand="0" w:noVBand="1"/>
    </w:tblPr>
    <w:tblGrid>
      <w:gridCol w:w="5606"/>
      <w:gridCol w:w="2657"/>
      <w:gridCol w:w="1036"/>
    </w:tblGrid>
    <w:tr w:rsidR="00AE127D" w:rsidRPr="004A0C50" w14:paraId="0533AA08" w14:textId="77777777" w:rsidTr="00FA243F">
      <w:trPr>
        <w:jc w:val="center"/>
      </w:trPr>
      <w:tc>
        <w:tcPr>
          <w:tcW w:w="5386" w:type="dxa"/>
        </w:tcPr>
        <w:p w14:paraId="13DAEC76" w14:textId="63363933" w:rsidR="00AE127D" w:rsidRPr="00E72D35" w:rsidRDefault="00AE127D" w:rsidP="00555D9D">
          <w:pPr>
            <w:pStyle w:val="af"/>
            <w:spacing w:line="276" w:lineRule="auto"/>
            <w:ind w:right="227"/>
            <w:jc w:val="both"/>
            <w:rPr>
              <w:rFonts w:ascii="David" w:hAnsi="David"/>
              <w:sz w:val="18"/>
              <w:szCs w:val="18"/>
              <w:rtl/>
            </w:rPr>
          </w:pPr>
          <w:r w:rsidRPr="00E72D35">
            <w:rPr>
              <w:rFonts w:ascii="David" w:hAnsi="David"/>
              <w:sz w:val="18"/>
              <w:szCs w:val="18"/>
              <w:rtl/>
            </w:rPr>
            <w:t xml:space="preserve">מכרז </w:t>
          </w:r>
          <w:r w:rsidRPr="00E72D35">
            <w:rPr>
              <w:rFonts w:ascii="David" w:hAnsi="David"/>
              <w:sz w:val="18"/>
              <w:szCs w:val="18"/>
              <w:rtl/>
            </w:rPr>
            <w:fldChar w:fldCharType="begin"/>
          </w:r>
          <w:r w:rsidRPr="00E72D35">
            <w:rPr>
              <w:rFonts w:ascii="David" w:hAnsi="David"/>
              <w:sz w:val="18"/>
              <w:szCs w:val="18"/>
              <w:rtl/>
            </w:rPr>
            <w:instrText xml:space="preserve"> </w:instrText>
          </w:r>
          <w:r w:rsidRPr="00E72D35">
            <w:rPr>
              <w:rFonts w:ascii="David" w:hAnsi="David"/>
              <w:sz w:val="18"/>
              <w:szCs w:val="18"/>
            </w:rPr>
            <w:instrText>DOCPROPERTY</w:instrText>
          </w:r>
          <w:r w:rsidRPr="00E72D35">
            <w:rPr>
              <w:rFonts w:ascii="David" w:hAnsi="David"/>
              <w:sz w:val="18"/>
              <w:szCs w:val="18"/>
              <w:rtl/>
            </w:rPr>
            <w:instrText xml:space="preserve">  סוג_המכרז  \* </w:instrText>
          </w:r>
          <w:r w:rsidRPr="00E72D35">
            <w:rPr>
              <w:rFonts w:ascii="David" w:hAnsi="David"/>
              <w:sz w:val="18"/>
              <w:szCs w:val="18"/>
            </w:rPr>
            <w:instrText>MERGEFORMAT</w:instrText>
          </w:r>
          <w:r w:rsidRPr="00E72D35">
            <w:rPr>
              <w:rFonts w:ascii="David" w:hAnsi="David"/>
              <w:sz w:val="18"/>
              <w:szCs w:val="18"/>
              <w:rtl/>
            </w:rPr>
            <w:instrText xml:space="preserve"> </w:instrText>
          </w:r>
          <w:r w:rsidRPr="00E72D35">
            <w:rPr>
              <w:rFonts w:ascii="David" w:hAnsi="David"/>
              <w:sz w:val="18"/>
              <w:szCs w:val="18"/>
              <w:rtl/>
            </w:rPr>
            <w:fldChar w:fldCharType="separate"/>
          </w:r>
          <w:r w:rsidR="00305A97">
            <w:rPr>
              <w:rFonts w:ascii="David" w:hAnsi="David"/>
              <w:sz w:val="18"/>
              <w:szCs w:val="18"/>
              <w:rtl/>
            </w:rPr>
            <w:t>פומבי</w:t>
          </w:r>
          <w:r w:rsidRPr="00E72D35">
            <w:rPr>
              <w:rFonts w:ascii="David" w:hAnsi="David"/>
              <w:sz w:val="18"/>
              <w:szCs w:val="18"/>
              <w:rtl/>
            </w:rPr>
            <w:fldChar w:fldCharType="end"/>
          </w:r>
          <w:r w:rsidRPr="00E72D35">
            <w:rPr>
              <w:rFonts w:ascii="David" w:hAnsi="David"/>
              <w:sz w:val="18"/>
              <w:szCs w:val="18"/>
              <w:rtl/>
            </w:rPr>
            <w:t xml:space="preserve"> </w:t>
          </w:r>
          <w:r w:rsidRPr="00E72D35">
            <w:rPr>
              <w:rFonts w:ascii="David" w:hAnsi="David"/>
              <w:sz w:val="18"/>
              <w:szCs w:val="18"/>
              <w:rtl/>
            </w:rPr>
            <w:fldChar w:fldCharType="begin"/>
          </w:r>
          <w:r w:rsidRPr="00E72D35">
            <w:rPr>
              <w:rFonts w:ascii="David" w:hAnsi="David"/>
              <w:sz w:val="18"/>
              <w:szCs w:val="18"/>
              <w:rtl/>
            </w:rPr>
            <w:instrText xml:space="preserve"> </w:instrText>
          </w:r>
          <w:r w:rsidRPr="00E72D35">
            <w:rPr>
              <w:rFonts w:ascii="David" w:hAnsi="David"/>
              <w:sz w:val="18"/>
              <w:szCs w:val="18"/>
            </w:rPr>
            <w:instrText>DOCPROPERTY</w:instrText>
          </w:r>
          <w:r w:rsidRPr="00E72D35">
            <w:rPr>
              <w:rFonts w:ascii="David" w:hAnsi="David"/>
              <w:sz w:val="18"/>
              <w:szCs w:val="18"/>
              <w:rtl/>
            </w:rPr>
            <w:instrText xml:space="preserve">  מזהה_המכרז </w:instrText>
          </w:r>
          <w:r w:rsidRPr="00E72D35">
            <w:rPr>
              <w:rFonts w:ascii="David" w:hAnsi="David"/>
              <w:sz w:val="18"/>
              <w:szCs w:val="18"/>
              <w:rtl/>
            </w:rPr>
            <w:fldChar w:fldCharType="separate"/>
          </w:r>
          <w:r w:rsidR="00305A97">
            <w:rPr>
              <w:rFonts w:ascii="David" w:hAnsi="David"/>
              <w:sz w:val="18"/>
              <w:szCs w:val="18"/>
              <w:rtl/>
            </w:rPr>
            <w:t>12-2021</w:t>
          </w:r>
          <w:r w:rsidRPr="00E72D35">
            <w:rPr>
              <w:rFonts w:ascii="David" w:hAnsi="David"/>
              <w:sz w:val="18"/>
              <w:szCs w:val="18"/>
              <w:rtl/>
            </w:rPr>
            <w:fldChar w:fldCharType="end"/>
          </w:r>
          <w:r w:rsidRPr="00E72D35">
            <w:rPr>
              <w:rFonts w:ascii="David" w:hAnsi="David"/>
              <w:sz w:val="18"/>
              <w:szCs w:val="18"/>
              <w:rtl/>
            </w:rPr>
            <w:t xml:space="preserve"> </w:t>
          </w:r>
          <w:r w:rsidRPr="00E72D35">
            <w:rPr>
              <w:rFonts w:ascii="David" w:hAnsi="David"/>
              <w:sz w:val="18"/>
              <w:szCs w:val="18"/>
              <w:rtl/>
            </w:rPr>
            <w:fldChar w:fldCharType="begin"/>
          </w:r>
          <w:r w:rsidRPr="00E72D35">
            <w:rPr>
              <w:rFonts w:ascii="David" w:hAnsi="David"/>
              <w:sz w:val="18"/>
              <w:szCs w:val="18"/>
              <w:rtl/>
            </w:rPr>
            <w:instrText xml:space="preserve"> </w:instrText>
          </w:r>
          <w:r w:rsidRPr="00E72D35">
            <w:rPr>
              <w:rFonts w:ascii="David" w:hAnsi="David"/>
              <w:sz w:val="18"/>
              <w:szCs w:val="18"/>
            </w:rPr>
            <w:instrText>DOCPROPERTY</w:instrText>
          </w:r>
          <w:r w:rsidRPr="00E72D35">
            <w:rPr>
              <w:rFonts w:ascii="David" w:hAnsi="David"/>
              <w:sz w:val="18"/>
              <w:szCs w:val="18"/>
              <w:rtl/>
            </w:rPr>
            <w:instrText xml:space="preserve">  נושא_המכרז  \* </w:instrText>
          </w:r>
          <w:r w:rsidRPr="00E72D35">
            <w:rPr>
              <w:rFonts w:ascii="David" w:hAnsi="David"/>
              <w:sz w:val="18"/>
              <w:szCs w:val="18"/>
            </w:rPr>
            <w:instrText>MERGEFORMAT</w:instrText>
          </w:r>
          <w:r w:rsidRPr="00E72D35">
            <w:rPr>
              <w:rFonts w:ascii="David" w:hAnsi="David"/>
              <w:sz w:val="18"/>
              <w:szCs w:val="18"/>
              <w:rtl/>
            </w:rPr>
            <w:instrText xml:space="preserve"> </w:instrText>
          </w:r>
          <w:r w:rsidRPr="00E72D35">
            <w:rPr>
              <w:rFonts w:ascii="David" w:hAnsi="David"/>
              <w:sz w:val="18"/>
              <w:szCs w:val="18"/>
              <w:rtl/>
            </w:rPr>
            <w:fldChar w:fldCharType="separate"/>
          </w:r>
          <w:r w:rsidR="00305A97">
            <w:rPr>
              <w:rFonts w:ascii="David" w:hAnsi="David"/>
              <w:sz w:val="18"/>
              <w:szCs w:val="18"/>
              <w:rtl/>
            </w:rPr>
            <w:t xml:space="preserve">אספקה, הטמעה ותחזוקה של מוצרי חברת </w:t>
          </w:r>
          <w:r w:rsidR="00305A97">
            <w:rPr>
              <w:rFonts w:ascii="David" w:hAnsi="David"/>
              <w:sz w:val="18"/>
              <w:szCs w:val="18"/>
            </w:rPr>
            <w:t>Pulse Secure</w:t>
          </w:r>
          <w:r w:rsidR="00305A97">
            <w:rPr>
              <w:rFonts w:ascii="David" w:hAnsi="David"/>
              <w:sz w:val="18"/>
              <w:szCs w:val="18"/>
              <w:rtl/>
            </w:rPr>
            <w:t xml:space="preserve"> עבור משרד המשפטים</w:t>
          </w:r>
          <w:r w:rsidRPr="00E72D35">
            <w:rPr>
              <w:rFonts w:ascii="David" w:hAnsi="David"/>
              <w:sz w:val="18"/>
              <w:szCs w:val="18"/>
              <w:rtl/>
            </w:rPr>
            <w:fldChar w:fldCharType="end"/>
          </w:r>
        </w:p>
      </w:tc>
      <w:tc>
        <w:tcPr>
          <w:tcW w:w="2552" w:type="dxa"/>
        </w:tcPr>
        <w:p w14:paraId="50AE26BC" w14:textId="77777777" w:rsidR="00AE127D" w:rsidRPr="00E72D35" w:rsidRDefault="00AE127D" w:rsidP="00555D9D">
          <w:pPr>
            <w:pStyle w:val="af"/>
            <w:spacing w:line="276" w:lineRule="auto"/>
            <w:jc w:val="center"/>
            <w:rPr>
              <w:rFonts w:ascii="David" w:hAnsi="David"/>
              <w:b/>
              <w:bCs/>
              <w:szCs w:val="18"/>
              <w:rtl/>
            </w:rPr>
          </w:pPr>
          <w:r w:rsidRPr="00E72D35">
            <w:rPr>
              <w:rFonts w:ascii="David" w:hAnsi="David"/>
              <w:b/>
              <w:bCs/>
              <w:szCs w:val="18"/>
              <w:rtl/>
            </w:rPr>
            <w:t>משרד המשפטים</w:t>
          </w:r>
        </w:p>
        <w:p w14:paraId="4410D928" w14:textId="77777777" w:rsidR="00AE127D" w:rsidRPr="00E72D35" w:rsidRDefault="00AE127D" w:rsidP="00555D9D">
          <w:pPr>
            <w:pStyle w:val="af"/>
            <w:spacing w:line="276" w:lineRule="auto"/>
            <w:jc w:val="center"/>
            <w:rPr>
              <w:rFonts w:ascii="David" w:hAnsi="David"/>
              <w:b/>
              <w:bCs/>
              <w:szCs w:val="18"/>
              <w:rtl/>
            </w:rPr>
          </w:pPr>
          <w:r w:rsidRPr="00E72D35">
            <w:rPr>
              <w:rFonts w:ascii="David" w:hAnsi="David"/>
              <w:b/>
              <w:bCs/>
              <w:szCs w:val="18"/>
              <w:rtl/>
            </w:rPr>
            <w:t>אגף טכנולגיות דיגיטליות ומידע</w:t>
          </w:r>
        </w:p>
      </w:tc>
      <w:tc>
        <w:tcPr>
          <w:tcW w:w="995" w:type="dxa"/>
        </w:tcPr>
        <w:p w14:paraId="5567ABB9" w14:textId="0866C2F1" w:rsidR="00AE127D" w:rsidRPr="00E72D35" w:rsidRDefault="00305A97" w:rsidP="00555D9D">
          <w:pPr>
            <w:pStyle w:val="af"/>
            <w:tabs>
              <w:tab w:val="clear" w:pos="4153"/>
              <w:tab w:val="clear" w:pos="8306"/>
            </w:tabs>
            <w:spacing w:line="276" w:lineRule="auto"/>
            <w:jc w:val="right"/>
            <w:rPr>
              <w:rFonts w:ascii="David" w:hAnsi="David"/>
              <w:sz w:val="18"/>
              <w:szCs w:val="18"/>
              <w:rtl/>
            </w:rPr>
          </w:pPr>
          <w:r>
            <w:rPr>
              <w:rFonts w:ascii="David" w:hAnsi="David" w:hint="cs"/>
              <w:sz w:val="18"/>
              <w:szCs w:val="18"/>
              <w:rtl/>
            </w:rPr>
            <w:t>22/04/2021</w:t>
          </w:r>
        </w:p>
      </w:tc>
    </w:tr>
  </w:tbl>
  <w:p w14:paraId="73AEFC07" w14:textId="77777777" w:rsidR="00AE127D" w:rsidRPr="00EC5824" w:rsidRDefault="00AE127D" w:rsidP="00555D9D">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5E5A1" w14:textId="77777777" w:rsidR="00AE127D" w:rsidRDefault="00AE127D" w:rsidP="00555D9D">
    <w:pPr>
      <w:pStyle w:val="Para0"/>
    </w:pPr>
  </w:p>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E127D" w14:paraId="2A550143" w14:textId="77777777" w:rsidTr="00FA243F">
      <w:tc>
        <w:tcPr>
          <w:tcW w:w="9072" w:type="dxa"/>
          <w:tcBorders>
            <w:top w:val="single" w:sz="4" w:space="0" w:color="auto"/>
            <w:left w:val="single" w:sz="4" w:space="0" w:color="auto"/>
            <w:bottom w:val="single" w:sz="4" w:space="0" w:color="auto"/>
            <w:right w:val="single" w:sz="4" w:space="0" w:color="auto"/>
          </w:tcBorders>
        </w:tcPr>
        <w:p w14:paraId="413506DC" w14:textId="77777777" w:rsidR="00AE127D" w:rsidRPr="00194AA6" w:rsidRDefault="00AE127D" w:rsidP="00555D9D">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AE127D" w:rsidRPr="001F21F3" w:rsidRDefault="00AE127D" w:rsidP="00555D9D">
    <w:pPr>
      <w:pStyle w:val="Para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6B3F9A"/>
    <w:multiLevelType w:val="hybridMultilevel"/>
    <w:tmpl w:val="D30C3058"/>
    <w:lvl w:ilvl="0" w:tplc="538C9BF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0"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5"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8"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1" w15:restartNumberingAfterBreak="0">
    <w:nsid w:val="5CAE52F5"/>
    <w:multiLevelType w:val="multilevel"/>
    <w:tmpl w:val="5F42E5C4"/>
    <w:lvl w:ilvl="0">
      <w:start w:val="1"/>
      <w:numFmt w:val="decimal"/>
      <w:pStyle w:val="12"/>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4"/>
      <w:lvlText w:val="%1.%2"/>
      <w:lvlJc w:val="left"/>
      <w:pPr>
        <w:tabs>
          <w:tab w:val="num" w:pos="720"/>
        </w:tabs>
        <w:ind w:left="720" w:hanging="720"/>
      </w:pPr>
      <w:rPr>
        <w:rFonts w:hint="default"/>
        <w:bCs/>
        <w:iCs w:val="0"/>
        <w:szCs w:val="28"/>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8"/>
  </w:num>
  <w:num w:numId="2">
    <w:abstractNumId w:val="53"/>
  </w:num>
  <w:num w:numId="3">
    <w:abstractNumId w:val="58"/>
  </w:num>
  <w:num w:numId="4">
    <w:abstractNumId w:val="52"/>
  </w:num>
  <w:num w:numId="5">
    <w:abstractNumId w:val="43"/>
  </w:num>
  <w:num w:numId="6">
    <w:abstractNumId w:val="15"/>
  </w:num>
  <w:num w:numId="7">
    <w:abstractNumId w:val="21"/>
  </w:num>
  <w:num w:numId="8">
    <w:abstractNumId w:val="32"/>
  </w:num>
  <w:num w:numId="9">
    <w:abstractNumId w:val="31"/>
  </w:num>
  <w:num w:numId="10">
    <w:abstractNumId w:val="18"/>
  </w:num>
  <w:num w:numId="11">
    <w:abstractNumId w:val="27"/>
  </w:num>
  <w:num w:numId="12">
    <w:abstractNumId w:val="46"/>
  </w:num>
  <w:num w:numId="13">
    <w:abstractNumId w:val="20"/>
  </w:num>
  <w:num w:numId="14">
    <w:abstractNumId w:val="44"/>
  </w:num>
  <w:num w:numId="15">
    <w:abstractNumId w:val="59"/>
  </w:num>
  <w:num w:numId="16">
    <w:abstractNumId w:val="19"/>
  </w:num>
  <w:num w:numId="17">
    <w:abstractNumId w:val="54"/>
  </w:num>
  <w:num w:numId="18">
    <w:abstractNumId w:val="38"/>
  </w:num>
  <w:num w:numId="19">
    <w:abstractNumId w:val="49"/>
  </w:num>
  <w:num w:numId="20">
    <w:abstractNumId w:val="41"/>
  </w:num>
  <w:num w:numId="21">
    <w:abstractNumId w:val="14"/>
  </w:num>
  <w:num w:numId="22">
    <w:abstractNumId w:val="12"/>
  </w:num>
  <w:num w:numId="23">
    <w:abstractNumId w:val="22"/>
  </w:num>
  <w:num w:numId="24">
    <w:abstractNumId w:val="42"/>
  </w:num>
  <w:num w:numId="25">
    <w:abstractNumId w:val="10"/>
  </w:num>
  <w:num w:numId="26">
    <w:abstractNumId w:val="29"/>
  </w:num>
  <w:num w:numId="27">
    <w:abstractNumId w:val="50"/>
  </w:num>
  <w:num w:numId="28">
    <w:abstractNumId w:val="57"/>
  </w:num>
  <w:num w:numId="29">
    <w:abstractNumId w:val="51"/>
  </w:num>
  <w:num w:numId="30">
    <w:abstractNumId w:val="24"/>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3"/>
  </w:num>
  <w:num w:numId="42">
    <w:abstractNumId w:val="47"/>
  </w:num>
  <w:num w:numId="43">
    <w:abstractNumId w:val="11"/>
  </w:num>
  <w:num w:numId="44">
    <w:abstractNumId w:val="37"/>
  </w:num>
  <w:num w:numId="45">
    <w:abstractNumId w:val="33"/>
  </w:num>
  <w:num w:numId="46">
    <w:abstractNumId w:val="55"/>
  </w:num>
  <w:num w:numId="47">
    <w:abstractNumId w:val="25"/>
  </w:num>
  <w:num w:numId="48">
    <w:abstractNumId w:val="16"/>
  </w:num>
  <w:num w:numId="49">
    <w:abstractNumId w:val="40"/>
  </w:num>
  <w:num w:numId="50">
    <w:abstractNumId w:val="39"/>
  </w:num>
  <w:num w:numId="51">
    <w:abstractNumId w:val="13"/>
  </w:num>
  <w:num w:numId="52">
    <w:abstractNumId w:val="45"/>
  </w:num>
  <w:num w:numId="53">
    <w:abstractNumId w:val="26"/>
  </w:num>
  <w:num w:numId="54">
    <w:abstractNumId w:val="34"/>
  </w:num>
  <w:num w:numId="55">
    <w:abstractNumId w:val="56"/>
  </w:num>
  <w:num w:numId="56">
    <w:abstractNumId w:val="28"/>
  </w:num>
  <w:num w:numId="57">
    <w:abstractNumId w:val="35"/>
  </w:num>
  <w:num w:numId="58">
    <w:abstractNumId w:val="30"/>
  </w:num>
  <w:num w:numId="59">
    <w:abstractNumId w:val="60"/>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2">
    <w:abstractNumId w:val="46"/>
    <w:lvlOverride w:ilvl="0">
      <w:startOverride w:val="1"/>
    </w:lvlOverride>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num>
  <w:num w:numId="66">
    <w:abstractNumId w:val="46"/>
    <w:lvlOverride w:ilvl="0">
      <w:startOverride w:val="1"/>
    </w:lvlOverride>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num>
  <w:num w:numId="71">
    <w:abstractNumId w:val="46"/>
    <w:lvlOverride w:ilvl="0">
      <w:startOverride w:val="1"/>
    </w:lvlOverride>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num>
  <w:num w:numId="74">
    <w:abstractNumId w:val="48"/>
  </w:num>
  <w:num w:numId="75">
    <w:abstractNumId w:val="10"/>
    <w:lvlOverride w:ilvl="0">
      <w:startOverride w:val="1"/>
    </w:lvlOverride>
  </w:num>
  <w:num w:numId="76">
    <w:abstractNumId w:val="46"/>
    <w:lvlOverride w:ilvl="0">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0348"/>
    <w:rsid w:val="00061184"/>
    <w:rsid w:val="000640A6"/>
    <w:rsid w:val="000658E8"/>
    <w:rsid w:val="000659C4"/>
    <w:rsid w:val="00065E32"/>
    <w:rsid w:val="000669C3"/>
    <w:rsid w:val="00066E91"/>
    <w:rsid w:val="00070EC2"/>
    <w:rsid w:val="000722E7"/>
    <w:rsid w:val="00072585"/>
    <w:rsid w:val="00072FA8"/>
    <w:rsid w:val="000735AE"/>
    <w:rsid w:val="000739E8"/>
    <w:rsid w:val="00073DF4"/>
    <w:rsid w:val="00074B53"/>
    <w:rsid w:val="00075278"/>
    <w:rsid w:val="0007532F"/>
    <w:rsid w:val="000766BE"/>
    <w:rsid w:val="00076956"/>
    <w:rsid w:val="00077CFA"/>
    <w:rsid w:val="00081469"/>
    <w:rsid w:val="0008154B"/>
    <w:rsid w:val="00082134"/>
    <w:rsid w:val="00082553"/>
    <w:rsid w:val="00083174"/>
    <w:rsid w:val="00083510"/>
    <w:rsid w:val="0008385E"/>
    <w:rsid w:val="00083951"/>
    <w:rsid w:val="00085E92"/>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B1CCE"/>
    <w:rsid w:val="000B2F48"/>
    <w:rsid w:val="000B300E"/>
    <w:rsid w:val="000B449B"/>
    <w:rsid w:val="000B68D4"/>
    <w:rsid w:val="000B7A28"/>
    <w:rsid w:val="000B7EA6"/>
    <w:rsid w:val="000C0B5F"/>
    <w:rsid w:val="000C0C28"/>
    <w:rsid w:val="000C0EB1"/>
    <w:rsid w:val="000C0FAF"/>
    <w:rsid w:val="000C1D97"/>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61C5"/>
    <w:rsid w:val="000D7EB8"/>
    <w:rsid w:val="000E0C23"/>
    <w:rsid w:val="000E2440"/>
    <w:rsid w:val="000E3147"/>
    <w:rsid w:val="000E370F"/>
    <w:rsid w:val="000E4B1D"/>
    <w:rsid w:val="000E6816"/>
    <w:rsid w:val="000E6CBF"/>
    <w:rsid w:val="000F10D7"/>
    <w:rsid w:val="000F28EF"/>
    <w:rsid w:val="000F316D"/>
    <w:rsid w:val="000F4714"/>
    <w:rsid w:val="000F47E0"/>
    <w:rsid w:val="000F5023"/>
    <w:rsid w:val="000F5542"/>
    <w:rsid w:val="000F610C"/>
    <w:rsid w:val="000F7FED"/>
    <w:rsid w:val="00101C08"/>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2CF2"/>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75E"/>
    <w:rsid w:val="001958FC"/>
    <w:rsid w:val="00195FD8"/>
    <w:rsid w:val="00197641"/>
    <w:rsid w:val="001A0610"/>
    <w:rsid w:val="001A10A9"/>
    <w:rsid w:val="001A1ED1"/>
    <w:rsid w:val="001A3369"/>
    <w:rsid w:val="001A33F5"/>
    <w:rsid w:val="001A38E1"/>
    <w:rsid w:val="001A3F1B"/>
    <w:rsid w:val="001A4C59"/>
    <w:rsid w:val="001A52BC"/>
    <w:rsid w:val="001A6B05"/>
    <w:rsid w:val="001A731F"/>
    <w:rsid w:val="001A7EF0"/>
    <w:rsid w:val="001B127A"/>
    <w:rsid w:val="001B205E"/>
    <w:rsid w:val="001B240C"/>
    <w:rsid w:val="001B2946"/>
    <w:rsid w:val="001B29DC"/>
    <w:rsid w:val="001B3CCC"/>
    <w:rsid w:val="001B412B"/>
    <w:rsid w:val="001B45A9"/>
    <w:rsid w:val="001B4FB3"/>
    <w:rsid w:val="001B5C05"/>
    <w:rsid w:val="001B620E"/>
    <w:rsid w:val="001B642D"/>
    <w:rsid w:val="001B6875"/>
    <w:rsid w:val="001C002E"/>
    <w:rsid w:val="001C0233"/>
    <w:rsid w:val="001C20F2"/>
    <w:rsid w:val="001C6D61"/>
    <w:rsid w:val="001D08D8"/>
    <w:rsid w:val="001D1172"/>
    <w:rsid w:val="001D45BD"/>
    <w:rsid w:val="001D501D"/>
    <w:rsid w:val="001D55CF"/>
    <w:rsid w:val="001D5624"/>
    <w:rsid w:val="001D615A"/>
    <w:rsid w:val="001D6D89"/>
    <w:rsid w:val="001D6F50"/>
    <w:rsid w:val="001D7EA7"/>
    <w:rsid w:val="001E053E"/>
    <w:rsid w:val="001E0C0F"/>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4684"/>
    <w:rsid w:val="00234818"/>
    <w:rsid w:val="002357F1"/>
    <w:rsid w:val="00235E64"/>
    <w:rsid w:val="0023635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4C1A"/>
    <w:rsid w:val="00256A33"/>
    <w:rsid w:val="002578B6"/>
    <w:rsid w:val="002606ED"/>
    <w:rsid w:val="00260B92"/>
    <w:rsid w:val="00260CDB"/>
    <w:rsid w:val="00261CC4"/>
    <w:rsid w:val="00262DB4"/>
    <w:rsid w:val="00262EA7"/>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ED7"/>
    <w:rsid w:val="002E2B35"/>
    <w:rsid w:val="002E2F08"/>
    <w:rsid w:val="002E39B9"/>
    <w:rsid w:val="002E4632"/>
    <w:rsid w:val="002E4AA1"/>
    <w:rsid w:val="002E4C87"/>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5A97"/>
    <w:rsid w:val="0030606F"/>
    <w:rsid w:val="00306636"/>
    <w:rsid w:val="003066A8"/>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C1F"/>
    <w:rsid w:val="00325333"/>
    <w:rsid w:val="00325DA9"/>
    <w:rsid w:val="003265DA"/>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D"/>
    <w:rsid w:val="00390977"/>
    <w:rsid w:val="00390D45"/>
    <w:rsid w:val="00391E49"/>
    <w:rsid w:val="00391F4F"/>
    <w:rsid w:val="00392F57"/>
    <w:rsid w:val="0039586B"/>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E49"/>
    <w:rsid w:val="003C767B"/>
    <w:rsid w:val="003D118F"/>
    <w:rsid w:val="003D40F8"/>
    <w:rsid w:val="003D5203"/>
    <w:rsid w:val="003E1515"/>
    <w:rsid w:val="003E38DA"/>
    <w:rsid w:val="003E3C85"/>
    <w:rsid w:val="003E44C5"/>
    <w:rsid w:val="003E46BC"/>
    <w:rsid w:val="003E48EA"/>
    <w:rsid w:val="003E52D4"/>
    <w:rsid w:val="003E6A08"/>
    <w:rsid w:val="003E7FDB"/>
    <w:rsid w:val="003F0995"/>
    <w:rsid w:val="003F4197"/>
    <w:rsid w:val="003F478F"/>
    <w:rsid w:val="003F5587"/>
    <w:rsid w:val="003F58C0"/>
    <w:rsid w:val="003F607C"/>
    <w:rsid w:val="003F6CAE"/>
    <w:rsid w:val="003F7B7E"/>
    <w:rsid w:val="003F7E99"/>
    <w:rsid w:val="0040027F"/>
    <w:rsid w:val="00400C32"/>
    <w:rsid w:val="00400E96"/>
    <w:rsid w:val="0040133E"/>
    <w:rsid w:val="004014DB"/>
    <w:rsid w:val="00401897"/>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302F8"/>
    <w:rsid w:val="00430DB0"/>
    <w:rsid w:val="00431898"/>
    <w:rsid w:val="00431EAC"/>
    <w:rsid w:val="004329AA"/>
    <w:rsid w:val="00435622"/>
    <w:rsid w:val="004359B7"/>
    <w:rsid w:val="00435FA0"/>
    <w:rsid w:val="00436052"/>
    <w:rsid w:val="00436D13"/>
    <w:rsid w:val="00436DA8"/>
    <w:rsid w:val="00441882"/>
    <w:rsid w:val="0044295E"/>
    <w:rsid w:val="00443630"/>
    <w:rsid w:val="00443A57"/>
    <w:rsid w:val="00443B76"/>
    <w:rsid w:val="00444333"/>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51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63EB"/>
    <w:rsid w:val="004C7269"/>
    <w:rsid w:val="004C7D02"/>
    <w:rsid w:val="004D2BA5"/>
    <w:rsid w:val="004D3B72"/>
    <w:rsid w:val="004D410C"/>
    <w:rsid w:val="004D41FB"/>
    <w:rsid w:val="004D481D"/>
    <w:rsid w:val="004D6F02"/>
    <w:rsid w:val="004E08FB"/>
    <w:rsid w:val="004E0AF6"/>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5389"/>
    <w:rsid w:val="00506F27"/>
    <w:rsid w:val="00510C7A"/>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253B"/>
    <w:rsid w:val="00545E6C"/>
    <w:rsid w:val="00547DBE"/>
    <w:rsid w:val="00547FF8"/>
    <w:rsid w:val="00550F4C"/>
    <w:rsid w:val="005529D9"/>
    <w:rsid w:val="00552C18"/>
    <w:rsid w:val="00552CC4"/>
    <w:rsid w:val="005538C1"/>
    <w:rsid w:val="00553E8B"/>
    <w:rsid w:val="00554433"/>
    <w:rsid w:val="00555A49"/>
    <w:rsid w:val="00555D9D"/>
    <w:rsid w:val="00557531"/>
    <w:rsid w:val="00557E29"/>
    <w:rsid w:val="005601D5"/>
    <w:rsid w:val="00560A2E"/>
    <w:rsid w:val="00560FD2"/>
    <w:rsid w:val="005611D7"/>
    <w:rsid w:val="005617BC"/>
    <w:rsid w:val="005622B4"/>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CF1"/>
    <w:rsid w:val="00585EC7"/>
    <w:rsid w:val="005861DB"/>
    <w:rsid w:val="0059000B"/>
    <w:rsid w:val="00590264"/>
    <w:rsid w:val="00590274"/>
    <w:rsid w:val="005916F8"/>
    <w:rsid w:val="00591F6F"/>
    <w:rsid w:val="0059436C"/>
    <w:rsid w:val="005956B6"/>
    <w:rsid w:val="00595FE6"/>
    <w:rsid w:val="00597570"/>
    <w:rsid w:val="00597B82"/>
    <w:rsid w:val="005A060E"/>
    <w:rsid w:val="005A10DF"/>
    <w:rsid w:val="005A3B79"/>
    <w:rsid w:val="005A3D45"/>
    <w:rsid w:val="005A4692"/>
    <w:rsid w:val="005A51B1"/>
    <w:rsid w:val="005A530D"/>
    <w:rsid w:val="005A5503"/>
    <w:rsid w:val="005A68F7"/>
    <w:rsid w:val="005A695E"/>
    <w:rsid w:val="005A73F4"/>
    <w:rsid w:val="005A7555"/>
    <w:rsid w:val="005B2198"/>
    <w:rsid w:val="005B33E5"/>
    <w:rsid w:val="005B3E2A"/>
    <w:rsid w:val="005B403E"/>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8B1"/>
    <w:rsid w:val="005E0DA6"/>
    <w:rsid w:val="005E23B0"/>
    <w:rsid w:val="005E655B"/>
    <w:rsid w:val="005E72E7"/>
    <w:rsid w:val="005F1742"/>
    <w:rsid w:val="005F1890"/>
    <w:rsid w:val="005F1C38"/>
    <w:rsid w:val="005F20AF"/>
    <w:rsid w:val="005F25A4"/>
    <w:rsid w:val="005F3E3A"/>
    <w:rsid w:val="005F4730"/>
    <w:rsid w:val="005F5FC0"/>
    <w:rsid w:val="005F7289"/>
    <w:rsid w:val="005F72CA"/>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EBB"/>
    <w:rsid w:val="00650854"/>
    <w:rsid w:val="006534F8"/>
    <w:rsid w:val="0065402B"/>
    <w:rsid w:val="0065547D"/>
    <w:rsid w:val="00655BE6"/>
    <w:rsid w:val="00660978"/>
    <w:rsid w:val="00660AAB"/>
    <w:rsid w:val="006612DC"/>
    <w:rsid w:val="00661BFE"/>
    <w:rsid w:val="00664A5D"/>
    <w:rsid w:val="00664D44"/>
    <w:rsid w:val="00667599"/>
    <w:rsid w:val="0066791F"/>
    <w:rsid w:val="00667E3A"/>
    <w:rsid w:val="0067035D"/>
    <w:rsid w:val="00670E4E"/>
    <w:rsid w:val="006724AC"/>
    <w:rsid w:val="0067272D"/>
    <w:rsid w:val="00673459"/>
    <w:rsid w:val="006751F1"/>
    <w:rsid w:val="006808F3"/>
    <w:rsid w:val="00681060"/>
    <w:rsid w:val="00683F47"/>
    <w:rsid w:val="006842A1"/>
    <w:rsid w:val="00684A69"/>
    <w:rsid w:val="00685F5A"/>
    <w:rsid w:val="0069198B"/>
    <w:rsid w:val="00692DCF"/>
    <w:rsid w:val="00694D6B"/>
    <w:rsid w:val="00695F31"/>
    <w:rsid w:val="006969A3"/>
    <w:rsid w:val="006A0A6D"/>
    <w:rsid w:val="006A1439"/>
    <w:rsid w:val="006A2C2E"/>
    <w:rsid w:val="006A36AC"/>
    <w:rsid w:val="006A470E"/>
    <w:rsid w:val="006A6D21"/>
    <w:rsid w:val="006A71CB"/>
    <w:rsid w:val="006A75FE"/>
    <w:rsid w:val="006B0C2F"/>
    <w:rsid w:val="006B1824"/>
    <w:rsid w:val="006B35E4"/>
    <w:rsid w:val="006B3831"/>
    <w:rsid w:val="006B4447"/>
    <w:rsid w:val="006B4A3B"/>
    <w:rsid w:val="006B571E"/>
    <w:rsid w:val="006B5DF6"/>
    <w:rsid w:val="006B7783"/>
    <w:rsid w:val="006C0A2E"/>
    <w:rsid w:val="006C2560"/>
    <w:rsid w:val="006C2943"/>
    <w:rsid w:val="006C495B"/>
    <w:rsid w:val="006C5A2C"/>
    <w:rsid w:val="006D133C"/>
    <w:rsid w:val="006D3D85"/>
    <w:rsid w:val="006D3F93"/>
    <w:rsid w:val="006D4C37"/>
    <w:rsid w:val="006D68BA"/>
    <w:rsid w:val="006D6A06"/>
    <w:rsid w:val="006E0FCA"/>
    <w:rsid w:val="006E1163"/>
    <w:rsid w:val="006E1D90"/>
    <w:rsid w:val="006E2593"/>
    <w:rsid w:val="006E3240"/>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4282"/>
    <w:rsid w:val="007044B9"/>
    <w:rsid w:val="00706A9F"/>
    <w:rsid w:val="0070750F"/>
    <w:rsid w:val="007077E0"/>
    <w:rsid w:val="00710537"/>
    <w:rsid w:val="00710A08"/>
    <w:rsid w:val="00712DDA"/>
    <w:rsid w:val="00714A14"/>
    <w:rsid w:val="00715A88"/>
    <w:rsid w:val="00715CC7"/>
    <w:rsid w:val="007214BE"/>
    <w:rsid w:val="0072152B"/>
    <w:rsid w:val="007216F6"/>
    <w:rsid w:val="00724336"/>
    <w:rsid w:val="007256CD"/>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3F4C"/>
    <w:rsid w:val="007A4ADC"/>
    <w:rsid w:val="007A5139"/>
    <w:rsid w:val="007A597D"/>
    <w:rsid w:val="007A60AA"/>
    <w:rsid w:val="007A63FC"/>
    <w:rsid w:val="007A6C76"/>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674"/>
    <w:rsid w:val="007D2CF3"/>
    <w:rsid w:val="007D319D"/>
    <w:rsid w:val="007D3F3D"/>
    <w:rsid w:val="007D4B3F"/>
    <w:rsid w:val="007D4B78"/>
    <w:rsid w:val="007D5325"/>
    <w:rsid w:val="007D5614"/>
    <w:rsid w:val="007D56E8"/>
    <w:rsid w:val="007D5761"/>
    <w:rsid w:val="007D6561"/>
    <w:rsid w:val="007D68FF"/>
    <w:rsid w:val="007D79E1"/>
    <w:rsid w:val="007E32E3"/>
    <w:rsid w:val="007E42ED"/>
    <w:rsid w:val="007E436B"/>
    <w:rsid w:val="007E52B0"/>
    <w:rsid w:val="007E56C8"/>
    <w:rsid w:val="007E61AA"/>
    <w:rsid w:val="007E6B43"/>
    <w:rsid w:val="007E755B"/>
    <w:rsid w:val="007F0870"/>
    <w:rsid w:val="007F1323"/>
    <w:rsid w:val="007F1BFE"/>
    <w:rsid w:val="007F21E5"/>
    <w:rsid w:val="007F302B"/>
    <w:rsid w:val="007F426E"/>
    <w:rsid w:val="007F48A8"/>
    <w:rsid w:val="007F4E85"/>
    <w:rsid w:val="007F6813"/>
    <w:rsid w:val="00800F50"/>
    <w:rsid w:val="008012F5"/>
    <w:rsid w:val="008021D5"/>
    <w:rsid w:val="00803E16"/>
    <w:rsid w:val="008058AD"/>
    <w:rsid w:val="00806D30"/>
    <w:rsid w:val="008072F5"/>
    <w:rsid w:val="008076F3"/>
    <w:rsid w:val="00807C4A"/>
    <w:rsid w:val="00807EB8"/>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DA6"/>
    <w:rsid w:val="008370C8"/>
    <w:rsid w:val="00837450"/>
    <w:rsid w:val="00840555"/>
    <w:rsid w:val="008432B0"/>
    <w:rsid w:val="008432CB"/>
    <w:rsid w:val="008434C5"/>
    <w:rsid w:val="0084478A"/>
    <w:rsid w:val="00847B00"/>
    <w:rsid w:val="008510B2"/>
    <w:rsid w:val="00852247"/>
    <w:rsid w:val="00852EB8"/>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67710"/>
    <w:rsid w:val="00870602"/>
    <w:rsid w:val="00871A51"/>
    <w:rsid w:val="008721E7"/>
    <w:rsid w:val="008728C1"/>
    <w:rsid w:val="00872BDD"/>
    <w:rsid w:val="0087326F"/>
    <w:rsid w:val="008748DA"/>
    <w:rsid w:val="00874E3D"/>
    <w:rsid w:val="008750E9"/>
    <w:rsid w:val="00875579"/>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F3A9A"/>
    <w:rsid w:val="008F6200"/>
    <w:rsid w:val="008F6288"/>
    <w:rsid w:val="008F69BC"/>
    <w:rsid w:val="008F79A9"/>
    <w:rsid w:val="009004A0"/>
    <w:rsid w:val="00901023"/>
    <w:rsid w:val="00903813"/>
    <w:rsid w:val="0090481F"/>
    <w:rsid w:val="00904B52"/>
    <w:rsid w:val="00905288"/>
    <w:rsid w:val="00905669"/>
    <w:rsid w:val="00906109"/>
    <w:rsid w:val="00906FB1"/>
    <w:rsid w:val="00907FBA"/>
    <w:rsid w:val="00914C75"/>
    <w:rsid w:val="00916199"/>
    <w:rsid w:val="00916C30"/>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4530"/>
    <w:rsid w:val="009764DF"/>
    <w:rsid w:val="009836A5"/>
    <w:rsid w:val="009854AB"/>
    <w:rsid w:val="00985815"/>
    <w:rsid w:val="00986569"/>
    <w:rsid w:val="00990C28"/>
    <w:rsid w:val="00992BB8"/>
    <w:rsid w:val="009931D3"/>
    <w:rsid w:val="00993534"/>
    <w:rsid w:val="0099674A"/>
    <w:rsid w:val="00996C72"/>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5EA"/>
    <w:rsid w:val="009F36F1"/>
    <w:rsid w:val="009F4D17"/>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6DAF"/>
    <w:rsid w:val="00A17FA3"/>
    <w:rsid w:val="00A217EF"/>
    <w:rsid w:val="00A22BE4"/>
    <w:rsid w:val="00A23A3B"/>
    <w:rsid w:val="00A23D4E"/>
    <w:rsid w:val="00A241B2"/>
    <w:rsid w:val="00A24722"/>
    <w:rsid w:val="00A24D81"/>
    <w:rsid w:val="00A256C6"/>
    <w:rsid w:val="00A263C1"/>
    <w:rsid w:val="00A2687C"/>
    <w:rsid w:val="00A27E2A"/>
    <w:rsid w:val="00A31060"/>
    <w:rsid w:val="00A3124B"/>
    <w:rsid w:val="00A3190E"/>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2AB2"/>
    <w:rsid w:val="00A43BD9"/>
    <w:rsid w:val="00A449A1"/>
    <w:rsid w:val="00A45338"/>
    <w:rsid w:val="00A4589E"/>
    <w:rsid w:val="00A4602E"/>
    <w:rsid w:val="00A4611A"/>
    <w:rsid w:val="00A47125"/>
    <w:rsid w:val="00A47575"/>
    <w:rsid w:val="00A47A1E"/>
    <w:rsid w:val="00A5140A"/>
    <w:rsid w:val="00A51589"/>
    <w:rsid w:val="00A5163A"/>
    <w:rsid w:val="00A51A84"/>
    <w:rsid w:val="00A53708"/>
    <w:rsid w:val="00A53FDE"/>
    <w:rsid w:val="00A54D5B"/>
    <w:rsid w:val="00A559BF"/>
    <w:rsid w:val="00A603A1"/>
    <w:rsid w:val="00A60BC1"/>
    <w:rsid w:val="00A6573F"/>
    <w:rsid w:val="00A71002"/>
    <w:rsid w:val="00A714BD"/>
    <w:rsid w:val="00A72031"/>
    <w:rsid w:val="00A721AC"/>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27D"/>
    <w:rsid w:val="00AE19DE"/>
    <w:rsid w:val="00AE1A97"/>
    <w:rsid w:val="00AE65D4"/>
    <w:rsid w:val="00AE6E1D"/>
    <w:rsid w:val="00AE71D4"/>
    <w:rsid w:val="00AE7753"/>
    <w:rsid w:val="00AF0886"/>
    <w:rsid w:val="00AF08A4"/>
    <w:rsid w:val="00AF0CBF"/>
    <w:rsid w:val="00AF0FAF"/>
    <w:rsid w:val="00AF16D3"/>
    <w:rsid w:val="00AF1961"/>
    <w:rsid w:val="00AF2219"/>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0C5"/>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CA1"/>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45976"/>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80624"/>
    <w:rsid w:val="00B80E66"/>
    <w:rsid w:val="00B81353"/>
    <w:rsid w:val="00B817BD"/>
    <w:rsid w:val="00B82651"/>
    <w:rsid w:val="00B8392D"/>
    <w:rsid w:val="00B83F24"/>
    <w:rsid w:val="00B84250"/>
    <w:rsid w:val="00B845F7"/>
    <w:rsid w:val="00B863BA"/>
    <w:rsid w:val="00B86A85"/>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71A1"/>
    <w:rsid w:val="00BB03A5"/>
    <w:rsid w:val="00BB0F73"/>
    <w:rsid w:val="00BB2D63"/>
    <w:rsid w:val="00BB34B2"/>
    <w:rsid w:val="00BB38E9"/>
    <w:rsid w:val="00BB42A7"/>
    <w:rsid w:val="00BB62C2"/>
    <w:rsid w:val="00BB6378"/>
    <w:rsid w:val="00BB703A"/>
    <w:rsid w:val="00BB781C"/>
    <w:rsid w:val="00BC0E65"/>
    <w:rsid w:val="00BC15C4"/>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3A5"/>
    <w:rsid w:val="00BD6B5F"/>
    <w:rsid w:val="00BD6BA4"/>
    <w:rsid w:val="00BD710B"/>
    <w:rsid w:val="00BD72AF"/>
    <w:rsid w:val="00BE09C1"/>
    <w:rsid w:val="00BE1359"/>
    <w:rsid w:val="00BE23EB"/>
    <w:rsid w:val="00BE2A7F"/>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3828"/>
    <w:rsid w:val="00C03FD6"/>
    <w:rsid w:val="00C065E0"/>
    <w:rsid w:val="00C06B8E"/>
    <w:rsid w:val="00C11469"/>
    <w:rsid w:val="00C12050"/>
    <w:rsid w:val="00C12773"/>
    <w:rsid w:val="00C1327A"/>
    <w:rsid w:val="00C138CC"/>
    <w:rsid w:val="00C144A6"/>
    <w:rsid w:val="00C15231"/>
    <w:rsid w:val="00C1589A"/>
    <w:rsid w:val="00C161BB"/>
    <w:rsid w:val="00C1685D"/>
    <w:rsid w:val="00C16B33"/>
    <w:rsid w:val="00C1786F"/>
    <w:rsid w:val="00C2092A"/>
    <w:rsid w:val="00C21799"/>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4085"/>
    <w:rsid w:val="00C35644"/>
    <w:rsid w:val="00C359E4"/>
    <w:rsid w:val="00C36491"/>
    <w:rsid w:val="00C36FC7"/>
    <w:rsid w:val="00C37A2C"/>
    <w:rsid w:val="00C41372"/>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6B44"/>
    <w:rsid w:val="00C63BBD"/>
    <w:rsid w:val="00C642FD"/>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C53"/>
    <w:rsid w:val="00CB10AA"/>
    <w:rsid w:val="00CB1F88"/>
    <w:rsid w:val="00CB3AC1"/>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290F"/>
    <w:rsid w:val="00CF3563"/>
    <w:rsid w:val="00CF5BBB"/>
    <w:rsid w:val="00D01224"/>
    <w:rsid w:val="00D0293F"/>
    <w:rsid w:val="00D0318D"/>
    <w:rsid w:val="00D0427F"/>
    <w:rsid w:val="00D04CF6"/>
    <w:rsid w:val="00D104C9"/>
    <w:rsid w:val="00D10966"/>
    <w:rsid w:val="00D11A2A"/>
    <w:rsid w:val="00D131ED"/>
    <w:rsid w:val="00D13C4C"/>
    <w:rsid w:val="00D13CB8"/>
    <w:rsid w:val="00D13CCC"/>
    <w:rsid w:val="00D15509"/>
    <w:rsid w:val="00D161FF"/>
    <w:rsid w:val="00D179AE"/>
    <w:rsid w:val="00D179EA"/>
    <w:rsid w:val="00D20AB5"/>
    <w:rsid w:val="00D21342"/>
    <w:rsid w:val="00D2174A"/>
    <w:rsid w:val="00D224AF"/>
    <w:rsid w:val="00D229B8"/>
    <w:rsid w:val="00D23B88"/>
    <w:rsid w:val="00D24119"/>
    <w:rsid w:val="00D2627B"/>
    <w:rsid w:val="00D26426"/>
    <w:rsid w:val="00D30472"/>
    <w:rsid w:val="00D317B9"/>
    <w:rsid w:val="00D31DDB"/>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45E5"/>
    <w:rsid w:val="00D9528F"/>
    <w:rsid w:val="00D96882"/>
    <w:rsid w:val="00D96984"/>
    <w:rsid w:val="00DA0469"/>
    <w:rsid w:val="00DA1691"/>
    <w:rsid w:val="00DA2164"/>
    <w:rsid w:val="00DA36FA"/>
    <w:rsid w:val="00DA4630"/>
    <w:rsid w:val="00DA4AAE"/>
    <w:rsid w:val="00DA6132"/>
    <w:rsid w:val="00DB079C"/>
    <w:rsid w:val="00DB0B64"/>
    <w:rsid w:val="00DB10AC"/>
    <w:rsid w:val="00DB41F9"/>
    <w:rsid w:val="00DB4954"/>
    <w:rsid w:val="00DB4C4F"/>
    <w:rsid w:val="00DB50F6"/>
    <w:rsid w:val="00DB5C9E"/>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9F3"/>
    <w:rsid w:val="00DD2D31"/>
    <w:rsid w:val="00DD3364"/>
    <w:rsid w:val="00DD3C6E"/>
    <w:rsid w:val="00DD4441"/>
    <w:rsid w:val="00DD598C"/>
    <w:rsid w:val="00DD6F32"/>
    <w:rsid w:val="00DD6F9B"/>
    <w:rsid w:val="00DE032E"/>
    <w:rsid w:val="00DE04CC"/>
    <w:rsid w:val="00DE0F92"/>
    <w:rsid w:val="00DE1C65"/>
    <w:rsid w:val="00DE1E1B"/>
    <w:rsid w:val="00DE2E4E"/>
    <w:rsid w:val="00DE3898"/>
    <w:rsid w:val="00DE6C10"/>
    <w:rsid w:val="00DE6E7A"/>
    <w:rsid w:val="00DF07A8"/>
    <w:rsid w:val="00DF14A4"/>
    <w:rsid w:val="00DF2953"/>
    <w:rsid w:val="00DF2A6E"/>
    <w:rsid w:val="00DF5970"/>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4563"/>
    <w:rsid w:val="00E1578D"/>
    <w:rsid w:val="00E162DA"/>
    <w:rsid w:val="00E16393"/>
    <w:rsid w:val="00E217AE"/>
    <w:rsid w:val="00E228CD"/>
    <w:rsid w:val="00E238FD"/>
    <w:rsid w:val="00E24825"/>
    <w:rsid w:val="00E26563"/>
    <w:rsid w:val="00E30A2B"/>
    <w:rsid w:val="00E31784"/>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57B7B"/>
    <w:rsid w:val="00E61B2C"/>
    <w:rsid w:val="00E61CDE"/>
    <w:rsid w:val="00E629D5"/>
    <w:rsid w:val="00E645A8"/>
    <w:rsid w:val="00E6468F"/>
    <w:rsid w:val="00E65540"/>
    <w:rsid w:val="00E65944"/>
    <w:rsid w:val="00E65A6B"/>
    <w:rsid w:val="00E65C20"/>
    <w:rsid w:val="00E66C08"/>
    <w:rsid w:val="00E66CFC"/>
    <w:rsid w:val="00E67271"/>
    <w:rsid w:val="00E67548"/>
    <w:rsid w:val="00E67AAA"/>
    <w:rsid w:val="00E67CD6"/>
    <w:rsid w:val="00E70513"/>
    <w:rsid w:val="00E70558"/>
    <w:rsid w:val="00E70B76"/>
    <w:rsid w:val="00E7164A"/>
    <w:rsid w:val="00E722E2"/>
    <w:rsid w:val="00E73844"/>
    <w:rsid w:val="00E7496B"/>
    <w:rsid w:val="00E74A2C"/>
    <w:rsid w:val="00E75077"/>
    <w:rsid w:val="00E8164E"/>
    <w:rsid w:val="00E82D4C"/>
    <w:rsid w:val="00E83413"/>
    <w:rsid w:val="00E849D6"/>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A9D"/>
    <w:rsid w:val="00EB0E1E"/>
    <w:rsid w:val="00EB0EE3"/>
    <w:rsid w:val="00EB32B0"/>
    <w:rsid w:val="00EB4BCA"/>
    <w:rsid w:val="00EB5B8B"/>
    <w:rsid w:val="00EB602B"/>
    <w:rsid w:val="00EB7093"/>
    <w:rsid w:val="00EB70DD"/>
    <w:rsid w:val="00EB77EF"/>
    <w:rsid w:val="00EC1520"/>
    <w:rsid w:val="00EC2936"/>
    <w:rsid w:val="00EC3181"/>
    <w:rsid w:val="00EC326F"/>
    <w:rsid w:val="00EC3B4A"/>
    <w:rsid w:val="00EC5494"/>
    <w:rsid w:val="00EC5824"/>
    <w:rsid w:val="00EC58D7"/>
    <w:rsid w:val="00EC5B38"/>
    <w:rsid w:val="00EC6FEB"/>
    <w:rsid w:val="00EC70CA"/>
    <w:rsid w:val="00EC7636"/>
    <w:rsid w:val="00ED09B3"/>
    <w:rsid w:val="00ED28EB"/>
    <w:rsid w:val="00ED386E"/>
    <w:rsid w:val="00ED60CD"/>
    <w:rsid w:val="00ED6478"/>
    <w:rsid w:val="00ED6C6F"/>
    <w:rsid w:val="00ED7040"/>
    <w:rsid w:val="00ED77D7"/>
    <w:rsid w:val="00EE14DB"/>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DC9"/>
    <w:rsid w:val="00F02305"/>
    <w:rsid w:val="00F02CDB"/>
    <w:rsid w:val="00F02F97"/>
    <w:rsid w:val="00F04325"/>
    <w:rsid w:val="00F04996"/>
    <w:rsid w:val="00F04BC0"/>
    <w:rsid w:val="00F0567A"/>
    <w:rsid w:val="00F05D1C"/>
    <w:rsid w:val="00F05E75"/>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CBF"/>
    <w:rsid w:val="00F32DFE"/>
    <w:rsid w:val="00F348E0"/>
    <w:rsid w:val="00F359B4"/>
    <w:rsid w:val="00F36E36"/>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6E5D"/>
    <w:rsid w:val="00F67C01"/>
    <w:rsid w:val="00F70CC0"/>
    <w:rsid w:val="00F70FE7"/>
    <w:rsid w:val="00F713BC"/>
    <w:rsid w:val="00F71886"/>
    <w:rsid w:val="00F73483"/>
    <w:rsid w:val="00F73C2D"/>
    <w:rsid w:val="00F73E90"/>
    <w:rsid w:val="00F7671F"/>
    <w:rsid w:val="00F80FB9"/>
    <w:rsid w:val="00F82952"/>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5149"/>
    <w:rsid w:val="00F9664F"/>
    <w:rsid w:val="00F96765"/>
    <w:rsid w:val="00F968E9"/>
    <w:rsid w:val="00F96D97"/>
    <w:rsid w:val="00FA078B"/>
    <w:rsid w:val="00FA0DB2"/>
    <w:rsid w:val="00FA175A"/>
    <w:rsid w:val="00FA243F"/>
    <w:rsid w:val="00FA362E"/>
    <w:rsid w:val="00FA3AC4"/>
    <w:rsid w:val="00FA3C7F"/>
    <w:rsid w:val="00FA3CAC"/>
    <w:rsid w:val="00FA79F0"/>
    <w:rsid w:val="00FB0F3C"/>
    <w:rsid w:val="00FB17F0"/>
    <w:rsid w:val="00FB1948"/>
    <w:rsid w:val="00FB1D5B"/>
    <w:rsid w:val="00FB2C8C"/>
    <w:rsid w:val="00FB4561"/>
    <w:rsid w:val="00FB5C24"/>
    <w:rsid w:val="00FB63BA"/>
    <w:rsid w:val="00FC034E"/>
    <w:rsid w:val="00FC0540"/>
    <w:rsid w:val="00FC10C9"/>
    <w:rsid w:val="00FC1AA5"/>
    <w:rsid w:val="00FC3254"/>
    <w:rsid w:val="00FC5144"/>
    <w:rsid w:val="00FC6873"/>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05A97"/>
    <w:pPr>
      <w:bidi/>
    </w:pPr>
    <w:rPr>
      <w:rFonts w:eastAsia="Times New Roman"/>
      <w:sz w:val="24"/>
      <w:szCs w:val="24"/>
    </w:rPr>
  </w:style>
  <w:style w:type="paragraph" w:styleId="12">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4"/>
    <w:qFormat/>
    <w:rsid w:val="00305A97"/>
    <w:pPr>
      <w:keepNext/>
      <w:numPr>
        <w:numId w:val="29"/>
      </w:numPr>
      <w:tabs>
        <w:tab w:val="left" w:pos="1083"/>
        <w:tab w:val="left" w:pos="1440"/>
        <w:tab w:val="left" w:pos="1854"/>
      </w:tabs>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305A97"/>
    <w:pPr>
      <w:keepNext/>
      <w:numPr>
        <w:ilvl w:val="1"/>
        <w:numId w:val="29"/>
      </w:numPr>
      <w:tabs>
        <w:tab w:val="left" w:pos="1083"/>
        <w:tab w:val="left" w:pos="1440"/>
        <w:tab w:val="left" w:pos="1854"/>
      </w:tabs>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3"/>
    <w:basedOn w:val="Base"/>
    <w:next w:val="Para20"/>
    <w:link w:val="34"/>
    <w:qFormat/>
    <w:rsid w:val="00305A97"/>
    <w:pPr>
      <w:keepNext/>
      <w:numPr>
        <w:ilvl w:val="2"/>
        <w:numId w:val="29"/>
      </w:numPr>
      <w:tabs>
        <w:tab w:val="left" w:pos="1083"/>
        <w:tab w:val="left" w:pos="1440"/>
        <w:tab w:val="left" w:pos="1854"/>
      </w:tabs>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305A97"/>
    <w:pPr>
      <w:keepNext/>
      <w:numPr>
        <w:ilvl w:val="3"/>
        <w:numId w:val="29"/>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305A97"/>
    <w:pPr>
      <w:keepNext/>
      <w:numPr>
        <w:ilvl w:val="4"/>
        <w:numId w:val="29"/>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305A97"/>
    <w:pPr>
      <w:keepNext/>
      <w:numPr>
        <w:ilvl w:val="5"/>
        <w:numId w:val="29"/>
      </w:numPr>
      <w:tabs>
        <w:tab w:val="left" w:pos="1083"/>
        <w:tab w:val="left" w:pos="1440"/>
        <w:tab w:val="left" w:pos="1854"/>
      </w:tabs>
      <w:spacing w:before="240"/>
      <w:outlineLvl w:val="5"/>
    </w:pPr>
    <w:rPr>
      <w:b/>
      <w:bCs/>
    </w:rPr>
  </w:style>
  <w:style w:type="paragraph" w:styleId="7">
    <w:name w:val="heading 7"/>
    <w:aliases w:val="תו11"/>
    <w:basedOn w:val="a7"/>
    <w:next w:val="a7"/>
    <w:link w:val="70"/>
    <w:qFormat/>
    <w:rsid w:val="00305A97"/>
    <w:pPr>
      <w:numPr>
        <w:ilvl w:val="6"/>
        <w:numId w:val="30"/>
      </w:numPr>
      <w:spacing w:before="240" w:after="60"/>
      <w:outlineLvl w:val="6"/>
    </w:pPr>
  </w:style>
  <w:style w:type="paragraph" w:styleId="8">
    <w:name w:val="heading 8"/>
    <w:aliases w:val="תו10"/>
    <w:basedOn w:val="a7"/>
    <w:next w:val="a7"/>
    <w:link w:val="80"/>
    <w:qFormat/>
    <w:rsid w:val="00305A97"/>
    <w:pPr>
      <w:numPr>
        <w:ilvl w:val="7"/>
        <w:numId w:val="30"/>
      </w:numPr>
      <w:spacing w:before="240" w:after="60"/>
      <w:outlineLvl w:val="7"/>
    </w:pPr>
    <w:rPr>
      <w:i/>
      <w:iCs/>
    </w:rPr>
  </w:style>
  <w:style w:type="paragraph" w:styleId="9">
    <w:name w:val="heading 9"/>
    <w:aliases w:val="תו9"/>
    <w:basedOn w:val="a7"/>
    <w:next w:val="a7"/>
    <w:link w:val="90"/>
    <w:qFormat/>
    <w:rsid w:val="00305A97"/>
    <w:pPr>
      <w:numPr>
        <w:ilvl w:val="8"/>
        <w:numId w:val="30"/>
      </w:numPr>
      <w:spacing w:before="240" w:after="60"/>
      <w:outlineLvl w:val="8"/>
    </w:pPr>
    <w:rPr>
      <w:rFonts w:ascii="Arial" w:hAnsi="Arial" w:cs="Arial"/>
      <w:sz w:val="22"/>
      <w:szCs w:val="22"/>
    </w:rPr>
  </w:style>
  <w:style w:type="character" w:default="1" w:styleId="a8">
    <w:name w:val="Default Paragraph Font"/>
    <w:uiPriority w:val="1"/>
    <w:semiHidden/>
    <w:unhideWhenUsed/>
    <w:rsid w:val="00305A97"/>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305A97"/>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2"/>
    <w:rsid w:val="00305A97"/>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305A97"/>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3 תו"/>
    <w:basedOn w:val="a8"/>
    <w:link w:val="33"/>
    <w:rsid w:val="00305A97"/>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305A97"/>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305A97"/>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305A97"/>
    <w:rPr>
      <w:rFonts w:ascii="David" w:eastAsia="Times New Roman" w:hAnsi="David"/>
      <w:b/>
      <w:bCs/>
      <w:sz w:val="24"/>
      <w:szCs w:val="24"/>
      <w:lang w:eastAsia="he-IL"/>
    </w:rPr>
  </w:style>
  <w:style w:type="character" w:customStyle="1" w:styleId="70">
    <w:name w:val="כותרת 7 תו"/>
    <w:aliases w:val="תו11 תו"/>
    <w:basedOn w:val="a8"/>
    <w:link w:val="7"/>
    <w:rsid w:val="00305A97"/>
    <w:rPr>
      <w:rFonts w:eastAsia="Times New Roman"/>
      <w:sz w:val="24"/>
      <w:szCs w:val="24"/>
    </w:rPr>
  </w:style>
  <w:style w:type="character" w:customStyle="1" w:styleId="80">
    <w:name w:val="כותרת 8 תו"/>
    <w:aliases w:val="תו10 תו"/>
    <w:basedOn w:val="a8"/>
    <w:link w:val="8"/>
    <w:rsid w:val="00305A97"/>
    <w:rPr>
      <w:rFonts w:eastAsia="Times New Roman"/>
      <w:i/>
      <w:iCs/>
      <w:sz w:val="24"/>
      <w:szCs w:val="24"/>
    </w:rPr>
  </w:style>
  <w:style w:type="character" w:customStyle="1" w:styleId="90">
    <w:name w:val="כותרת 9 תו"/>
    <w:aliases w:val="תו9 תו"/>
    <w:basedOn w:val="a8"/>
    <w:link w:val="9"/>
    <w:rsid w:val="00305A97"/>
    <w:rPr>
      <w:rFonts w:ascii="Arial" w:eastAsia="Times New Roman" w:hAnsi="Arial" w:cs="Arial"/>
      <w:sz w:val="22"/>
      <w:szCs w:val="22"/>
    </w:rPr>
  </w:style>
  <w:style w:type="paragraph" w:styleId="TOC1">
    <w:name w:val="toc 1"/>
    <w:basedOn w:val="Base"/>
    <w:uiPriority w:val="39"/>
    <w:rsid w:val="00305A97"/>
    <w:pPr>
      <w:tabs>
        <w:tab w:val="left" w:pos="1134"/>
        <w:tab w:val="left" w:leader="dot" w:pos="8505"/>
      </w:tabs>
    </w:pPr>
    <w:rPr>
      <w:b/>
      <w:bCs/>
    </w:rPr>
  </w:style>
  <w:style w:type="paragraph" w:styleId="TOC2">
    <w:name w:val="toc 2"/>
    <w:basedOn w:val="TOC1"/>
    <w:uiPriority w:val="39"/>
    <w:rsid w:val="00305A97"/>
    <w:rPr>
      <w:b w:val="0"/>
      <w:bCs w:val="0"/>
      <w:noProof/>
    </w:rPr>
  </w:style>
  <w:style w:type="paragraph" w:styleId="TOC3">
    <w:name w:val="toc 3"/>
    <w:basedOn w:val="TOC2"/>
    <w:uiPriority w:val="39"/>
    <w:qFormat/>
    <w:rsid w:val="00305A97"/>
    <w:rPr>
      <w:szCs w:val="22"/>
    </w:rPr>
  </w:style>
  <w:style w:type="paragraph" w:styleId="TOC4">
    <w:name w:val="toc 4"/>
    <w:basedOn w:val="TOC3"/>
    <w:uiPriority w:val="39"/>
    <w:rsid w:val="00305A97"/>
  </w:style>
  <w:style w:type="paragraph" w:styleId="TOC5">
    <w:name w:val="toc 5"/>
    <w:basedOn w:val="TOC4"/>
    <w:uiPriority w:val="39"/>
    <w:rsid w:val="00305A97"/>
  </w:style>
  <w:style w:type="paragraph" w:styleId="TOC6">
    <w:name w:val="toc 6"/>
    <w:basedOn w:val="a7"/>
    <w:next w:val="a7"/>
    <w:uiPriority w:val="39"/>
    <w:unhideWhenUsed/>
    <w:rsid w:val="00305A97"/>
    <w:pPr>
      <w:spacing w:after="100"/>
      <w:ind w:left="1200"/>
    </w:pPr>
  </w:style>
  <w:style w:type="paragraph" w:styleId="TOC7">
    <w:name w:val="toc 7"/>
    <w:basedOn w:val="a7"/>
    <w:next w:val="a7"/>
    <w:uiPriority w:val="39"/>
    <w:unhideWhenUsed/>
    <w:rsid w:val="00305A97"/>
    <w:pPr>
      <w:spacing w:after="100"/>
      <w:ind w:left="1440"/>
    </w:pPr>
  </w:style>
  <w:style w:type="paragraph" w:styleId="TOC8">
    <w:name w:val="toc 8"/>
    <w:basedOn w:val="a7"/>
    <w:next w:val="a7"/>
    <w:uiPriority w:val="39"/>
    <w:unhideWhenUsed/>
    <w:rsid w:val="00305A97"/>
    <w:pPr>
      <w:spacing w:after="100"/>
      <w:ind w:left="1680"/>
    </w:pPr>
  </w:style>
  <w:style w:type="paragraph" w:styleId="TOC9">
    <w:name w:val="toc 9"/>
    <w:basedOn w:val="a7"/>
    <w:next w:val="a7"/>
    <w:uiPriority w:val="39"/>
    <w:unhideWhenUsed/>
    <w:rsid w:val="00305A97"/>
    <w:pPr>
      <w:spacing w:after="100"/>
      <w:ind w:left="1920"/>
    </w:pPr>
  </w:style>
  <w:style w:type="paragraph" w:customStyle="1" w:styleId="Base">
    <w:name w:val="Base"/>
    <w:link w:val="Base0"/>
    <w:rsid w:val="00305A97"/>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305A97"/>
    <w:pPr>
      <w:numPr>
        <w:numId w:val="44"/>
      </w:numPr>
    </w:pPr>
  </w:style>
  <w:style w:type="paragraph" w:customStyle="1" w:styleId="AlphaList1">
    <w:name w:val="Alpha List 1"/>
    <w:basedOn w:val="Base"/>
    <w:link w:val="AlphaList1Char"/>
    <w:rsid w:val="00305A97"/>
    <w:pPr>
      <w:numPr>
        <w:numId w:val="1"/>
      </w:numPr>
    </w:pPr>
  </w:style>
  <w:style w:type="paragraph" w:customStyle="1" w:styleId="AlphaList2">
    <w:name w:val="Alpha List 2"/>
    <w:basedOn w:val="Base"/>
    <w:link w:val="AlphaList20"/>
    <w:qFormat/>
    <w:rsid w:val="00305A97"/>
    <w:pPr>
      <w:numPr>
        <w:numId w:val="2"/>
      </w:numPr>
    </w:pPr>
  </w:style>
  <w:style w:type="paragraph" w:customStyle="1" w:styleId="AlphaList3">
    <w:name w:val="Alpha List 3"/>
    <w:basedOn w:val="Base"/>
    <w:link w:val="AlphaList30"/>
    <w:rsid w:val="00305A97"/>
    <w:pPr>
      <w:numPr>
        <w:numId w:val="3"/>
      </w:numPr>
    </w:pPr>
  </w:style>
  <w:style w:type="paragraph" w:customStyle="1" w:styleId="AlphaList4">
    <w:name w:val="Alpha List 4"/>
    <w:basedOn w:val="Base"/>
    <w:rsid w:val="00305A97"/>
    <w:pPr>
      <w:numPr>
        <w:numId w:val="4"/>
      </w:numPr>
    </w:pPr>
  </w:style>
  <w:style w:type="paragraph" w:customStyle="1" w:styleId="AlphaList5">
    <w:name w:val="Alpha List 5"/>
    <w:basedOn w:val="Base"/>
    <w:rsid w:val="00305A97"/>
    <w:pPr>
      <w:numPr>
        <w:numId w:val="5"/>
      </w:numPr>
      <w:tabs>
        <w:tab w:val="left" w:pos="2211"/>
      </w:tabs>
    </w:pPr>
  </w:style>
  <w:style w:type="paragraph" w:customStyle="1" w:styleId="BulletList0">
    <w:name w:val="Bullet List 0"/>
    <w:basedOn w:val="Base"/>
    <w:link w:val="BulletList00"/>
    <w:rsid w:val="00305A97"/>
    <w:pPr>
      <w:numPr>
        <w:numId w:val="6"/>
      </w:numPr>
    </w:pPr>
  </w:style>
  <w:style w:type="paragraph" w:customStyle="1" w:styleId="BulletList1">
    <w:name w:val="Bullet List 1"/>
    <w:basedOn w:val="Base"/>
    <w:link w:val="BulletList10"/>
    <w:rsid w:val="00305A97"/>
    <w:pPr>
      <w:numPr>
        <w:numId w:val="7"/>
      </w:numPr>
    </w:pPr>
  </w:style>
  <w:style w:type="paragraph" w:customStyle="1" w:styleId="BulletList2">
    <w:name w:val="Bullet List 2"/>
    <w:basedOn w:val="Base"/>
    <w:rsid w:val="00305A97"/>
    <w:pPr>
      <w:numPr>
        <w:numId w:val="8"/>
      </w:numPr>
    </w:pPr>
  </w:style>
  <w:style w:type="paragraph" w:customStyle="1" w:styleId="BulletList3">
    <w:name w:val="Bullet List 3"/>
    <w:basedOn w:val="Base"/>
    <w:link w:val="BulletList30"/>
    <w:rsid w:val="00305A97"/>
    <w:pPr>
      <w:numPr>
        <w:numId w:val="9"/>
      </w:numPr>
    </w:pPr>
  </w:style>
  <w:style w:type="paragraph" w:customStyle="1" w:styleId="BulletList4">
    <w:name w:val="Bullet List 4"/>
    <w:basedOn w:val="Base"/>
    <w:rsid w:val="00305A97"/>
    <w:pPr>
      <w:numPr>
        <w:numId w:val="10"/>
      </w:numPr>
    </w:pPr>
  </w:style>
  <w:style w:type="paragraph" w:customStyle="1" w:styleId="BulletList5">
    <w:name w:val="Bullet List 5"/>
    <w:basedOn w:val="Base"/>
    <w:rsid w:val="00305A97"/>
    <w:pPr>
      <w:numPr>
        <w:numId w:val="11"/>
      </w:numPr>
    </w:pPr>
  </w:style>
  <w:style w:type="paragraph" w:customStyle="1" w:styleId="DocTitle">
    <w:name w:val="Doc Title"/>
    <w:basedOn w:val="Base"/>
    <w:next w:val="a7"/>
    <w:rsid w:val="00305A97"/>
    <w:pPr>
      <w:spacing w:before="360" w:after="480" w:line="480" w:lineRule="exact"/>
      <w:jc w:val="center"/>
    </w:pPr>
    <w:rPr>
      <w:b/>
      <w:bCs/>
      <w:caps/>
      <w:spacing w:val="40"/>
      <w:kern w:val="48"/>
      <w:sz w:val="48"/>
      <w:szCs w:val="52"/>
    </w:rPr>
  </w:style>
  <w:style w:type="paragraph" w:customStyle="1" w:styleId="Draft">
    <w:name w:val="Draft"/>
    <w:basedOn w:val="Base"/>
    <w:rsid w:val="00305A97"/>
    <w:rPr>
      <w:rFonts w:cs="Guttman Yad"/>
      <w:i/>
    </w:rPr>
  </w:style>
  <w:style w:type="paragraph" w:customStyle="1" w:styleId="Draft1">
    <w:name w:val="Draft1"/>
    <w:basedOn w:val="Base"/>
    <w:rsid w:val="00305A97"/>
    <w:pPr>
      <w:ind w:left="357"/>
    </w:pPr>
    <w:rPr>
      <w:rFonts w:cs="Guttman Yad"/>
      <w:i/>
    </w:rPr>
  </w:style>
  <w:style w:type="paragraph" w:customStyle="1" w:styleId="FooterTitle">
    <w:name w:val="Footer Title"/>
    <w:basedOn w:val="Base"/>
    <w:rsid w:val="00305A97"/>
    <w:pPr>
      <w:tabs>
        <w:tab w:val="center" w:pos="4536"/>
        <w:tab w:val="right" w:pos="9072"/>
      </w:tabs>
      <w:spacing w:line="240" w:lineRule="auto"/>
      <w:contextualSpacing/>
    </w:pPr>
    <w:rPr>
      <w:sz w:val="18"/>
      <w:szCs w:val="20"/>
    </w:rPr>
  </w:style>
  <w:style w:type="paragraph" w:customStyle="1" w:styleId="Frame1">
    <w:name w:val="Frame 1"/>
    <w:basedOn w:val="Base"/>
    <w:rsid w:val="00305A9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305A97"/>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305A97"/>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305A97"/>
    <w:pPr>
      <w:spacing w:line="240" w:lineRule="atLeast"/>
      <w:jc w:val="center"/>
    </w:pPr>
  </w:style>
  <w:style w:type="paragraph" w:customStyle="1" w:styleId="GraphicCaption">
    <w:name w:val="Graphic Caption"/>
    <w:basedOn w:val="Base"/>
    <w:rsid w:val="00305A97"/>
    <w:pPr>
      <w:jc w:val="center"/>
    </w:pPr>
    <w:rPr>
      <w:bCs/>
    </w:rPr>
  </w:style>
  <w:style w:type="paragraph" w:customStyle="1" w:styleId="HeaderTitle">
    <w:name w:val="Header Title"/>
    <w:basedOn w:val="Base"/>
    <w:rsid w:val="00305A97"/>
    <w:pPr>
      <w:tabs>
        <w:tab w:val="center" w:pos="4536"/>
        <w:tab w:val="right" w:pos="9072"/>
      </w:tabs>
      <w:spacing w:line="240" w:lineRule="auto"/>
      <w:contextualSpacing/>
    </w:pPr>
    <w:rPr>
      <w:sz w:val="18"/>
      <w:szCs w:val="20"/>
    </w:rPr>
  </w:style>
  <w:style w:type="paragraph" w:customStyle="1" w:styleId="ListContinue0">
    <w:name w:val="List Continue0"/>
    <w:basedOn w:val="Base"/>
    <w:rsid w:val="00305A97"/>
    <w:pPr>
      <w:spacing w:before="0"/>
      <w:ind w:left="357"/>
      <w:contextualSpacing/>
    </w:pPr>
  </w:style>
  <w:style w:type="paragraph" w:customStyle="1" w:styleId="ListContinue1">
    <w:name w:val="List Continue1"/>
    <w:basedOn w:val="Base"/>
    <w:rsid w:val="00305A97"/>
    <w:pPr>
      <w:spacing w:before="0"/>
      <w:ind w:left="720"/>
    </w:pPr>
  </w:style>
  <w:style w:type="paragraph" w:customStyle="1" w:styleId="ListContinue2">
    <w:name w:val="List Continue2"/>
    <w:basedOn w:val="Base"/>
    <w:link w:val="ListContinue2Char"/>
    <w:rsid w:val="00305A97"/>
    <w:pPr>
      <w:spacing w:before="0"/>
      <w:ind w:left="1083"/>
    </w:pPr>
  </w:style>
  <w:style w:type="paragraph" w:customStyle="1" w:styleId="ListContinue3">
    <w:name w:val="List Continue3"/>
    <w:basedOn w:val="Base"/>
    <w:rsid w:val="00305A97"/>
    <w:pPr>
      <w:spacing w:before="0"/>
      <w:ind w:left="1440"/>
    </w:pPr>
  </w:style>
  <w:style w:type="paragraph" w:customStyle="1" w:styleId="ListContinue4">
    <w:name w:val="List Continue4"/>
    <w:basedOn w:val="Base"/>
    <w:rsid w:val="00305A97"/>
    <w:pPr>
      <w:spacing w:before="0"/>
      <w:ind w:left="1854"/>
    </w:pPr>
  </w:style>
  <w:style w:type="paragraph" w:customStyle="1" w:styleId="ListContinue5">
    <w:name w:val="List Continue5"/>
    <w:basedOn w:val="Base"/>
    <w:rsid w:val="00305A97"/>
    <w:pPr>
      <w:spacing w:before="0"/>
      <w:ind w:left="2211"/>
    </w:pPr>
  </w:style>
  <w:style w:type="paragraph" w:customStyle="1" w:styleId="NumberList0">
    <w:name w:val="Number List 0"/>
    <w:basedOn w:val="Base"/>
    <w:rsid w:val="00305A97"/>
    <w:pPr>
      <w:numPr>
        <w:numId w:val="12"/>
      </w:numPr>
    </w:pPr>
  </w:style>
  <w:style w:type="paragraph" w:customStyle="1" w:styleId="NumberList1">
    <w:name w:val="Number List 1"/>
    <w:basedOn w:val="Base"/>
    <w:rsid w:val="00305A97"/>
    <w:pPr>
      <w:numPr>
        <w:numId w:val="13"/>
      </w:numPr>
    </w:pPr>
  </w:style>
  <w:style w:type="paragraph" w:customStyle="1" w:styleId="NumberList2">
    <w:name w:val="Number List 2"/>
    <w:basedOn w:val="Base"/>
    <w:rsid w:val="00305A97"/>
    <w:pPr>
      <w:numPr>
        <w:numId w:val="14"/>
      </w:numPr>
    </w:pPr>
  </w:style>
  <w:style w:type="paragraph" w:customStyle="1" w:styleId="NumberList3">
    <w:name w:val="Number List 3"/>
    <w:basedOn w:val="Base"/>
    <w:rsid w:val="00305A97"/>
    <w:pPr>
      <w:numPr>
        <w:numId w:val="15"/>
      </w:numPr>
    </w:pPr>
  </w:style>
  <w:style w:type="paragraph" w:customStyle="1" w:styleId="NumberList4">
    <w:name w:val="Number List 4"/>
    <w:basedOn w:val="Base"/>
    <w:rsid w:val="00305A97"/>
    <w:pPr>
      <w:numPr>
        <w:numId w:val="16"/>
      </w:numPr>
    </w:pPr>
  </w:style>
  <w:style w:type="paragraph" w:customStyle="1" w:styleId="NumberList5">
    <w:name w:val="Number List 5"/>
    <w:basedOn w:val="Base"/>
    <w:rsid w:val="00305A97"/>
    <w:pPr>
      <w:numPr>
        <w:numId w:val="17"/>
      </w:numPr>
      <w:tabs>
        <w:tab w:val="left" w:pos="2211"/>
      </w:tabs>
    </w:pPr>
  </w:style>
  <w:style w:type="paragraph" w:customStyle="1" w:styleId="OutlineList0">
    <w:name w:val="Outline List0"/>
    <w:basedOn w:val="12"/>
    <w:qFormat/>
    <w:rsid w:val="00305A97"/>
    <w:pPr>
      <w:keepNext w:val="0"/>
      <w:numPr>
        <w:numId w:val="18"/>
      </w:numPr>
      <w:spacing w:before="120"/>
      <w:outlineLvl w:val="9"/>
    </w:pPr>
    <w:rPr>
      <w:b w:val="0"/>
      <w:sz w:val="22"/>
      <w:szCs w:val="24"/>
    </w:rPr>
  </w:style>
  <w:style w:type="paragraph" w:customStyle="1" w:styleId="OutlineList1">
    <w:name w:val="Outline List1"/>
    <w:basedOn w:val="12"/>
    <w:qFormat/>
    <w:rsid w:val="00305A97"/>
    <w:pPr>
      <w:numPr>
        <w:ilvl w:val="1"/>
        <w:numId w:val="18"/>
      </w:numPr>
      <w:spacing w:before="120"/>
      <w:outlineLvl w:val="9"/>
    </w:pPr>
    <w:rPr>
      <w:b w:val="0"/>
      <w:bCs w:val="0"/>
      <w:sz w:val="22"/>
      <w:szCs w:val="24"/>
    </w:rPr>
  </w:style>
  <w:style w:type="paragraph" w:customStyle="1" w:styleId="OutlineList2">
    <w:name w:val="Outline List2"/>
    <w:basedOn w:val="24"/>
    <w:qFormat/>
    <w:rsid w:val="00305A97"/>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305A97"/>
    <w:pPr>
      <w:keepNext w:val="0"/>
      <w:numPr>
        <w:ilvl w:val="3"/>
        <w:numId w:val="18"/>
      </w:numPr>
      <w:spacing w:before="120"/>
      <w:outlineLvl w:val="9"/>
    </w:pPr>
    <w:rPr>
      <w:b w:val="0"/>
      <w:bCs w:val="0"/>
    </w:rPr>
  </w:style>
  <w:style w:type="paragraph" w:customStyle="1" w:styleId="Para0">
    <w:name w:val="Para0"/>
    <w:basedOn w:val="Base"/>
    <w:rsid w:val="00305A97"/>
  </w:style>
  <w:style w:type="paragraph" w:customStyle="1" w:styleId="Para0Title">
    <w:name w:val="Para0 Title"/>
    <w:basedOn w:val="Base"/>
    <w:next w:val="Para0"/>
    <w:rsid w:val="00305A97"/>
    <w:pPr>
      <w:spacing w:before="240"/>
    </w:pPr>
    <w:rPr>
      <w:b/>
      <w:bCs/>
    </w:rPr>
  </w:style>
  <w:style w:type="paragraph" w:customStyle="1" w:styleId="Para10">
    <w:name w:val="Para1"/>
    <w:basedOn w:val="Base"/>
    <w:rsid w:val="00305A97"/>
    <w:pPr>
      <w:ind w:left="357"/>
    </w:pPr>
  </w:style>
  <w:style w:type="paragraph" w:customStyle="1" w:styleId="Para1Title">
    <w:name w:val="Para1 Title"/>
    <w:basedOn w:val="Base"/>
    <w:next w:val="Para10"/>
    <w:rsid w:val="00305A97"/>
    <w:pPr>
      <w:spacing w:before="240"/>
      <w:ind w:left="357"/>
    </w:pPr>
    <w:rPr>
      <w:b/>
      <w:bCs/>
    </w:rPr>
  </w:style>
  <w:style w:type="paragraph" w:customStyle="1" w:styleId="Para20">
    <w:name w:val="Para2"/>
    <w:basedOn w:val="Base"/>
    <w:qFormat/>
    <w:rsid w:val="00305A97"/>
    <w:pPr>
      <w:ind w:left="720"/>
    </w:pPr>
  </w:style>
  <w:style w:type="paragraph" w:customStyle="1" w:styleId="Para2Title">
    <w:name w:val="Para2 Title"/>
    <w:basedOn w:val="Base"/>
    <w:next w:val="Para20"/>
    <w:rsid w:val="00305A97"/>
    <w:pPr>
      <w:spacing w:before="240"/>
      <w:ind w:left="720"/>
    </w:pPr>
    <w:rPr>
      <w:b/>
      <w:bCs/>
    </w:rPr>
  </w:style>
  <w:style w:type="paragraph" w:customStyle="1" w:styleId="Para30">
    <w:name w:val="Para3"/>
    <w:basedOn w:val="Base"/>
    <w:rsid w:val="00305A97"/>
    <w:pPr>
      <w:ind w:left="1083"/>
    </w:pPr>
  </w:style>
  <w:style w:type="paragraph" w:customStyle="1" w:styleId="Para3Title">
    <w:name w:val="Para3 Title"/>
    <w:basedOn w:val="Base"/>
    <w:next w:val="Para30"/>
    <w:rsid w:val="00305A97"/>
    <w:pPr>
      <w:spacing w:before="240"/>
      <w:ind w:left="1083"/>
    </w:pPr>
    <w:rPr>
      <w:b/>
      <w:bCs/>
    </w:rPr>
  </w:style>
  <w:style w:type="paragraph" w:customStyle="1" w:styleId="Para4">
    <w:name w:val="Para4"/>
    <w:basedOn w:val="Base"/>
    <w:rsid w:val="00305A97"/>
    <w:pPr>
      <w:ind w:left="1440"/>
    </w:pPr>
  </w:style>
  <w:style w:type="paragraph" w:customStyle="1" w:styleId="Para4Title">
    <w:name w:val="Para4 Title"/>
    <w:basedOn w:val="Base"/>
    <w:rsid w:val="00305A97"/>
    <w:pPr>
      <w:spacing w:before="240"/>
      <w:ind w:left="1440"/>
    </w:pPr>
    <w:rPr>
      <w:b/>
      <w:bCs/>
    </w:rPr>
  </w:style>
  <w:style w:type="paragraph" w:customStyle="1" w:styleId="Para5">
    <w:name w:val="Para5"/>
    <w:basedOn w:val="Base"/>
    <w:qFormat/>
    <w:rsid w:val="00305A97"/>
    <w:pPr>
      <w:ind w:left="1854"/>
    </w:pPr>
  </w:style>
  <w:style w:type="paragraph" w:customStyle="1" w:styleId="Para5Title">
    <w:name w:val="Para5 Title"/>
    <w:basedOn w:val="Base"/>
    <w:qFormat/>
    <w:rsid w:val="00305A97"/>
    <w:pPr>
      <w:spacing w:before="240"/>
      <w:ind w:left="1854"/>
    </w:pPr>
    <w:rPr>
      <w:b/>
      <w:bCs/>
    </w:rPr>
  </w:style>
  <w:style w:type="paragraph" w:customStyle="1" w:styleId="Remark0">
    <w:name w:val="Remark0"/>
    <w:basedOn w:val="Base"/>
    <w:rsid w:val="00305A97"/>
    <w:pPr>
      <w:numPr>
        <w:numId w:val="19"/>
      </w:numPr>
    </w:pPr>
    <w:rPr>
      <w:i/>
      <w:iCs/>
    </w:rPr>
  </w:style>
  <w:style w:type="paragraph" w:customStyle="1" w:styleId="Remark1">
    <w:name w:val="Remark1"/>
    <w:basedOn w:val="Base"/>
    <w:rsid w:val="00305A97"/>
    <w:pPr>
      <w:numPr>
        <w:numId w:val="20"/>
      </w:numPr>
    </w:pPr>
    <w:rPr>
      <w:i/>
      <w:iCs/>
    </w:rPr>
  </w:style>
  <w:style w:type="paragraph" w:customStyle="1" w:styleId="Remark2">
    <w:name w:val="Remark2"/>
    <w:basedOn w:val="Base"/>
    <w:rsid w:val="00305A97"/>
    <w:pPr>
      <w:numPr>
        <w:numId w:val="21"/>
      </w:numPr>
    </w:pPr>
    <w:rPr>
      <w:i/>
      <w:iCs/>
    </w:rPr>
  </w:style>
  <w:style w:type="paragraph" w:customStyle="1" w:styleId="Remark3">
    <w:name w:val="Remark3"/>
    <w:basedOn w:val="Base"/>
    <w:rsid w:val="00305A97"/>
    <w:pPr>
      <w:numPr>
        <w:numId w:val="22"/>
      </w:numPr>
    </w:pPr>
    <w:rPr>
      <w:i/>
      <w:iCs/>
    </w:rPr>
  </w:style>
  <w:style w:type="paragraph" w:customStyle="1" w:styleId="Remark4">
    <w:name w:val="Remark4"/>
    <w:basedOn w:val="Base"/>
    <w:rsid w:val="00305A97"/>
    <w:pPr>
      <w:numPr>
        <w:numId w:val="23"/>
      </w:numPr>
    </w:pPr>
    <w:rPr>
      <w:i/>
      <w:iCs/>
    </w:rPr>
  </w:style>
  <w:style w:type="paragraph" w:customStyle="1" w:styleId="Remark5">
    <w:name w:val="Remark5"/>
    <w:basedOn w:val="Base"/>
    <w:rsid w:val="00305A97"/>
    <w:pPr>
      <w:numPr>
        <w:numId w:val="24"/>
      </w:numPr>
    </w:pPr>
    <w:rPr>
      <w:i/>
      <w:iCs/>
    </w:rPr>
  </w:style>
  <w:style w:type="paragraph" w:customStyle="1" w:styleId="SectionTitle">
    <w:name w:val="Section Title"/>
    <w:basedOn w:val="Base"/>
    <w:rsid w:val="00305A97"/>
    <w:pPr>
      <w:jc w:val="center"/>
    </w:pPr>
    <w:rPr>
      <w:b/>
      <w:bCs/>
      <w:sz w:val="32"/>
      <w:szCs w:val="36"/>
    </w:rPr>
  </w:style>
  <w:style w:type="paragraph" w:customStyle="1" w:styleId="SubjectTitle">
    <w:name w:val="Subject Title"/>
    <w:basedOn w:val="Base"/>
    <w:next w:val="Para10"/>
    <w:rsid w:val="00305A97"/>
    <w:pPr>
      <w:spacing w:before="360" w:after="240"/>
      <w:jc w:val="center"/>
    </w:pPr>
    <w:rPr>
      <w:b/>
      <w:bCs/>
      <w:smallCaps/>
      <w:spacing w:val="40"/>
      <w:sz w:val="40"/>
      <w:szCs w:val="44"/>
    </w:rPr>
  </w:style>
  <w:style w:type="paragraph" w:customStyle="1" w:styleId="TableCaption">
    <w:name w:val="Table Caption"/>
    <w:basedOn w:val="Base"/>
    <w:next w:val="Para10"/>
    <w:rsid w:val="00305A97"/>
    <w:pPr>
      <w:jc w:val="center"/>
    </w:pPr>
    <w:rPr>
      <w:b/>
      <w:bCs/>
    </w:rPr>
  </w:style>
  <w:style w:type="paragraph" w:customStyle="1" w:styleId="TableAlpha">
    <w:name w:val="TableAlpha"/>
    <w:basedOn w:val="Base"/>
    <w:qFormat/>
    <w:rsid w:val="00305A97"/>
    <w:pPr>
      <w:numPr>
        <w:numId w:val="25"/>
      </w:numPr>
      <w:tabs>
        <w:tab w:val="left" w:pos="357"/>
      </w:tabs>
      <w:spacing w:before="60" w:line="240" w:lineRule="exact"/>
      <w:jc w:val="left"/>
    </w:pPr>
  </w:style>
  <w:style w:type="paragraph" w:customStyle="1" w:styleId="TableBullet">
    <w:name w:val="TableBullet"/>
    <w:basedOn w:val="Base"/>
    <w:qFormat/>
    <w:rsid w:val="00305A97"/>
    <w:pPr>
      <w:numPr>
        <w:numId w:val="26"/>
      </w:numPr>
      <w:spacing w:before="60" w:line="240" w:lineRule="exact"/>
      <w:ind w:left="357" w:hanging="357"/>
      <w:jc w:val="left"/>
    </w:pPr>
  </w:style>
  <w:style w:type="paragraph" w:customStyle="1" w:styleId="TableHead">
    <w:name w:val="TableHead"/>
    <w:basedOn w:val="Base"/>
    <w:qFormat/>
    <w:rsid w:val="00305A97"/>
    <w:pPr>
      <w:spacing w:after="120"/>
      <w:jc w:val="center"/>
    </w:pPr>
    <w:rPr>
      <w:b/>
      <w:bCs/>
    </w:rPr>
  </w:style>
  <w:style w:type="paragraph" w:customStyle="1" w:styleId="TableNumeric">
    <w:name w:val="TableNumeric"/>
    <w:basedOn w:val="Base"/>
    <w:qFormat/>
    <w:rsid w:val="00305A97"/>
    <w:pPr>
      <w:numPr>
        <w:numId w:val="27"/>
      </w:numPr>
      <w:spacing w:before="60" w:line="240" w:lineRule="exact"/>
      <w:jc w:val="left"/>
    </w:pPr>
  </w:style>
  <w:style w:type="paragraph" w:customStyle="1" w:styleId="TableOutline">
    <w:name w:val="TableOutline"/>
    <w:basedOn w:val="Base"/>
    <w:rsid w:val="00305A97"/>
    <w:pPr>
      <w:numPr>
        <w:numId w:val="28"/>
      </w:numPr>
      <w:spacing w:before="60" w:line="240" w:lineRule="exact"/>
      <w:jc w:val="left"/>
    </w:pPr>
  </w:style>
  <w:style w:type="paragraph" w:customStyle="1" w:styleId="TableText">
    <w:name w:val="TableText"/>
    <w:basedOn w:val="Base"/>
    <w:link w:val="TableTextChar"/>
    <w:qFormat/>
    <w:rsid w:val="00305A97"/>
    <w:pPr>
      <w:spacing w:before="60" w:line="240" w:lineRule="exact"/>
      <w:jc w:val="left"/>
    </w:pPr>
  </w:style>
  <w:style w:type="paragraph" w:customStyle="1" w:styleId="TableTitle">
    <w:name w:val="TableTitle"/>
    <w:basedOn w:val="Base"/>
    <w:qFormat/>
    <w:rsid w:val="00305A97"/>
    <w:pPr>
      <w:spacing w:before="60" w:line="240" w:lineRule="exact"/>
      <w:jc w:val="left"/>
    </w:pPr>
    <w:rPr>
      <w:b/>
      <w:bCs/>
    </w:rPr>
  </w:style>
  <w:style w:type="paragraph" w:customStyle="1" w:styleId="ab">
    <w:name w:val="פסקת פתיחה"/>
    <w:basedOn w:val="a7"/>
    <w:next w:val="a7"/>
    <w:link w:val="ac"/>
    <w:qFormat/>
    <w:rsid w:val="00305A97"/>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305A97"/>
    <w:rPr>
      <w:rFonts w:eastAsia="Times New Roman" w:cs="FrankRuehl"/>
      <w:kern w:val="28"/>
      <w:sz w:val="22"/>
      <w:szCs w:val="26"/>
    </w:rPr>
  </w:style>
  <w:style w:type="character" w:styleId="ad">
    <w:name w:val="Placeholder Text"/>
    <w:basedOn w:val="a8"/>
    <w:uiPriority w:val="99"/>
    <w:semiHidden/>
    <w:rsid w:val="00305A97"/>
    <w:rPr>
      <w:color w:val="808080"/>
    </w:rPr>
  </w:style>
  <w:style w:type="table" w:styleId="ae">
    <w:name w:val="Table Grid"/>
    <w:aliases w:val="טקסט טבלה תחתונה"/>
    <w:basedOn w:val="a9"/>
    <w:uiPriority w:val="59"/>
    <w:rsid w:val="00305A97"/>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305A97"/>
    <w:pPr>
      <w:tabs>
        <w:tab w:val="center" w:pos="4153"/>
        <w:tab w:val="right" w:pos="8306"/>
      </w:tabs>
    </w:pPr>
  </w:style>
  <w:style w:type="character" w:customStyle="1" w:styleId="af0">
    <w:name w:val="כותרת עליונה תו"/>
    <w:aliases w:val="Header תו תו"/>
    <w:basedOn w:val="a8"/>
    <w:link w:val="af"/>
    <w:rsid w:val="00305A97"/>
    <w:rPr>
      <w:rFonts w:eastAsia="Times New Roman"/>
      <w:sz w:val="24"/>
      <w:szCs w:val="24"/>
    </w:rPr>
  </w:style>
  <w:style w:type="paragraph" w:styleId="af1">
    <w:name w:val="footer"/>
    <w:aliases w:val="תו8"/>
    <w:basedOn w:val="a7"/>
    <w:link w:val="af2"/>
    <w:unhideWhenUsed/>
    <w:rsid w:val="00305A97"/>
    <w:pPr>
      <w:tabs>
        <w:tab w:val="center" w:pos="4153"/>
        <w:tab w:val="right" w:pos="8306"/>
      </w:tabs>
    </w:pPr>
  </w:style>
  <w:style w:type="character" w:customStyle="1" w:styleId="af2">
    <w:name w:val="כותרת תחתונה תו"/>
    <w:aliases w:val="תו8 תו"/>
    <w:basedOn w:val="a8"/>
    <w:link w:val="af1"/>
    <w:rsid w:val="00305A97"/>
    <w:rPr>
      <w:rFonts w:eastAsia="Times New Roman"/>
      <w:sz w:val="24"/>
      <w:szCs w:val="24"/>
    </w:rPr>
  </w:style>
  <w:style w:type="paragraph" w:styleId="af3">
    <w:name w:val="List Paragraph"/>
    <w:aliases w:val="נספח 2 מתוקן"/>
    <w:basedOn w:val="a7"/>
    <w:link w:val="af4"/>
    <w:uiPriority w:val="34"/>
    <w:qFormat/>
    <w:rsid w:val="00305A97"/>
    <w:pPr>
      <w:ind w:left="720"/>
    </w:pPr>
    <w:rPr>
      <w:rFonts w:ascii="Calibri" w:eastAsiaTheme="minorHAnsi" w:hAnsi="Calibri" w:cs="Times New Roman"/>
      <w:sz w:val="22"/>
      <w:szCs w:val="22"/>
    </w:rPr>
  </w:style>
  <w:style w:type="character" w:styleId="af5">
    <w:name w:val="annotation reference"/>
    <w:basedOn w:val="a8"/>
    <w:uiPriority w:val="99"/>
    <w:unhideWhenUsed/>
    <w:rsid w:val="00305A97"/>
    <w:rPr>
      <w:sz w:val="16"/>
      <w:szCs w:val="16"/>
    </w:rPr>
  </w:style>
  <w:style w:type="paragraph" w:styleId="af6">
    <w:name w:val="annotation text"/>
    <w:aliases w:val="תו4"/>
    <w:basedOn w:val="a7"/>
    <w:link w:val="af7"/>
    <w:uiPriority w:val="99"/>
    <w:unhideWhenUsed/>
    <w:rsid w:val="00305A97"/>
    <w:rPr>
      <w:sz w:val="20"/>
      <w:szCs w:val="20"/>
    </w:rPr>
  </w:style>
  <w:style w:type="character" w:customStyle="1" w:styleId="af7">
    <w:name w:val="טקסט הערה תו"/>
    <w:aliases w:val="תו4 תו"/>
    <w:basedOn w:val="a8"/>
    <w:link w:val="af6"/>
    <w:uiPriority w:val="99"/>
    <w:rsid w:val="00305A97"/>
    <w:rPr>
      <w:rFonts w:eastAsia="Times New Roman"/>
    </w:rPr>
  </w:style>
  <w:style w:type="paragraph" w:styleId="af8">
    <w:name w:val="annotation subject"/>
    <w:aliases w:val="תו3"/>
    <w:basedOn w:val="af6"/>
    <w:next w:val="af6"/>
    <w:link w:val="af9"/>
    <w:uiPriority w:val="99"/>
    <w:unhideWhenUsed/>
    <w:rsid w:val="00305A97"/>
    <w:rPr>
      <w:b/>
      <w:bCs/>
    </w:rPr>
  </w:style>
  <w:style w:type="character" w:customStyle="1" w:styleId="af9">
    <w:name w:val="נושא הערה תו"/>
    <w:aliases w:val="תו3 תו"/>
    <w:basedOn w:val="af7"/>
    <w:link w:val="af8"/>
    <w:uiPriority w:val="99"/>
    <w:rsid w:val="00305A97"/>
    <w:rPr>
      <w:rFonts w:eastAsia="Times New Roman"/>
      <w:b/>
      <w:bCs/>
    </w:rPr>
  </w:style>
  <w:style w:type="paragraph" w:styleId="afa">
    <w:name w:val="Balloon Text"/>
    <w:aliases w:val="תו6"/>
    <w:basedOn w:val="a7"/>
    <w:link w:val="afb"/>
    <w:uiPriority w:val="99"/>
    <w:unhideWhenUsed/>
    <w:rsid w:val="00305A97"/>
    <w:rPr>
      <w:rFonts w:ascii="Tahoma" w:hAnsi="Tahoma" w:cs="Tahoma"/>
      <w:sz w:val="18"/>
      <w:szCs w:val="18"/>
    </w:rPr>
  </w:style>
  <w:style w:type="character" w:customStyle="1" w:styleId="afb">
    <w:name w:val="טקסט בלונים תו"/>
    <w:aliases w:val="תו6 תו"/>
    <w:basedOn w:val="a8"/>
    <w:link w:val="afa"/>
    <w:uiPriority w:val="99"/>
    <w:rsid w:val="00305A97"/>
    <w:rPr>
      <w:rFonts w:ascii="Tahoma" w:eastAsia="Times New Roman" w:hAnsi="Tahoma" w:cs="Tahoma"/>
      <w:sz w:val="18"/>
      <w:szCs w:val="18"/>
    </w:rPr>
  </w:style>
  <w:style w:type="paragraph" w:styleId="afc">
    <w:name w:val="Bibliography"/>
    <w:basedOn w:val="a7"/>
    <w:next w:val="a7"/>
    <w:uiPriority w:val="37"/>
    <w:semiHidden/>
    <w:unhideWhenUsed/>
    <w:rsid w:val="00305A97"/>
  </w:style>
  <w:style w:type="paragraph" w:styleId="afd">
    <w:name w:val="Block Text"/>
    <w:basedOn w:val="a7"/>
    <w:uiPriority w:val="99"/>
    <w:unhideWhenUsed/>
    <w:rsid w:val="00305A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305A97"/>
    <w:pPr>
      <w:spacing w:after="120"/>
    </w:pPr>
  </w:style>
  <w:style w:type="character" w:customStyle="1" w:styleId="aff">
    <w:name w:val="גוף טקסט תו"/>
    <w:aliases w:val="תו1 תו"/>
    <w:basedOn w:val="a8"/>
    <w:link w:val="afe"/>
    <w:uiPriority w:val="99"/>
    <w:rsid w:val="00305A97"/>
    <w:rPr>
      <w:rFonts w:eastAsia="Times New Roman"/>
      <w:sz w:val="24"/>
      <w:szCs w:val="24"/>
    </w:rPr>
  </w:style>
  <w:style w:type="paragraph" w:styleId="26">
    <w:name w:val="Body Text 2"/>
    <w:basedOn w:val="a7"/>
    <w:link w:val="27"/>
    <w:uiPriority w:val="99"/>
    <w:unhideWhenUsed/>
    <w:rsid w:val="00305A97"/>
    <w:pPr>
      <w:spacing w:after="120" w:line="480" w:lineRule="auto"/>
    </w:pPr>
  </w:style>
  <w:style w:type="character" w:customStyle="1" w:styleId="27">
    <w:name w:val="גוף טקסט 2 תו"/>
    <w:basedOn w:val="a8"/>
    <w:link w:val="26"/>
    <w:uiPriority w:val="99"/>
    <w:rsid w:val="00305A97"/>
    <w:rPr>
      <w:rFonts w:eastAsia="Times New Roman"/>
      <w:sz w:val="24"/>
      <w:szCs w:val="24"/>
    </w:rPr>
  </w:style>
  <w:style w:type="paragraph" w:styleId="35">
    <w:name w:val="Body Text 3"/>
    <w:basedOn w:val="a7"/>
    <w:link w:val="36"/>
    <w:uiPriority w:val="99"/>
    <w:unhideWhenUsed/>
    <w:rsid w:val="00305A97"/>
    <w:pPr>
      <w:spacing w:after="120"/>
    </w:pPr>
    <w:rPr>
      <w:sz w:val="16"/>
      <w:szCs w:val="16"/>
    </w:rPr>
  </w:style>
  <w:style w:type="character" w:customStyle="1" w:styleId="36">
    <w:name w:val="גוף טקסט 3 תו"/>
    <w:basedOn w:val="a8"/>
    <w:link w:val="35"/>
    <w:uiPriority w:val="99"/>
    <w:rsid w:val="00305A97"/>
    <w:rPr>
      <w:rFonts w:eastAsia="Times New Roman"/>
      <w:sz w:val="16"/>
      <w:szCs w:val="16"/>
    </w:rPr>
  </w:style>
  <w:style w:type="paragraph" w:styleId="aff0">
    <w:name w:val="Body Text First Indent"/>
    <w:basedOn w:val="afe"/>
    <w:link w:val="aff1"/>
    <w:uiPriority w:val="99"/>
    <w:semiHidden/>
    <w:unhideWhenUsed/>
    <w:rsid w:val="00305A97"/>
    <w:pPr>
      <w:spacing w:after="0"/>
      <w:ind w:firstLine="360"/>
    </w:pPr>
  </w:style>
  <w:style w:type="character" w:customStyle="1" w:styleId="aff1">
    <w:name w:val="כניסת שורה ראשונה בגוף טקסט תו"/>
    <w:basedOn w:val="aff"/>
    <w:link w:val="aff0"/>
    <w:uiPriority w:val="99"/>
    <w:semiHidden/>
    <w:rsid w:val="00305A97"/>
    <w:rPr>
      <w:rFonts w:eastAsia="Times New Roman"/>
      <w:sz w:val="24"/>
      <w:szCs w:val="24"/>
    </w:rPr>
  </w:style>
  <w:style w:type="paragraph" w:styleId="aff2">
    <w:name w:val="Body Text Indent"/>
    <w:aliases w:val="תו2"/>
    <w:basedOn w:val="a7"/>
    <w:link w:val="aff3"/>
    <w:uiPriority w:val="99"/>
    <w:unhideWhenUsed/>
    <w:rsid w:val="00305A97"/>
    <w:pPr>
      <w:spacing w:after="120"/>
      <w:ind w:left="283"/>
    </w:pPr>
  </w:style>
  <w:style w:type="character" w:customStyle="1" w:styleId="aff3">
    <w:name w:val="כניסה בגוף טקסט תו"/>
    <w:aliases w:val="תו2 תו"/>
    <w:basedOn w:val="a8"/>
    <w:link w:val="aff2"/>
    <w:uiPriority w:val="99"/>
    <w:rsid w:val="00305A97"/>
    <w:rPr>
      <w:rFonts w:eastAsia="Times New Roman"/>
      <w:sz w:val="24"/>
      <w:szCs w:val="24"/>
    </w:rPr>
  </w:style>
  <w:style w:type="paragraph" w:styleId="28">
    <w:name w:val="Body Text First Indent 2"/>
    <w:basedOn w:val="aff2"/>
    <w:link w:val="29"/>
    <w:uiPriority w:val="99"/>
    <w:semiHidden/>
    <w:unhideWhenUsed/>
    <w:rsid w:val="00305A97"/>
    <w:pPr>
      <w:spacing w:after="0"/>
      <w:ind w:left="360" w:firstLine="360"/>
    </w:pPr>
  </w:style>
  <w:style w:type="character" w:customStyle="1" w:styleId="29">
    <w:name w:val="כניסת שורה ראשונה בגוף טקסט 2 תו"/>
    <w:basedOn w:val="aff3"/>
    <w:link w:val="28"/>
    <w:uiPriority w:val="99"/>
    <w:semiHidden/>
    <w:rsid w:val="00305A97"/>
    <w:rPr>
      <w:rFonts w:eastAsia="Times New Roman"/>
      <w:sz w:val="24"/>
      <w:szCs w:val="24"/>
    </w:rPr>
  </w:style>
  <w:style w:type="paragraph" w:styleId="2a">
    <w:name w:val="Body Text Indent 2"/>
    <w:basedOn w:val="a7"/>
    <w:link w:val="2b"/>
    <w:uiPriority w:val="99"/>
    <w:semiHidden/>
    <w:unhideWhenUsed/>
    <w:rsid w:val="00305A97"/>
    <w:pPr>
      <w:spacing w:after="120" w:line="480" w:lineRule="auto"/>
      <w:ind w:left="283"/>
    </w:pPr>
  </w:style>
  <w:style w:type="character" w:customStyle="1" w:styleId="2b">
    <w:name w:val="כניסה בגוף טקסט 2 תו"/>
    <w:basedOn w:val="a8"/>
    <w:link w:val="2a"/>
    <w:uiPriority w:val="99"/>
    <w:semiHidden/>
    <w:rsid w:val="00305A97"/>
    <w:rPr>
      <w:rFonts w:eastAsia="Times New Roman"/>
      <w:sz w:val="24"/>
      <w:szCs w:val="24"/>
    </w:rPr>
  </w:style>
  <w:style w:type="paragraph" w:styleId="37">
    <w:name w:val="Body Text Indent 3"/>
    <w:basedOn w:val="a7"/>
    <w:link w:val="38"/>
    <w:uiPriority w:val="99"/>
    <w:unhideWhenUsed/>
    <w:rsid w:val="00305A97"/>
    <w:pPr>
      <w:spacing w:after="120"/>
      <w:ind w:left="283"/>
    </w:pPr>
    <w:rPr>
      <w:sz w:val="16"/>
      <w:szCs w:val="16"/>
    </w:rPr>
  </w:style>
  <w:style w:type="character" w:customStyle="1" w:styleId="38">
    <w:name w:val="כניסה בגוף טקסט 3 תו"/>
    <w:basedOn w:val="a8"/>
    <w:link w:val="37"/>
    <w:uiPriority w:val="99"/>
    <w:rsid w:val="00305A97"/>
    <w:rPr>
      <w:rFonts w:eastAsia="Times New Roman"/>
      <w:sz w:val="16"/>
      <w:szCs w:val="16"/>
    </w:rPr>
  </w:style>
  <w:style w:type="paragraph" w:styleId="aff4">
    <w:name w:val="caption"/>
    <w:basedOn w:val="a7"/>
    <w:next w:val="a7"/>
    <w:uiPriority w:val="35"/>
    <w:unhideWhenUsed/>
    <w:qFormat/>
    <w:rsid w:val="00305A97"/>
    <w:pPr>
      <w:spacing w:after="200"/>
    </w:pPr>
    <w:rPr>
      <w:i/>
      <w:iCs/>
      <w:color w:val="1F497D" w:themeColor="text2"/>
      <w:sz w:val="18"/>
      <w:szCs w:val="18"/>
    </w:rPr>
  </w:style>
  <w:style w:type="paragraph" w:styleId="aff5">
    <w:name w:val="Closing"/>
    <w:basedOn w:val="a7"/>
    <w:link w:val="aff6"/>
    <w:uiPriority w:val="99"/>
    <w:semiHidden/>
    <w:unhideWhenUsed/>
    <w:rsid w:val="00305A97"/>
    <w:pPr>
      <w:ind w:left="4252"/>
    </w:pPr>
  </w:style>
  <w:style w:type="character" w:customStyle="1" w:styleId="aff6">
    <w:name w:val="סיום תו"/>
    <w:basedOn w:val="a8"/>
    <w:link w:val="aff5"/>
    <w:uiPriority w:val="99"/>
    <w:semiHidden/>
    <w:rsid w:val="00305A97"/>
    <w:rPr>
      <w:rFonts w:eastAsia="Times New Roman"/>
      <w:sz w:val="24"/>
      <w:szCs w:val="24"/>
    </w:rPr>
  </w:style>
  <w:style w:type="paragraph" w:styleId="aff7">
    <w:name w:val="Date"/>
    <w:basedOn w:val="a7"/>
    <w:next w:val="a7"/>
    <w:link w:val="aff8"/>
    <w:uiPriority w:val="99"/>
    <w:unhideWhenUsed/>
    <w:rsid w:val="00305A97"/>
  </w:style>
  <w:style w:type="character" w:customStyle="1" w:styleId="aff8">
    <w:name w:val="תאריך תו"/>
    <w:basedOn w:val="a8"/>
    <w:link w:val="aff7"/>
    <w:uiPriority w:val="99"/>
    <w:rsid w:val="00305A97"/>
    <w:rPr>
      <w:rFonts w:eastAsia="Times New Roman"/>
      <w:sz w:val="24"/>
      <w:szCs w:val="24"/>
    </w:rPr>
  </w:style>
  <w:style w:type="paragraph" w:styleId="aff9">
    <w:name w:val="Document Map"/>
    <w:aliases w:val="תו7"/>
    <w:basedOn w:val="a7"/>
    <w:link w:val="affa"/>
    <w:unhideWhenUsed/>
    <w:rsid w:val="00305A97"/>
    <w:rPr>
      <w:rFonts w:ascii="Segoe UI" w:hAnsi="Segoe UI" w:cs="Segoe UI"/>
      <w:sz w:val="16"/>
      <w:szCs w:val="16"/>
    </w:rPr>
  </w:style>
  <w:style w:type="character" w:customStyle="1" w:styleId="affa">
    <w:name w:val="מפת מסמך תו"/>
    <w:aliases w:val="תו7 תו"/>
    <w:basedOn w:val="a8"/>
    <w:link w:val="aff9"/>
    <w:rsid w:val="00305A97"/>
    <w:rPr>
      <w:rFonts w:ascii="Segoe UI" w:eastAsia="Times New Roman" w:hAnsi="Segoe UI" w:cs="Segoe UI"/>
      <w:sz w:val="16"/>
      <w:szCs w:val="16"/>
    </w:rPr>
  </w:style>
  <w:style w:type="paragraph" w:styleId="affb">
    <w:name w:val="E-mail Signature"/>
    <w:basedOn w:val="a7"/>
    <w:link w:val="affc"/>
    <w:uiPriority w:val="99"/>
    <w:semiHidden/>
    <w:unhideWhenUsed/>
    <w:rsid w:val="00305A97"/>
  </w:style>
  <w:style w:type="character" w:customStyle="1" w:styleId="affc">
    <w:name w:val="חתימת דואר אלקטרוני תו"/>
    <w:basedOn w:val="a8"/>
    <w:link w:val="affb"/>
    <w:uiPriority w:val="99"/>
    <w:semiHidden/>
    <w:rsid w:val="00305A97"/>
    <w:rPr>
      <w:rFonts w:eastAsia="Times New Roman"/>
      <w:sz w:val="24"/>
      <w:szCs w:val="24"/>
    </w:rPr>
  </w:style>
  <w:style w:type="paragraph" w:styleId="affd">
    <w:name w:val="endnote text"/>
    <w:basedOn w:val="a7"/>
    <w:link w:val="affe"/>
    <w:uiPriority w:val="99"/>
    <w:semiHidden/>
    <w:unhideWhenUsed/>
    <w:rsid w:val="00305A97"/>
    <w:rPr>
      <w:sz w:val="20"/>
      <w:szCs w:val="20"/>
    </w:rPr>
  </w:style>
  <w:style w:type="character" w:customStyle="1" w:styleId="affe">
    <w:name w:val="טקסט הערת סיום תו"/>
    <w:basedOn w:val="a8"/>
    <w:link w:val="affd"/>
    <w:uiPriority w:val="99"/>
    <w:semiHidden/>
    <w:rsid w:val="00305A97"/>
    <w:rPr>
      <w:rFonts w:eastAsia="Times New Roman"/>
    </w:rPr>
  </w:style>
  <w:style w:type="paragraph" w:styleId="afff">
    <w:name w:val="envelope address"/>
    <w:basedOn w:val="a7"/>
    <w:uiPriority w:val="99"/>
    <w:unhideWhenUsed/>
    <w:rsid w:val="00305A97"/>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305A97"/>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305A97"/>
    <w:rPr>
      <w:sz w:val="20"/>
      <w:szCs w:val="20"/>
    </w:rPr>
  </w:style>
  <w:style w:type="character" w:customStyle="1" w:styleId="afff2">
    <w:name w:val="טקסט הערת שוליים תו"/>
    <w:aliases w:val="תו5 תו"/>
    <w:basedOn w:val="a8"/>
    <w:link w:val="afff1"/>
    <w:semiHidden/>
    <w:rsid w:val="00305A97"/>
    <w:rPr>
      <w:rFonts w:eastAsia="Times New Roman"/>
    </w:rPr>
  </w:style>
  <w:style w:type="paragraph" w:styleId="HTML">
    <w:name w:val="HTML Address"/>
    <w:basedOn w:val="a7"/>
    <w:link w:val="HTML0"/>
    <w:uiPriority w:val="99"/>
    <w:semiHidden/>
    <w:unhideWhenUsed/>
    <w:rsid w:val="00305A97"/>
    <w:rPr>
      <w:i/>
      <w:iCs/>
    </w:rPr>
  </w:style>
  <w:style w:type="character" w:customStyle="1" w:styleId="HTML0">
    <w:name w:val="כתובת HTML תו"/>
    <w:basedOn w:val="a8"/>
    <w:link w:val="HTML"/>
    <w:uiPriority w:val="99"/>
    <w:semiHidden/>
    <w:rsid w:val="00305A97"/>
    <w:rPr>
      <w:rFonts w:eastAsia="Times New Roman"/>
      <w:i/>
      <w:iCs/>
      <w:sz w:val="24"/>
      <w:szCs w:val="24"/>
    </w:rPr>
  </w:style>
  <w:style w:type="paragraph" w:styleId="HTML1">
    <w:name w:val="HTML Preformatted"/>
    <w:basedOn w:val="a7"/>
    <w:link w:val="HTML2"/>
    <w:uiPriority w:val="99"/>
    <w:semiHidden/>
    <w:unhideWhenUsed/>
    <w:rsid w:val="00305A97"/>
    <w:rPr>
      <w:rFonts w:ascii="Consolas" w:hAnsi="Consolas"/>
      <w:sz w:val="20"/>
      <w:szCs w:val="20"/>
    </w:rPr>
  </w:style>
  <w:style w:type="character" w:customStyle="1" w:styleId="HTML2">
    <w:name w:val="HTML מעוצב מראש תו"/>
    <w:basedOn w:val="a8"/>
    <w:link w:val="HTML1"/>
    <w:uiPriority w:val="99"/>
    <w:semiHidden/>
    <w:rsid w:val="00305A97"/>
    <w:rPr>
      <w:rFonts w:ascii="Consolas" w:eastAsia="Times New Roman" w:hAnsi="Consolas"/>
    </w:rPr>
  </w:style>
  <w:style w:type="paragraph" w:styleId="Index1">
    <w:name w:val="index 1"/>
    <w:basedOn w:val="a7"/>
    <w:next w:val="a7"/>
    <w:uiPriority w:val="99"/>
    <w:semiHidden/>
    <w:unhideWhenUsed/>
    <w:rsid w:val="00305A97"/>
    <w:pPr>
      <w:ind w:left="240" w:hanging="240"/>
    </w:pPr>
  </w:style>
  <w:style w:type="paragraph" w:styleId="Index2">
    <w:name w:val="index 2"/>
    <w:basedOn w:val="a7"/>
    <w:next w:val="a7"/>
    <w:uiPriority w:val="99"/>
    <w:semiHidden/>
    <w:unhideWhenUsed/>
    <w:rsid w:val="00305A97"/>
    <w:pPr>
      <w:ind w:left="480" w:hanging="240"/>
    </w:pPr>
  </w:style>
  <w:style w:type="paragraph" w:styleId="Index3">
    <w:name w:val="index 3"/>
    <w:basedOn w:val="a7"/>
    <w:next w:val="a7"/>
    <w:uiPriority w:val="99"/>
    <w:semiHidden/>
    <w:unhideWhenUsed/>
    <w:rsid w:val="00305A97"/>
    <w:pPr>
      <w:ind w:left="720" w:hanging="240"/>
    </w:pPr>
  </w:style>
  <w:style w:type="paragraph" w:styleId="Index4">
    <w:name w:val="index 4"/>
    <w:basedOn w:val="a7"/>
    <w:next w:val="a7"/>
    <w:uiPriority w:val="99"/>
    <w:semiHidden/>
    <w:unhideWhenUsed/>
    <w:rsid w:val="00305A97"/>
    <w:pPr>
      <w:ind w:left="960" w:hanging="240"/>
    </w:pPr>
  </w:style>
  <w:style w:type="paragraph" w:styleId="Index5">
    <w:name w:val="index 5"/>
    <w:basedOn w:val="a7"/>
    <w:next w:val="a7"/>
    <w:uiPriority w:val="99"/>
    <w:semiHidden/>
    <w:unhideWhenUsed/>
    <w:rsid w:val="00305A97"/>
    <w:pPr>
      <w:ind w:left="1200" w:hanging="240"/>
    </w:pPr>
  </w:style>
  <w:style w:type="paragraph" w:styleId="Index6">
    <w:name w:val="index 6"/>
    <w:basedOn w:val="a7"/>
    <w:next w:val="a7"/>
    <w:uiPriority w:val="99"/>
    <w:semiHidden/>
    <w:unhideWhenUsed/>
    <w:rsid w:val="00305A97"/>
    <w:pPr>
      <w:ind w:left="1440" w:hanging="240"/>
    </w:pPr>
  </w:style>
  <w:style w:type="paragraph" w:styleId="Index7">
    <w:name w:val="index 7"/>
    <w:basedOn w:val="a7"/>
    <w:next w:val="a7"/>
    <w:uiPriority w:val="99"/>
    <w:semiHidden/>
    <w:unhideWhenUsed/>
    <w:rsid w:val="00305A97"/>
    <w:pPr>
      <w:ind w:left="1680" w:hanging="240"/>
    </w:pPr>
  </w:style>
  <w:style w:type="paragraph" w:styleId="Index8">
    <w:name w:val="index 8"/>
    <w:basedOn w:val="a7"/>
    <w:next w:val="a7"/>
    <w:uiPriority w:val="99"/>
    <w:semiHidden/>
    <w:unhideWhenUsed/>
    <w:rsid w:val="00305A97"/>
    <w:pPr>
      <w:ind w:left="1920" w:hanging="240"/>
    </w:pPr>
  </w:style>
  <w:style w:type="paragraph" w:styleId="Index9">
    <w:name w:val="index 9"/>
    <w:basedOn w:val="a7"/>
    <w:next w:val="a7"/>
    <w:uiPriority w:val="99"/>
    <w:semiHidden/>
    <w:unhideWhenUsed/>
    <w:rsid w:val="00305A97"/>
    <w:pPr>
      <w:ind w:left="2160" w:hanging="240"/>
    </w:pPr>
  </w:style>
  <w:style w:type="paragraph" w:styleId="afff3">
    <w:name w:val="index heading"/>
    <w:basedOn w:val="a7"/>
    <w:next w:val="Index1"/>
    <w:uiPriority w:val="99"/>
    <w:semiHidden/>
    <w:unhideWhenUsed/>
    <w:rsid w:val="00305A97"/>
    <w:rPr>
      <w:rFonts w:asciiTheme="majorHAnsi" w:eastAsiaTheme="majorEastAsia" w:hAnsiTheme="majorHAnsi" w:cstheme="majorBidi"/>
      <w:b/>
      <w:bCs/>
    </w:rPr>
  </w:style>
  <w:style w:type="paragraph" w:styleId="afff4">
    <w:name w:val="Intense Quote"/>
    <w:basedOn w:val="a7"/>
    <w:next w:val="a7"/>
    <w:link w:val="afff5"/>
    <w:uiPriority w:val="30"/>
    <w:qFormat/>
    <w:rsid w:val="00305A9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305A97"/>
    <w:rPr>
      <w:rFonts w:eastAsia="Times New Roman"/>
      <w:i/>
      <w:iCs/>
      <w:color w:val="4F81BD" w:themeColor="accent1"/>
      <w:sz w:val="24"/>
      <w:szCs w:val="24"/>
    </w:rPr>
  </w:style>
  <w:style w:type="paragraph" w:styleId="afff6">
    <w:name w:val="List"/>
    <w:basedOn w:val="a7"/>
    <w:uiPriority w:val="99"/>
    <w:semiHidden/>
    <w:unhideWhenUsed/>
    <w:rsid w:val="00305A97"/>
    <w:pPr>
      <w:ind w:left="283" w:hanging="283"/>
      <w:contextualSpacing/>
    </w:pPr>
  </w:style>
  <w:style w:type="paragraph" w:styleId="2c">
    <w:name w:val="List 2"/>
    <w:basedOn w:val="a7"/>
    <w:uiPriority w:val="99"/>
    <w:semiHidden/>
    <w:unhideWhenUsed/>
    <w:rsid w:val="00305A97"/>
    <w:pPr>
      <w:ind w:left="566" w:hanging="283"/>
      <w:contextualSpacing/>
    </w:pPr>
  </w:style>
  <w:style w:type="paragraph" w:styleId="39">
    <w:name w:val="List 3"/>
    <w:basedOn w:val="a7"/>
    <w:uiPriority w:val="99"/>
    <w:semiHidden/>
    <w:unhideWhenUsed/>
    <w:rsid w:val="00305A97"/>
    <w:pPr>
      <w:ind w:left="849" w:hanging="283"/>
      <w:contextualSpacing/>
    </w:pPr>
  </w:style>
  <w:style w:type="paragraph" w:styleId="44">
    <w:name w:val="List 4"/>
    <w:basedOn w:val="a7"/>
    <w:uiPriority w:val="99"/>
    <w:semiHidden/>
    <w:unhideWhenUsed/>
    <w:rsid w:val="00305A97"/>
    <w:pPr>
      <w:ind w:left="1132" w:hanging="283"/>
      <w:contextualSpacing/>
    </w:pPr>
  </w:style>
  <w:style w:type="paragraph" w:styleId="54">
    <w:name w:val="List 5"/>
    <w:basedOn w:val="a7"/>
    <w:uiPriority w:val="99"/>
    <w:semiHidden/>
    <w:unhideWhenUsed/>
    <w:rsid w:val="00305A97"/>
    <w:pPr>
      <w:ind w:left="1415" w:hanging="283"/>
      <w:contextualSpacing/>
    </w:pPr>
  </w:style>
  <w:style w:type="paragraph" w:styleId="a0">
    <w:name w:val="List Bullet"/>
    <w:basedOn w:val="a7"/>
    <w:uiPriority w:val="99"/>
    <w:semiHidden/>
    <w:unhideWhenUsed/>
    <w:rsid w:val="00305A97"/>
    <w:pPr>
      <w:numPr>
        <w:numId w:val="36"/>
      </w:numPr>
      <w:contextualSpacing/>
    </w:pPr>
  </w:style>
  <w:style w:type="paragraph" w:styleId="20">
    <w:name w:val="List Bullet 2"/>
    <w:basedOn w:val="a7"/>
    <w:uiPriority w:val="99"/>
    <w:semiHidden/>
    <w:unhideWhenUsed/>
    <w:rsid w:val="00305A97"/>
    <w:pPr>
      <w:numPr>
        <w:numId w:val="37"/>
      </w:numPr>
      <w:contextualSpacing/>
    </w:pPr>
  </w:style>
  <w:style w:type="paragraph" w:styleId="30">
    <w:name w:val="List Bullet 3"/>
    <w:basedOn w:val="a7"/>
    <w:uiPriority w:val="99"/>
    <w:semiHidden/>
    <w:unhideWhenUsed/>
    <w:rsid w:val="00305A97"/>
    <w:pPr>
      <w:numPr>
        <w:numId w:val="38"/>
      </w:numPr>
      <w:contextualSpacing/>
    </w:pPr>
  </w:style>
  <w:style w:type="paragraph" w:styleId="40">
    <w:name w:val="List Bullet 4"/>
    <w:basedOn w:val="a7"/>
    <w:uiPriority w:val="99"/>
    <w:semiHidden/>
    <w:unhideWhenUsed/>
    <w:rsid w:val="00305A97"/>
    <w:pPr>
      <w:numPr>
        <w:numId w:val="39"/>
      </w:numPr>
      <w:contextualSpacing/>
    </w:pPr>
  </w:style>
  <w:style w:type="paragraph" w:styleId="50">
    <w:name w:val="List Bullet 5"/>
    <w:basedOn w:val="a7"/>
    <w:uiPriority w:val="99"/>
    <w:semiHidden/>
    <w:unhideWhenUsed/>
    <w:rsid w:val="00305A97"/>
    <w:pPr>
      <w:numPr>
        <w:numId w:val="40"/>
      </w:numPr>
      <w:contextualSpacing/>
    </w:pPr>
  </w:style>
  <w:style w:type="paragraph" w:styleId="afff7">
    <w:name w:val="List Continue"/>
    <w:basedOn w:val="a7"/>
    <w:uiPriority w:val="99"/>
    <w:semiHidden/>
    <w:unhideWhenUsed/>
    <w:rsid w:val="00305A97"/>
    <w:pPr>
      <w:spacing w:after="120"/>
      <w:ind w:left="283"/>
      <w:contextualSpacing/>
    </w:pPr>
  </w:style>
  <w:style w:type="paragraph" w:styleId="2d">
    <w:name w:val="List Continue 2"/>
    <w:basedOn w:val="a7"/>
    <w:uiPriority w:val="99"/>
    <w:unhideWhenUsed/>
    <w:rsid w:val="00305A97"/>
    <w:pPr>
      <w:spacing w:after="120"/>
      <w:ind w:left="566"/>
      <w:contextualSpacing/>
    </w:pPr>
  </w:style>
  <w:style w:type="paragraph" w:styleId="3a">
    <w:name w:val="List Continue 3"/>
    <w:basedOn w:val="a7"/>
    <w:uiPriority w:val="99"/>
    <w:semiHidden/>
    <w:unhideWhenUsed/>
    <w:rsid w:val="00305A97"/>
    <w:pPr>
      <w:spacing w:after="120"/>
      <w:ind w:left="849"/>
      <w:contextualSpacing/>
    </w:pPr>
  </w:style>
  <w:style w:type="paragraph" w:styleId="45">
    <w:name w:val="List Continue 4"/>
    <w:basedOn w:val="a7"/>
    <w:uiPriority w:val="99"/>
    <w:semiHidden/>
    <w:unhideWhenUsed/>
    <w:rsid w:val="00305A97"/>
    <w:pPr>
      <w:spacing w:after="120"/>
      <w:ind w:left="1132"/>
      <w:contextualSpacing/>
    </w:pPr>
  </w:style>
  <w:style w:type="paragraph" w:styleId="55">
    <w:name w:val="List Continue 5"/>
    <w:basedOn w:val="a7"/>
    <w:uiPriority w:val="99"/>
    <w:semiHidden/>
    <w:unhideWhenUsed/>
    <w:rsid w:val="00305A97"/>
    <w:pPr>
      <w:spacing w:after="120"/>
      <w:ind w:left="1415"/>
      <w:contextualSpacing/>
    </w:pPr>
  </w:style>
  <w:style w:type="paragraph" w:styleId="a">
    <w:name w:val="List Number"/>
    <w:basedOn w:val="a7"/>
    <w:uiPriority w:val="99"/>
    <w:semiHidden/>
    <w:unhideWhenUsed/>
    <w:rsid w:val="00305A97"/>
    <w:pPr>
      <w:numPr>
        <w:numId w:val="32"/>
      </w:numPr>
      <w:contextualSpacing/>
    </w:pPr>
  </w:style>
  <w:style w:type="paragraph" w:styleId="2">
    <w:name w:val="List Number 2"/>
    <w:basedOn w:val="a7"/>
    <w:uiPriority w:val="99"/>
    <w:unhideWhenUsed/>
    <w:rsid w:val="00305A97"/>
    <w:pPr>
      <w:numPr>
        <w:numId w:val="33"/>
      </w:numPr>
      <w:contextualSpacing/>
    </w:pPr>
  </w:style>
  <w:style w:type="paragraph" w:styleId="3">
    <w:name w:val="List Number 3"/>
    <w:basedOn w:val="a7"/>
    <w:uiPriority w:val="99"/>
    <w:semiHidden/>
    <w:unhideWhenUsed/>
    <w:rsid w:val="00305A97"/>
    <w:pPr>
      <w:numPr>
        <w:numId w:val="34"/>
      </w:numPr>
      <w:contextualSpacing/>
    </w:pPr>
  </w:style>
  <w:style w:type="paragraph" w:styleId="4">
    <w:name w:val="List Number 4"/>
    <w:basedOn w:val="a7"/>
    <w:uiPriority w:val="99"/>
    <w:semiHidden/>
    <w:unhideWhenUsed/>
    <w:rsid w:val="00305A97"/>
    <w:pPr>
      <w:numPr>
        <w:numId w:val="31"/>
      </w:numPr>
      <w:contextualSpacing/>
    </w:pPr>
  </w:style>
  <w:style w:type="paragraph" w:styleId="5">
    <w:name w:val="List Number 5"/>
    <w:basedOn w:val="a7"/>
    <w:uiPriority w:val="99"/>
    <w:semiHidden/>
    <w:unhideWhenUsed/>
    <w:rsid w:val="00305A97"/>
    <w:pPr>
      <w:numPr>
        <w:numId w:val="35"/>
      </w:numPr>
      <w:contextualSpacing/>
    </w:pPr>
  </w:style>
  <w:style w:type="paragraph" w:styleId="afff8">
    <w:name w:val="macro"/>
    <w:link w:val="afff9"/>
    <w:uiPriority w:val="99"/>
    <w:semiHidden/>
    <w:unhideWhenUsed/>
    <w:rsid w:val="00305A97"/>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305A97"/>
    <w:rPr>
      <w:rFonts w:ascii="Consolas" w:eastAsia="Times New Roman" w:hAnsi="Consolas"/>
    </w:rPr>
  </w:style>
  <w:style w:type="paragraph" w:styleId="afffa">
    <w:name w:val="Message Header"/>
    <w:basedOn w:val="a7"/>
    <w:link w:val="afffb"/>
    <w:uiPriority w:val="99"/>
    <w:semiHidden/>
    <w:unhideWhenUsed/>
    <w:rsid w:val="00305A9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305A97"/>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305A97"/>
    <w:pPr>
      <w:bidi/>
    </w:pPr>
    <w:rPr>
      <w:rFonts w:eastAsia="Times New Roman"/>
      <w:sz w:val="24"/>
      <w:szCs w:val="24"/>
    </w:rPr>
  </w:style>
  <w:style w:type="paragraph" w:styleId="NormalWeb">
    <w:name w:val="Normal (Web)"/>
    <w:basedOn w:val="a7"/>
    <w:uiPriority w:val="99"/>
    <w:unhideWhenUsed/>
    <w:rsid w:val="00305A97"/>
    <w:rPr>
      <w:rFonts w:cs="Times New Roman"/>
    </w:rPr>
  </w:style>
  <w:style w:type="paragraph" w:styleId="afffe">
    <w:name w:val="Normal Indent"/>
    <w:basedOn w:val="a7"/>
    <w:uiPriority w:val="99"/>
    <w:semiHidden/>
    <w:unhideWhenUsed/>
    <w:rsid w:val="00305A97"/>
    <w:pPr>
      <w:ind w:left="720"/>
    </w:pPr>
  </w:style>
  <w:style w:type="paragraph" w:styleId="affff">
    <w:name w:val="Note Heading"/>
    <w:basedOn w:val="a7"/>
    <w:next w:val="a7"/>
    <w:link w:val="affff0"/>
    <w:uiPriority w:val="99"/>
    <w:semiHidden/>
    <w:unhideWhenUsed/>
    <w:rsid w:val="00305A97"/>
  </w:style>
  <w:style w:type="character" w:customStyle="1" w:styleId="affff0">
    <w:name w:val="כותרת הערות תו"/>
    <w:basedOn w:val="a8"/>
    <w:link w:val="affff"/>
    <w:uiPriority w:val="99"/>
    <w:semiHidden/>
    <w:rsid w:val="00305A97"/>
    <w:rPr>
      <w:rFonts w:eastAsia="Times New Roman"/>
      <w:sz w:val="24"/>
      <w:szCs w:val="24"/>
    </w:rPr>
  </w:style>
  <w:style w:type="paragraph" w:styleId="affff1">
    <w:name w:val="Plain Text"/>
    <w:basedOn w:val="a7"/>
    <w:link w:val="affff2"/>
    <w:uiPriority w:val="99"/>
    <w:semiHidden/>
    <w:unhideWhenUsed/>
    <w:rsid w:val="00305A97"/>
    <w:rPr>
      <w:rFonts w:ascii="Consolas" w:hAnsi="Consolas"/>
      <w:sz w:val="21"/>
      <w:szCs w:val="21"/>
    </w:rPr>
  </w:style>
  <w:style w:type="character" w:customStyle="1" w:styleId="affff2">
    <w:name w:val="טקסט רגיל תו"/>
    <w:basedOn w:val="a8"/>
    <w:link w:val="affff1"/>
    <w:uiPriority w:val="99"/>
    <w:semiHidden/>
    <w:rsid w:val="00305A97"/>
    <w:rPr>
      <w:rFonts w:ascii="Consolas" w:eastAsia="Times New Roman" w:hAnsi="Consolas"/>
      <w:sz w:val="21"/>
      <w:szCs w:val="21"/>
    </w:rPr>
  </w:style>
  <w:style w:type="paragraph" w:styleId="affff3">
    <w:name w:val="Quote"/>
    <w:basedOn w:val="a7"/>
    <w:next w:val="a7"/>
    <w:link w:val="affff4"/>
    <w:uiPriority w:val="29"/>
    <w:qFormat/>
    <w:rsid w:val="00305A97"/>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305A97"/>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305A97"/>
  </w:style>
  <w:style w:type="character" w:customStyle="1" w:styleId="affff6">
    <w:name w:val="ברכה תו"/>
    <w:basedOn w:val="a8"/>
    <w:link w:val="affff5"/>
    <w:uiPriority w:val="99"/>
    <w:semiHidden/>
    <w:rsid w:val="00305A97"/>
    <w:rPr>
      <w:rFonts w:eastAsia="Times New Roman"/>
      <w:sz w:val="24"/>
      <w:szCs w:val="24"/>
    </w:rPr>
  </w:style>
  <w:style w:type="paragraph" w:styleId="affff7">
    <w:name w:val="Signature"/>
    <w:basedOn w:val="a7"/>
    <w:link w:val="affff8"/>
    <w:uiPriority w:val="99"/>
    <w:semiHidden/>
    <w:unhideWhenUsed/>
    <w:rsid w:val="00305A97"/>
    <w:pPr>
      <w:ind w:left="4252"/>
    </w:pPr>
  </w:style>
  <w:style w:type="character" w:customStyle="1" w:styleId="affff8">
    <w:name w:val="חתימה תו"/>
    <w:basedOn w:val="a8"/>
    <w:link w:val="affff7"/>
    <w:uiPriority w:val="99"/>
    <w:semiHidden/>
    <w:rsid w:val="00305A97"/>
    <w:rPr>
      <w:rFonts w:eastAsia="Times New Roman"/>
      <w:sz w:val="24"/>
      <w:szCs w:val="24"/>
    </w:rPr>
  </w:style>
  <w:style w:type="paragraph" w:styleId="affff9">
    <w:name w:val="Subtitle"/>
    <w:basedOn w:val="a7"/>
    <w:next w:val="a7"/>
    <w:link w:val="affffa"/>
    <w:uiPriority w:val="11"/>
    <w:qFormat/>
    <w:rsid w:val="00305A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305A97"/>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305A97"/>
    <w:pPr>
      <w:ind w:left="240" w:hanging="240"/>
    </w:pPr>
  </w:style>
  <w:style w:type="paragraph" w:styleId="affffc">
    <w:name w:val="table of figures"/>
    <w:basedOn w:val="a7"/>
    <w:next w:val="a7"/>
    <w:semiHidden/>
    <w:unhideWhenUsed/>
    <w:rsid w:val="00305A97"/>
  </w:style>
  <w:style w:type="paragraph" w:styleId="affffd">
    <w:name w:val="Title"/>
    <w:aliases w:val="תו"/>
    <w:basedOn w:val="a7"/>
    <w:next w:val="a7"/>
    <w:link w:val="affffe"/>
    <w:uiPriority w:val="10"/>
    <w:qFormat/>
    <w:rsid w:val="00305A97"/>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305A97"/>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305A97"/>
    <w:pPr>
      <w:spacing w:before="120"/>
    </w:pPr>
    <w:rPr>
      <w:rFonts w:asciiTheme="majorHAnsi" w:eastAsiaTheme="majorEastAsia" w:hAnsiTheme="majorHAnsi" w:cstheme="majorBidi"/>
      <w:b/>
      <w:bCs/>
    </w:rPr>
  </w:style>
  <w:style w:type="paragraph" w:styleId="afffff0">
    <w:name w:val="TOC Heading"/>
    <w:basedOn w:val="12"/>
    <w:next w:val="a7"/>
    <w:uiPriority w:val="39"/>
    <w:unhideWhenUsed/>
    <w:qFormat/>
    <w:rsid w:val="00305A97"/>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305A97"/>
    <w:rPr>
      <w:rFonts w:ascii="David" w:eastAsia="Times New Roman" w:hAnsi="David"/>
      <w:sz w:val="24"/>
      <w:szCs w:val="24"/>
      <w:lang w:eastAsia="he-IL"/>
    </w:rPr>
  </w:style>
  <w:style w:type="character" w:styleId="Hyperlink">
    <w:name w:val="Hyperlink"/>
    <w:uiPriority w:val="99"/>
    <w:rsid w:val="00305A97"/>
    <w:rPr>
      <w:color w:val="0000FF"/>
      <w:u w:val="single"/>
    </w:rPr>
  </w:style>
  <w:style w:type="numbering" w:customStyle="1" w:styleId="HeadingNumbers">
    <w:name w:val="Heading Numbers"/>
    <w:uiPriority w:val="99"/>
    <w:rsid w:val="00305A97"/>
    <w:pPr>
      <w:numPr>
        <w:numId w:val="41"/>
      </w:numPr>
    </w:pPr>
  </w:style>
  <w:style w:type="character" w:customStyle="1" w:styleId="AlphaList20">
    <w:name w:val="Alpha List 2 תו"/>
    <w:link w:val="AlphaList2"/>
    <w:locked/>
    <w:rsid w:val="00305A97"/>
    <w:rPr>
      <w:rFonts w:ascii="David" w:eastAsia="Times New Roman" w:hAnsi="David"/>
      <w:sz w:val="24"/>
      <w:szCs w:val="24"/>
      <w:lang w:eastAsia="he-IL"/>
    </w:rPr>
  </w:style>
  <w:style w:type="character" w:customStyle="1" w:styleId="BulletList30">
    <w:name w:val="Bullet List 3 תו"/>
    <w:link w:val="BulletList3"/>
    <w:locked/>
    <w:rsid w:val="00305A97"/>
    <w:rPr>
      <w:rFonts w:ascii="David" w:eastAsia="Times New Roman" w:hAnsi="David"/>
      <w:sz w:val="24"/>
      <w:szCs w:val="24"/>
      <w:lang w:eastAsia="he-IL"/>
    </w:rPr>
  </w:style>
  <w:style w:type="paragraph" w:customStyle="1" w:styleId="Normal2">
    <w:name w:val="Normal2"/>
    <w:basedOn w:val="Base"/>
    <w:link w:val="Normal2Char"/>
    <w:rsid w:val="00305A97"/>
    <w:pPr>
      <w:ind w:left="795"/>
    </w:pPr>
    <w:rPr>
      <w:rFonts w:ascii="Times New Roman" w:hAnsi="Times New Roman"/>
      <w:sz w:val="22"/>
    </w:rPr>
  </w:style>
  <w:style w:type="character" w:customStyle="1" w:styleId="Normal2Char">
    <w:name w:val="Normal2 Char"/>
    <w:link w:val="Normal2"/>
    <w:locked/>
    <w:rsid w:val="00305A97"/>
    <w:rPr>
      <w:rFonts w:eastAsia="Times New Roman"/>
      <w:sz w:val="22"/>
      <w:szCs w:val="24"/>
      <w:lang w:eastAsia="he-IL"/>
    </w:rPr>
  </w:style>
  <w:style w:type="paragraph" w:customStyle="1" w:styleId="Normal2Title">
    <w:name w:val="Normal2 Title"/>
    <w:basedOn w:val="Base"/>
    <w:next w:val="Normal2"/>
    <w:link w:val="Normal2TitleChar"/>
    <w:rsid w:val="00305A97"/>
    <w:pPr>
      <w:ind w:left="795"/>
    </w:pPr>
    <w:rPr>
      <w:rFonts w:ascii="Times New Roman" w:hAnsi="Times New Roman"/>
      <w:b/>
      <w:bCs/>
      <w:sz w:val="22"/>
    </w:rPr>
  </w:style>
  <w:style w:type="character" w:customStyle="1" w:styleId="Normal2TitleChar">
    <w:name w:val="Normal2 Title Char"/>
    <w:link w:val="Normal2Title"/>
    <w:locked/>
    <w:rsid w:val="00305A97"/>
    <w:rPr>
      <w:rFonts w:eastAsia="Times New Roman"/>
      <w:b/>
      <w:bCs/>
      <w:sz w:val="22"/>
      <w:szCs w:val="24"/>
      <w:lang w:eastAsia="he-IL"/>
    </w:rPr>
  </w:style>
  <w:style w:type="paragraph" w:customStyle="1" w:styleId="IndentedList2">
    <w:name w:val="Indented List 2"/>
    <w:basedOn w:val="Base"/>
    <w:rsid w:val="00305A97"/>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305A97"/>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aliases w:val="נספח 2 מתוקן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5"/>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8"/>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3">
    <w:name w:val="תת סעיף1"/>
    <w:basedOn w:val="a6"/>
    <w:rsid w:val="00710A08"/>
    <w:pPr>
      <w:numPr>
        <w:ilvl w:val="3"/>
      </w:numPr>
    </w:pPr>
  </w:style>
  <w:style w:type="paragraph" w:customStyle="1" w:styleId="211111">
    <w:name w:val="תת סעיף2 1.1.1.1.1"/>
    <w:basedOn w:val="13"/>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uiPriority w:val="99"/>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uiPriority w:val="99"/>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305A97"/>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6">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7">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305A97"/>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a7"/>
    <w:next w:val="Para10"/>
    <w:link w:val="affffff1"/>
    <w:qFormat/>
    <w:rsid w:val="005F25A4"/>
    <w:pPr>
      <w:spacing w:before="240" w:after="240" w:line="320" w:lineRule="exact"/>
      <w:jc w:val="center"/>
    </w:pPr>
    <w:rPr>
      <w:b/>
      <w:bCs/>
      <w:spacing w:val="6"/>
      <w:sz w:val="28"/>
      <w:szCs w:val="32"/>
      <w:lang w:eastAsia="he-IL"/>
    </w:rPr>
  </w:style>
  <w:style w:type="character" w:styleId="affffff2">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9">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a">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2"/>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2"/>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e">
    <w:name w:val="פירוט1"/>
    <w:basedOn w:val="3e"/>
    <w:rsid w:val="005F25A4"/>
    <w:pPr>
      <w:ind w:right="1700" w:hanging="980"/>
    </w:pPr>
  </w:style>
  <w:style w:type="paragraph" w:customStyle="1" w:styleId="2f2">
    <w:name w:val="פירוט2"/>
    <w:basedOn w:val="1e"/>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0">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1">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1"/>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3">
    <w:name w:val="מילון מונחים 1"/>
    <w:basedOn w:val="afffffff5"/>
    <w:rsid w:val="005F25A4"/>
    <w:pPr>
      <w:ind w:right="1842"/>
    </w:pPr>
  </w:style>
  <w:style w:type="paragraph" w:customStyle="1" w:styleId="1f4">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3"/>
    <w:rsid w:val="005F25A4"/>
    <w:pPr>
      <w:ind w:right="2267"/>
    </w:pPr>
  </w:style>
  <w:style w:type="paragraph" w:customStyle="1" w:styleId="2f6">
    <w:name w:val="מילון מונחים 2א"/>
    <w:basedOn w:val="1f4"/>
    <w:rsid w:val="005F25A4"/>
    <w:pPr>
      <w:ind w:right="2267"/>
    </w:pPr>
  </w:style>
  <w:style w:type="paragraph" w:customStyle="1" w:styleId="3f0">
    <w:name w:val="מילון מונחים 3"/>
    <w:basedOn w:val="1f3"/>
    <w:rsid w:val="005F25A4"/>
    <w:pPr>
      <w:ind w:right="2609"/>
    </w:pPr>
  </w:style>
  <w:style w:type="paragraph" w:customStyle="1" w:styleId="3f1">
    <w:name w:val="מילון מונחים 3א"/>
    <w:basedOn w:val="1f4"/>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a"/>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2"/>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5">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6">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7">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305A97"/>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8">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305A97"/>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305A97"/>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305A97"/>
    <w:pPr>
      <w:spacing w:before="240"/>
    </w:pPr>
    <w:rPr>
      <w:b/>
      <w:bCs/>
      <w:u w:val="dottedHeavy"/>
    </w:rPr>
  </w:style>
  <w:style w:type="paragraph" w:customStyle="1" w:styleId="Para1TitleUL">
    <w:name w:val="Para1 TitleUL"/>
    <w:basedOn w:val="Base"/>
    <w:next w:val="Para10"/>
    <w:qFormat/>
    <w:rsid w:val="00305A97"/>
    <w:pPr>
      <w:spacing w:before="240"/>
      <w:ind w:left="397"/>
    </w:pPr>
    <w:rPr>
      <w:b/>
      <w:bCs/>
      <w:u w:val="dottedHeavy"/>
    </w:rPr>
  </w:style>
  <w:style w:type="paragraph" w:customStyle="1" w:styleId="Para2TitleUL">
    <w:name w:val="Para2 TitleUL"/>
    <w:basedOn w:val="Base"/>
    <w:next w:val="Para20"/>
    <w:qFormat/>
    <w:rsid w:val="00305A97"/>
    <w:pPr>
      <w:spacing w:before="240"/>
      <w:ind w:left="720"/>
    </w:pPr>
    <w:rPr>
      <w:b/>
      <w:bCs/>
      <w:u w:val="dottedHeavy"/>
    </w:rPr>
  </w:style>
  <w:style w:type="paragraph" w:customStyle="1" w:styleId="Para3TitleUL">
    <w:name w:val="Para3 TitleUL"/>
    <w:basedOn w:val="Base"/>
    <w:next w:val="Para30"/>
    <w:qFormat/>
    <w:rsid w:val="00305A97"/>
    <w:pPr>
      <w:spacing w:before="240"/>
      <w:ind w:left="1083"/>
    </w:pPr>
    <w:rPr>
      <w:b/>
      <w:bCs/>
      <w:u w:val="dottedHeavy"/>
    </w:rPr>
  </w:style>
  <w:style w:type="paragraph" w:customStyle="1" w:styleId="Para4TitleUL">
    <w:name w:val="Para4 TitleUL"/>
    <w:basedOn w:val="Base"/>
    <w:next w:val="Para4"/>
    <w:qFormat/>
    <w:rsid w:val="00305A97"/>
    <w:pPr>
      <w:spacing w:before="240"/>
      <w:ind w:left="1440"/>
    </w:pPr>
    <w:rPr>
      <w:b/>
      <w:bCs/>
      <w:u w:val="dottedHeavy"/>
    </w:rPr>
  </w:style>
  <w:style w:type="paragraph" w:customStyle="1" w:styleId="Para5TitleUL">
    <w:name w:val="Para5 TitleUL"/>
    <w:basedOn w:val="Base"/>
    <w:next w:val="Para5"/>
    <w:qFormat/>
    <w:rsid w:val="00305A97"/>
    <w:pPr>
      <w:spacing w:before="240"/>
      <w:ind w:left="1854"/>
    </w:pPr>
    <w:rPr>
      <w:b/>
      <w:bCs/>
      <w:u w:val="dottedHeavy"/>
    </w:rPr>
  </w:style>
  <w:style w:type="paragraph" w:customStyle="1" w:styleId="Frame10">
    <w:name w:val="Frame1"/>
    <w:basedOn w:val="Base"/>
    <w:rsid w:val="00305A97"/>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9">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305A97"/>
    <w:pPr>
      <w:numPr>
        <w:numId w:val="16"/>
      </w:numPr>
    </w:pPr>
  </w:style>
  <w:style w:type="numbering" w:customStyle="1" w:styleId="311">
    <w:name w:val="סגנון311"/>
    <w:uiPriority w:val="99"/>
    <w:rsid w:val="00305A97"/>
  </w:style>
  <w:style w:type="character" w:customStyle="1" w:styleId="UnresolvedMention">
    <w:name w:val="Unresolved Mention"/>
    <w:basedOn w:val="a8"/>
    <w:uiPriority w:val="99"/>
    <w:semiHidden/>
    <w:unhideWhenUsed/>
    <w:rsid w:val="00305A97"/>
    <w:rPr>
      <w:color w:val="605E5C"/>
      <w:shd w:val="clear" w:color="auto" w:fill="E1DFDD"/>
    </w:rPr>
  </w:style>
  <w:style w:type="character" w:customStyle="1" w:styleId="affffff1">
    <w:name w:val="תואר תו"/>
    <w:aliases w:val="כותרת טקסט תו2"/>
    <w:link w:val="18"/>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1"/>
      </w:numPr>
      <w:spacing w:before="120" w:after="60"/>
      <w:jc w:val="both"/>
    </w:pPr>
    <w:rPr>
      <w:sz w:val="20"/>
      <w:lang w:eastAsia="he-IL"/>
    </w:rPr>
  </w:style>
  <w:style w:type="character" w:customStyle="1" w:styleId="1fa">
    <w:name w:val="מספור1 תו"/>
    <w:link w:val="10"/>
    <w:locked/>
    <w:rsid w:val="008F6288"/>
    <w:rPr>
      <w:color w:val="000000"/>
      <w:szCs w:val="24"/>
      <w:lang w:val="x-none" w:eastAsia="x-none"/>
    </w:rPr>
  </w:style>
  <w:style w:type="paragraph" w:customStyle="1" w:styleId="10">
    <w:name w:val="מספור1"/>
    <w:basedOn w:val="a7"/>
    <w:next w:val="a7"/>
    <w:link w:val="1fa"/>
    <w:autoRedefine/>
    <w:rsid w:val="008F6288"/>
    <w:pPr>
      <w:numPr>
        <w:numId w:val="61"/>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1"/>
      </w:numPr>
      <w:spacing w:before="120" w:after="60"/>
      <w:jc w:val="both"/>
    </w:pPr>
    <w:rPr>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309168146">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89596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evo.co.il/law_html/Law01/308_001.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BAD5E2A29E47788FA422DAF61C96F6"/>
        <w:category>
          <w:name w:val="כללי"/>
          <w:gallery w:val="placeholder"/>
        </w:category>
        <w:types>
          <w:type w:val="bbPlcHdr"/>
        </w:types>
        <w:behaviors>
          <w:behavior w:val="content"/>
        </w:behaviors>
        <w:guid w:val="{ED090FCD-EE8D-4357-B5A5-286C65F15B1D}"/>
      </w:docPartPr>
      <w:docPartBody>
        <w:p w:rsidR="005A7B32" w:rsidRDefault="00F76DC1" w:rsidP="00F76DC1">
          <w:pPr>
            <w:pStyle w:val="B3BAD5E2A29E47788FA422DAF61C96F6"/>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97E509B421C7491A994F7DFEFAD35307"/>
        <w:category>
          <w:name w:val="כללי"/>
          <w:gallery w:val="placeholder"/>
        </w:category>
        <w:types>
          <w:type w:val="bbPlcHdr"/>
        </w:types>
        <w:behaviors>
          <w:behavior w:val="content"/>
        </w:behaviors>
        <w:guid w:val="{9ABF2258-315B-4092-8839-0E79AB03DC53}"/>
      </w:docPartPr>
      <w:docPartBody>
        <w:p w:rsidR="00BC4F46" w:rsidRDefault="005A7B32" w:rsidP="005A7B32">
          <w:pPr>
            <w:pStyle w:val="97E509B421C7491A994F7DFEFAD35307"/>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68917D9F887944D9A5A114347392C598"/>
        <w:category>
          <w:name w:val="כללי"/>
          <w:gallery w:val="placeholder"/>
        </w:category>
        <w:types>
          <w:type w:val="bbPlcHdr"/>
        </w:types>
        <w:behaviors>
          <w:behavior w:val="content"/>
        </w:behaviors>
        <w:guid w:val="{74CC5178-BD6E-4E6D-9946-1AA1953DDF44}"/>
      </w:docPartPr>
      <w:docPartBody>
        <w:p w:rsidR="00ED617D" w:rsidRDefault="009368D9" w:rsidP="009368D9">
          <w:pPr>
            <w:pStyle w:val="68917D9F887944D9A5A114347392C598"/>
          </w:pPr>
          <w:r w:rsidRPr="008E6033">
            <w:rPr>
              <w:rStyle w:val="a3"/>
              <w:rtl/>
            </w:rPr>
            <w:t>הזן תוכן שברצונך לחזור עליו, כולל פקדי תוכן אחרים. באפשרותך גם להוסיף פקד זה מסביב לשורות טבלה כדי לחזור על חלקים של טבלה</w:t>
          </w:r>
          <w:r w:rsidRPr="008E603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DC1"/>
    <w:rsid w:val="00473F78"/>
    <w:rsid w:val="00584D40"/>
    <w:rsid w:val="005A7B32"/>
    <w:rsid w:val="00633F1F"/>
    <w:rsid w:val="00684B63"/>
    <w:rsid w:val="007C67FC"/>
    <w:rsid w:val="0082569D"/>
    <w:rsid w:val="00832433"/>
    <w:rsid w:val="009368D9"/>
    <w:rsid w:val="00937B2C"/>
    <w:rsid w:val="00B50A59"/>
    <w:rsid w:val="00BC4F46"/>
    <w:rsid w:val="00E778B6"/>
    <w:rsid w:val="00ED617D"/>
    <w:rsid w:val="00F76D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368D9"/>
    <w:rPr>
      <w:color w:val="808080"/>
    </w:rPr>
  </w:style>
  <w:style w:type="paragraph" w:customStyle="1" w:styleId="B3BAD5E2A29E47788FA422DAF61C96F6">
    <w:name w:val="B3BAD5E2A29E47788FA422DAF61C96F6"/>
    <w:rsid w:val="00F76DC1"/>
    <w:pPr>
      <w:bidi/>
    </w:pPr>
  </w:style>
  <w:style w:type="paragraph" w:customStyle="1" w:styleId="97E509B421C7491A994F7DFEFAD35307">
    <w:name w:val="97E509B421C7491A994F7DFEFAD35307"/>
    <w:rsid w:val="005A7B32"/>
    <w:pPr>
      <w:bidi/>
    </w:pPr>
  </w:style>
  <w:style w:type="paragraph" w:customStyle="1" w:styleId="9A71CEA9E28142E5B7745BBF5BD17ABB">
    <w:name w:val="9A71CEA9E28142E5B7745BBF5BD17ABB"/>
    <w:rsid w:val="009368D9"/>
    <w:pPr>
      <w:bidi/>
    </w:pPr>
  </w:style>
  <w:style w:type="paragraph" w:customStyle="1" w:styleId="68917D9F887944D9A5A114347392C598">
    <w:name w:val="68917D9F887944D9A5A114347392C598"/>
    <w:rsid w:val="009368D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03231-31F4-4269-8657-6A12349E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10</TotalTime>
  <Pages>30</Pages>
  <Words>6233</Words>
  <Characters>31170</Characters>
  <Application>Microsoft Office Word</Application>
  <DocSecurity>0</DocSecurity>
  <Lines>259</Lines>
  <Paragraphs>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מכרז פומבי 00.2020 D עבור משרד המשפטים - ריכוז נספחים</vt:lpstr>
    </vt:vector>
  </TitlesOfParts>
  <Manager/>
  <Company/>
  <LinksUpToDate>false</LinksUpToDate>
  <CharactersWithSpaces>37329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Solomon</dc:creator>
  <cp:keywords/>
  <dc:description/>
  <cp:lastModifiedBy>Avi Solomon</cp:lastModifiedBy>
  <cp:revision>4</cp:revision>
  <cp:lastPrinted>2020-04-27T08:16:00Z</cp:lastPrinted>
  <dcterms:created xsi:type="dcterms:W3CDTF">2021-04-12T06:49:00Z</dcterms:created>
  <dcterms:modified xsi:type="dcterms:W3CDTF">2021-04-12T13:58:00Z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12-2021</vt:lpwstr>
  </property>
  <property fmtid="{D5CDD505-2E9C-101B-9397-08002B2CF9AE}" pid="4" name="נושא_המכרז">
    <vt:lpwstr>אספקה, הטמעה ותחזוקה של מוצרי חברת Pulse Secure עבור משרד המשפטים</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